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BA097C" w14:textId="2656116D" w:rsidR="007345AD" w:rsidRDefault="00715AA6">
      <w:r>
        <w:rPr>
          <w:noProof/>
        </w:rPr>
        <mc:AlternateContent>
          <mc:Choice Requires="wpg">
            <w:drawing>
              <wp:anchor distT="0" distB="0" distL="114300" distR="114300" simplePos="0" relativeHeight="251658242" behindDoc="0" locked="0" layoutInCell="1" allowOverlap="1" wp14:anchorId="4EE757F1" wp14:editId="77C80F78">
                <wp:simplePos x="0" y="0"/>
                <wp:positionH relativeFrom="column">
                  <wp:posOffset>879208</wp:posOffset>
                </wp:positionH>
                <wp:positionV relativeFrom="paragraph">
                  <wp:posOffset>7208854</wp:posOffset>
                </wp:positionV>
                <wp:extent cx="4735829" cy="1631956"/>
                <wp:effectExtent l="0" t="0" r="0" b="6350"/>
                <wp:wrapNone/>
                <wp:docPr id="1" name="Groupe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5829" cy="1631956"/>
                          <a:chOff x="0" y="0"/>
                          <a:chExt cx="4735829" cy="1631956"/>
                        </a:xfrm>
                      </wpg:grpSpPr>
                      <wps:wsp>
                        <wps:cNvPr id="9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45142"/>
                            <a:ext cx="4735829" cy="11868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F637DE" w14:textId="59846E56" w:rsidR="00233C0F" w:rsidRDefault="00233C0F" w:rsidP="00860498">
                              <w:pPr>
                                <w:rPr>
                                  <w:rFonts w:cs="Arial"/>
                                  <w:b/>
                                  <w:bCs/>
                                  <w:color w:val="2C2274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cs="Arial"/>
                                  <w:b/>
                                  <w:bCs/>
                                  <w:color w:val="2C2274"/>
                                  <w:sz w:val="56"/>
                                  <w:szCs w:val="56"/>
                                </w:rPr>
                                <w:t xml:space="preserve">Documentation </w:t>
                              </w:r>
                            </w:p>
                            <w:p w14:paraId="54CB2E16" w14:textId="4B29E8DA" w:rsidR="00860498" w:rsidRPr="00233C0F" w:rsidRDefault="00233C0F" w:rsidP="00860498">
                              <w:pPr>
                                <w:rPr>
                                  <w:rFonts w:cs="Arial"/>
                                  <w:b/>
                                  <w:bCs/>
                                  <w:color w:val="2C2274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cs="Arial"/>
                                  <w:b/>
                                  <w:bCs/>
                                  <w:color w:val="2C2274"/>
                                  <w:sz w:val="56"/>
                                  <w:szCs w:val="56"/>
                                </w:rPr>
                                <w:t>LIVIA TAB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4" name="Rectangle : coins arrondis 14"/>
                        <wps:cNvSpPr/>
                        <wps:spPr>
                          <a:xfrm>
                            <a:off x="120315" y="0"/>
                            <a:ext cx="2177716" cy="352425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noFill/>
                          <a:ln w="12700" cap="flat" cmpd="sng" algn="ctr">
                            <a:solidFill>
                              <a:srgbClr val="2C2274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0D23827D" w14:textId="77777777" w:rsidR="00715AA6" w:rsidRPr="002B66C9" w:rsidRDefault="00715AA6" w:rsidP="00715AA6">
                              <w:pPr>
                                <w:jc w:val="center"/>
                                <w:rPr>
                                  <w:rFonts w:cs="Arial"/>
                                  <w:b/>
                                  <w:bCs/>
                                  <w:color w:val="2C2274"/>
                                </w:rPr>
                              </w:pPr>
                              <w:r w:rsidRPr="002B66C9">
                                <w:rPr>
                                  <w:rFonts w:cs="Arial"/>
                                  <w:b/>
                                  <w:bCs/>
                                  <w:color w:val="2C2274"/>
                                </w:rPr>
                                <w:t>DIFFUSION RESTREINTE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680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E757F1" id="Groupe 1" o:spid="_x0000_s1026" style="position:absolute;margin-left:69.25pt;margin-top:567.65pt;width:372.9pt;height:128.5pt;z-index:251658242" coordsize="47358,16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top:4451;width:47358;height:118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" filled="f" stroked="f">
                  <v:textbox style="mso-fit-shape-to-text:t">
                    <w:txbxContent>
                      <w:p w14:paraId="6CF637DE" w14:textId="59846E56" w:rsidR="00233C0F" w:rsidRDefault="00233C0F" w:rsidP="00860498">
                        <w:pPr>
                          <w:rPr>
                            <w:rFonts w:cs="Arial"/>
                            <w:b/>
                            <w:bCs/>
                            <w:color w:val="2C2274"/>
                            <w:sz w:val="56"/>
                            <w:szCs w:val="56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color w:val="2C2274"/>
                            <w:sz w:val="56"/>
                            <w:szCs w:val="56"/>
                          </w:rPr>
                          <w:t xml:space="preserve">Documentation </w:t>
                        </w:r>
                      </w:p>
                      <w:p w14:paraId="54CB2E16" w14:textId="4B29E8DA" w:rsidR="00860498" w:rsidRPr="00233C0F" w:rsidRDefault="00233C0F" w:rsidP="00860498">
                        <w:pPr>
                          <w:rPr>
                            <w:rFonts w:cs="Arial"/>
                            <w:b/>
                            <w:bCs/>
                            <w:color w:val="2C2274"/>
                            <w:sz w:val="56"/>
                            <w:szCs w:val="56"/>
                          </w:rPr>
                        </w:pPr>
                        <w:r>
                          <w:rPr>
                            <w:rFonts w:cs="Arial"/>
                            <w:b/>
                            <w:bCs/>
                            <w:color w:val="2C2274"/>
                            <w:sz w:val="56"/>
                            <w:szCs w:val="56"/>
                          </w:rPr>
                          <w:t>LIVIA TAB</w:t>
                        </w:r>
                      </w:p>
                    </w:txbxContent>
                  </v:textbox>
                </v:shape>
                <v:roundrect id="Rectangle : coins arrondis 14" o:spid="_x0000_s1028" style="position:absolute;left:1203;width:21777;height:3524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" filled="f" strokecolor="#2c2274" strokeweight="1pt">
                  <v:stroke joinstyle="miter"/>
                  <v:textbox inset=",1.3mm">
                    <w:txbxContent>
                      <w:p w14:paraId="0D23827D" w14:textId="77777777" w:rsidR="00715AA6" w:rsidRPr="002B66C9" w:rsidRDefault="00715AA6" w:rsidP="00715AA6">
                        <w:pPr>
                          <w:jc w:val="center"/>
                          <w:rPr>
                            <w:rFonts w:cs="Arial"/>
                            <w:b/>
                            <w:bCs/>
                            <w:color w:val="2C2274"/>
                          </w:rPr>
                        </w:pPr>
                        <w:r w:rsidRPr="002B66C9">
                          <w:rPr>
                            <w:rFonts w:cs="Arial"/>
                            <w:b/>
                            <w:bCs/>
                            <w:color w:val="2C2274"/>
                          </w:rPr>
                          <w:t>DIFFUSION RESTREINTE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  <w:r w:rsidR="007345AD">
        <w:br w:type="page"/>
      </w:r>
    </w:p>
    <w:p w14:paraId="0F693359" w14:textId="76002230" w:rsidR="008A55B4" w:rsidRPr="007345AD" w:rsidRDefault="009116AC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86AB79" wp14:editId="1D971A4F">
                <wp:simplePos x="0" y="0"/>
                <wp:positionH relativeFrom="column">
                  <wp:posOffset>1260475</wp:posOffset>
                </wp:positionH>
                <wp:positionV relativeFrom="paragraph">
                  <wp:posOffset>128270</wp:posOffset>
                </wp:positionV>
                <wp:extent cx="3395980" cy="60960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5980" cy="609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rect w14:anchorId="46FD8A54" id="Rectangle 11" o:spid="_x0000_s1026" style="position:absolute;margin-left:99.25pt;margin-top:10.1pt;width:267.4pt;height:4.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" fillcolor="white [3212]" stroked="f" strokeweight="1pt"/>
            </w:pict>
          </mc:Fallback>
        </mc:AlternateContent>
      </w:r>
    </w:p>
    <w:sdt>
      <w:sdtPr>
        <w:rPr>
          <w:rFonts w:ascii="Arial" w:eastAsiaTheme="minorHAnsi" w:hAnsi="Arial" w:cstheme="minorBidi"/>
          <w:color w:val="auto"/>
          <w:sz w:val="22"/>
          <w:szCs w:val="22"/>
          <w:lang w:eastAsia="en-US"/>
        </w:rPr>
        <w:id w:val="-56340646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3A6F874" w14:textId="77777777" w:rsidR="00B96743" w:rsidRDefault="00B96743" w:rsidP="00B96743">
          <w:pPr>
            <w:pStyle w:val="En-ttedetabledesmatires"/>
          </w:pPr>
          <w:r>
            <w:t>Table des matières</w:t>
          </w:r>
        </w:p>
        <w:p w14:paraId="07963C9B" w14:textId="3DECFE4D" w:rsidR="00B96743" w:rsidRDefault="00B96743" w:rsidP="00B96743">
          <w:pPr>
            <w:pStyle w:val="TM1"/>
            <w:rPr>
              <w:rFonts w:asciiTheme="minorHAnsi" w:hAnsiTheme="minorHAnsi" w:cstheme="minorBidi"/>
              <w:b w:val="0"/>
              <w:bCs w:val="0"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2547180" w:history="1">
            <w:r w:rsidRPr="009B1157">
              <w:rPr>
                <w:rStyle w:val="Lienhypertexte"/>
              </w:rPr>
              <w:t>1.</w:t>
            </w:r>
            <w:r>
              <w:rPr>
                <w:rFonts w:asciiTheme="minorHAnsi" w:hAnsiTheme="minorHAnsi" w:cstheme="minorBidi"/>
                <w:b w:val="0"/>
                <w:bCs w:val="0"/>
                <w:kern w:val="2"/>
                <w:sz w:val="24"/>
                <w:szCs w:val="24"/>
                <w14:ligatures w14:val="standardContextual"/>
              </w:rPr>
              <w:tab/>
            </w:r>
            <w:r w:rsidRPr="009B1157">
              <w:rPr>
                <w:rStyle w:val="Lienhypertexte"/>
              </w:rPr>
              <w:t>Phase de connexion à LIVIA TAB :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_Toc172547180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6F2E76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299FBE35" w14:textId="62F3EACB" w:rsidR="00B96743" w:rsidRDefault="00000000" w:rsidP="00B96743">
          <w:pPr>
            <w:pStyle w:val="TM1"/>
            <w:rPr>
              <w:rFonts w:asciiTheme="minorHAnsi" w:hAnsiTheme="minorHAnsi" w:cstheme="minorBidi"/>
              <w:b w:val="0"/>
              <w:bCs w:val="0"/>
              <w:kern w:val="2"/>
              <w:sz w:val="24"/>
              <w:szCs w:val="24"/>
              <w14:ligatures w14:val="standardContextual"/>
            </w:rPr>
          </w:pPr>
          <w:hyperlink w:anchor="_Toc172547181" w:history="1">
            <w:r w:rsidR="00B96743" w:rsidRPr="009B1157">
              <w:rPr>
                <w:rStyle w:val="Lienhypertexte"/>
              </w:rPr>
              <w:t>2.</w:t>
            </w:r>
            <w:r w:rsidR="00B96743">
              <w:rPr>
                <w:rFonts w:asciiTheme="minorHAnsi" w:hAnsiTheme="minorHAnsi" w:cstheme="minorBidi"/>
                <w:b w:val="0"/>
                <w:bCs w:val="0"/>
                <w:kern w:val="2"/>
                <w:sz w:val="24"/>
                <w:szCs w:val="24"/>
                <w14:ligatures w14:val="standardContextual"/>
              </w:rPr>
              <w:tab/>
            </w:r>
            <w:r w:rsidR="00B96743" w:rsidRPr="009B1157">
              <w:rPr>
                <w:rStyle w:val="Lienhypertexte"/>
              </w:rPr>
              <w:t>Page d’accueil LIVIA TAB :</w:t>
            </w:r>
            <w:r w:rsidR="00B96743">
              <w:rPr>
                <w:webHidden/>
              </w:rPr>
              <w:tab/>
            </w:r>
            <w:r w:rsidR="00B96743">
              <w:rPr>
                <w:webHidden/>
              </w:rPr>
              <w:fldChar w:fldCharType="begin"/>
            </w:r>
            <w:r w:rsidR="00B96743">
              <w:rPr>
                <w:webHidden/>
              </w:rPr>
              <w:instrText xml:space="preserve"> PAGEREF _Toc172547181 \h </w:instrText>
            </w:r>
            <w:r w:rsidR="00B96743">
              <w:rPr>
                <w:webHidden/>
              </w:rPr>
            </w:r>
            <w:r w:rsidR="00B96743">
              <w:rPr>
                <w:webHidden/>
              </w:rPr>
              <w:fldChar w:fldCharType="separate"/>
            </w:r>
            <w:r w:rsidR="006F2E76">
              <w:rPr>
                <w:webHidden/>
              </w:rPr>
              <w:t>4</w:t>
            </w:r>
            <w:r w:rsidR="00B96743">
              <w:rPr>
                <w:webHidden/>
              </w:rPr>
              <w:fldChar w:fldCharType="end"/>
            </w:r>
          </w:hyperlink>
        </w:p>
        <w:p w14:paraId="7050BE0F" w14:textId="431BA31E" w:rsidR="00B96743" w:rsidRDefault="00000000" w:rsidP="00B96743">
          <w:pPr>
            <w:pStyle w:val="TM1"/>
            <w:rPr>
              <w:rFonts w:asciiTheme="minorHAnsi" w:hAnsiTheme="minorHAnsi" w:cstheme="minorBidi"/>
              <w:b w:val="0"/>
              <w:bCs w:val="0"/>
              <w:kern w:val="2"/>
              <w:sz w:val="24"/>
              <w:szCs w:val="24"/>
              <w14:ligatures w14:val="standardContextual"/>
            </w:rPr>
          </w:pPr>
          <w:hyperlink w:anchor="_Toc172547182" w:history="1">
            <w:r w:rsidR="00B96743" w:rsidRPr="009B1157">
              <w:rPr>
                <w:rStyle w:val="Lienhypertexte"/>
              </w:rPr>
              <w:t>2.1 Accès au suivi quotidien :</w:t>
            </w:r>
            <w:r w:rsidR="00B96743">
              <w:rPr>
                <w:webHidden/>
              </w:rPr>
              <w:tab/>
            </w:r>
            <w:r w:rsidR="00B96743">
              <w:rPr>
                <w:webHidden/>
              </w:rPr>
              <w:fldChar w:fldCharType="begin"/>
            </w:r>
            <w:r w:rsidR="00B96743">
              <w:rPr>
                <w:webHidden/>
              </w:rPr>
              <w:instrText xml:space="preserve"> PAGEREF _Toc172547182 \h </w:instrText>
            </w:r>
            <w:r w:rsidR="00B96743">
              <w:rPr>
                <w:webHidden/>
              </w:rPr>
            </w:r>
            <w:r w:rsidR="00B96743">
              <w:rPr>
                <w:webHidden/>
              </w:rPr>
              <w:fldChar w:fldCharType="separate"/>
            </w:r>
            <w:r w:rsidR="006F2E76">
              <w:rPr>
                <w:webHidden/>
              </w:rPr>
              <w:t>5</w:t>
            </w:r>
            <w:r w:rsidR="00B96743">
              <w:rPr>
                <w:webHidden/>
              </w:rPr>
              <w:fldChar w:fldCharType="end"/>
            </w:r>
          </w:hyperlink>
        </w:p>
        <w:p w14:paraId="6498383D" w14:textId="3A8160F6" w:rsidR="00B96743" w:rsidRDefault="00000000" w:rsidP="00B96743">
          <w:pPr>
            <w:pStyle w:val="TM1"/>
            <w:rPr>
              <w:rFonts w:asciiTheme="minorHAnsi" w:hAnsiTheme="minorHAnsi" w:cstheme="minorBidi"/>
              <w:b w:val="0"/>
              <w:bCs w:val="0"/>
              <w:kern w:val="2"/>
              <w:sz w:val="24"/>
              <w:szCs w:val="24"/>
              <w14:ligatures w14:val="standardContextual"/>
            </w:rPr>
          </w:pPr>
          <w:hyperlink w:anchor="_Toc172547183" w:history="1">
            <w:r w:rsidR="00B96743" w:rsidRPr="009B1157">
              <w:rPr>
                <w:rStyle w:val="Lienhypertexte"/>
              </w:rPr>
              <w:t>2.2 Filtrer le suivi quotidien :</w:t>
            </w:r>
            <w:r w:rsidR="00B96743">
              <w:rPr>
                <w:webHidden/>
              </w:rPr>
              <w:tab/>
            </w:r>
            <w:r w:rsidR="00B96743">
              <w:rPr>
                <w:webHidden/>
              </w:rPr>
              <w:fldChar w:fldCharType="begin"/>
            </w:r>
            <w:r w:rsidR="00B96743">
              <w:rPr>
                <w:webHidden/>
              </w:rPr>
              <w:instrText xml:space="preserve"> PAGEREF _Toc172547183 \h </w:instrText>
            </w:r>
            <w:r w:rsidR="00B96743">
              <w:rPr>
                <w:webHidden/>
              </w:rPr>
            </w:r>
            <w:r w:rsidR="00B96743">
              <w:rPr>
                <w:webHidden/>
              </w:rPr>
              <w:fldChar w:fldCharType="separate"/>
            </w:r>
            <w:r w:rsidR="006F2E76">
              <w:rPr>
                <w:webHidden/>
              </w:rPr>
              <w:t>6</w:t>
            </w:r>
            <w:r w:rsidR="00B96743">
              <w:rPr>
                <w:webHidden/>
              </w:rPr>
              <w:fldChar w:fldCharType="end"/>
            </w:r>
          </w:hyperlink>
        </w:p>
        <w:p w14:paraId="3EB2607D" w14:textId="6D55E55E" w:rsidR="00B96743" w:rsidRDefault="00000000" w:rsidP="00B96743">
          <w:pPr>
            <w:pStyle w:val="TM1"/>
            <w:rPr>
              <w:rFonts w:asciiTheme="minorHAnsi" w:hAnsiTheme="minorHAnsi" w:cstheme="minorBidi"/>
              <w:b w:val="0"/>
              <w:bCs w:val="0"/>
              <w:kern w:val="2"/>
              <w:sz w:val="24"/>
              <w:szCs w:val="24"/>
              <w14:ligatures w14:val="standardContextual"/>
            </w:rPr>
          </w:pPr>
          <w:hyperlink w:anchor="_Toc172547184" w:history="1">
            <w:r w:rsidR="00B96743" w:rsidRPr="009B1157">
              <w:rPr>
                <w:rStyle w:val="Lienhypertexte"/>
              </w:rPr>
              <w:t>2.3 Dossier résident :</w:t>
            </w:r>
            <w:r w:rsidR="00B96743">
              <w:rPr>
                <w:webHidden/>
              </w:rPr>
              <w:tab/>
            </w:r>
            <w:r w:rsidR="00B96743">
              <w:rPr>
                <w:webHidden/>
              </w:rPr>
              <w:fldChar w:fldCharType="begin"/>
            </w:r>
            <w:r w:rsidR="00B96743">
              <w:rPr>
                <w:webHidden/>
              </w:rPr>
              <w:instrText xml:space="preserve"> PAGEREF _Toc172547184 \h </w:instrText>
            </w:r>
            <w:r w:rsidR="00B96743">
              <w:rPr>
                <w:webHidden/>
              </w:rPr>
            </w:r>
            <w:r w:rsidR="00B96743">
              <w:rPr>
                <w:webHidden/>
              </w:rPr>
              <w:fldChar w:fldCharType="separate"/>
            </w:r>
            <w:r w:rsidR="006F2E76">
              <w:rPr>
                <w:webHidden/>
              </w:rPr>
              <w:t>7</w:t>
            </w:r>
            <w:r w:rsidR="00B96743">
              <w:rPr>
                <w:webHidden/>
              </w:rPr>
              <w:fldChar w:fldCharType="end"/>
            </w:r>
          </w:hyperlink>
        </w:p>
        <w:p w14:paraId="5C2C7D91" w14:textId="154A09CB" w:rsidR="00B96743" w:rsidRDefault="00000000" w:rsidP="00B96743">
          <w:pPr>
            <w:pStyle w:val="TM1"/>
            <w:rPr>
              <w:rFonts w:asciiTheme="minorHAnsi" w:hAnsiTheme="minorHAnsi" w:cstheme="minorBidi"/>
              <w:b w:val="0"/>
              <w:bCs w:val="0"/>
              <w:kern w:val="2"/>
              <w:sz w:val="24"/>
              <w:szCs w:val="24"/>
              <w14:ligatures w14:val="standardContextual"/>
            </w:rPr>
          </w:pPr>
          <w:hyperlink w:anchor="_Toc172547185" w:history="1">
            <w:r w:rsidR="00B96743" w:rsidRPr="009B1157">
              <w:rPr>
                <w:rStyle w:val="Lienhypertexte"/>
              </w:rPr>
              <w:t>3.</w:t>
            </w:r>
            <w:r w:rsidR="00B96743">
              <w:rPr>
                <w:rFonts w:asciiTheme="minorHAnsi" w:hAnsiTheme="minorHAnsi" w:cstheme="minorBidi"/>
                <w:b w:val="0"/>
                <w:bCs w:val="0"/>
                <w:kern w:val="2"/>
                <w:sz w:val="24"/>
                <w:szCs w:val="24"/>
                <w14:ligatures w14:val="standardContextual"/>
              </w:rPr>
              <w:tab/>
            </w:r>
            <w:r w:rsidR="00B96743" w:rsidRPr="009B1157">
              <w:rPr>
                <w:rStyle w:val="Lienhypertexte"/>
              </w:rPr>
              <w:t>Déconnexion :</w:t>
            </w:r>
            <w:r w:rsidR="00B96743">
              <w:rPr>
                <w:webHidden/>
              </w:rPr>
              <w:tab/>
            </w:r>
            <w:r w:rsidR="00B96743">
              <w:rPr>
                <w:webHidden/>
              </w:rPr>
              <w:fldChar w:fldCharType="begin"/>
            </w:r>
            <w:r w:rsidR="00B96743">
              <w:rPr>
                <w:webHidden/>
              </w:rPr>
              <w:instrText xml:space="preserve"> PAGEREF _Toc172547185 \h </w:instrText>
            </w:r>
            <w:r w:rsidR="00B96743">
              <w:rPr>
                <w:webHidden/>
              </w:rPr>
            </w:r>
            <w:r w:rsidR="00B96743">
              <w:rPr>
                <w:webHidden/>
              </w:rPr>
              <w:fldChar w:fldCharType="separate"/>
            </w:r>
            <w:r w:rsidR="006F2E76">
              <w:rPr>
                <w:webHidden/>
              </w:rPr>
              <w:t>8</w:t>
            </w:r>
            <w:r w:rsidR="00B96743">
              <w:rPr>
                <w:webHidden/>
              </w:rPr>
              <w:fldChar w:fldCharType="end"/>
            </w:r>
          </w:hyperlink>
        </w:p>
        <w:p w14:paraId="31D9FB91" w14:textId="77777777" w:rsidR="00B96743" w:rsidRDefault="00B96743" w:rsidP="00B96743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</w:sdtContent>
    </w:sdt>
    <w:p w14:paraId="2536A458" w14:textId="77777777" w:rsidR="008A55B4" w:rsidRDefault="008A55B4">
      <w:pPr>
        <w:rPr>
          <w:rFonts w:cs="Arial"/>
          <w:b/>
          <w:bCs/>
          <w:color w:val="002060"/>
          <w:sz w:val="48"/>
          <w:szCs w:val="48"/>
        </w:rPr>
      </w:pPr>
    </w:p>
    <w:p w14:paraId="43DEC4F8" w14:textId="1FB32087" w:rsidR="008A55B4" w:rsidRDefault="008A55B4">
      <w:pPr>
        <w:rPr>
          <w:rFonts w:cs="Arial"/>
          <w:b/>
          <w:bCs/>
          <w:color w:val="002060"/>
          <w:sz w:val="48"/>
          <w:szCs w:val="48"/>
        </w:rPr>
      </w:pPr>
      <w:r>
        <w:rPr>
          <w:rFonts w:cs="Arial"/>
          <w:b/>
          <w:bCs/>
          <w:color w:val="002060"/>
          <w:sz w:val="48"/>
          <w:szCs w:val="48"/>
        </w:rPr>
        <w:br w:type="page"/>
      </w:r>
    </w:p>
    <w:p w14:paraId="0E935A0C" w14:textId="75883FA5" w:rsidR="00B96743" w:rsidRDefault="00B96743" w:rsidP="00B96743">
      <w:pPr>
        <w:pStyle w:val="Titre1-ARCHEMC2"/>
      </w:pPr>
      <w:bookmarkStart w:id="0" w:name="_Toc172547180"/>
      <w:r w:rsidRPr="00184CE8">
        <w:lastRenderedPageBreak/>
        <w:t>Phase de connexion à LIVIA TAB :</w:t>
      </w:r>
      <w:bookmarkEnd w:id="0"/>
    </w:p>
    <w:p w14:paraId="7A099268" w14:textId="77777777" w:rsidR="00B96743" w:rsidRDefault="00B96743"/>
    <w:p w14:paraId="5C42A288" w14:textId="77777777" w:rsidR="00B96743" w:rsidRPr="00AE3DB6" w:rsidRDefault="00B96743" w:rsidP="00B96743">
      <w:pPr>
        <w:pStyle w:val="Paragraphedeliste"/>
        <w:numPr>
          <w:ilvl w:val="0"/>
          <w:numId w:val="10"/>
        </w:numPr>
        <w:rPr>
          <w:u w:val="single"/>
        </w:rPr>
      </w:pPr>
      <w:r>
        <w:t>Lancez l’application LIVIA TAB</w:t>
      </w:r>
    </w:p>
    <w:p w14:paraId="036213E7" w14:textId="77777777" w:rsidR="00B96743" w:rsidRPr="00AE3DB6" w:rsidRDefault="00B96743" w:rsidP="00B96743">
      <w:pPr>
        <w:pStyle w:val="Paragraphedeliste"/>
        <w:numPr>
          <w:ilvl w:val="0"/>
          <w:numId w:val="10"/>
        </w:numPr>
        <w:rPr>
          <w:u w:val="single"/>
        </w:rPr>
      </w:pPr>
      <w:r>
        <w:t xml:space="preserve">Renseignez vos identifiants </w:t>
      </w:r>
    </w:p>
    <w:p w14:paraId="64A225E2" w14:textId="77777777" w:rsidR="00B96743" w:rsidRPr="00CE46F5" w:rsidRDefault="00B96743" w:rsidP="00B96743">
      <w:pPr>
        <w:pStyle w:val="Paragraphedeliste"/>
        <w:numPr>
          <w:ilvl w:val="0"/>
          <w:numId w:val="10"/>
        </w:numPr>
        <w:rPr>
          <w:u w:val="single"/>
        </w:rPr>
      </w:pPr>
      <w:r>
        <w:t>Choisissez ensuite le profil et le secteur :</w:t>
      </w:r>
    </w:p>
    <w:p w14:paraId="450F5DC0" w14:textId="290007A2" w:rsidR="00B96743" w:rsidRDefault="00B96743">
      <w:r w:rsidRPr="00CE46F5">
        <w:rPr>
          <w:noProof/>
          <w:u w:val="single"/>
        </w:rPr>
        <w:drawing>
          <wp:anchor distT="0" distB="0" distL="114300" distR="114300" simplePos="0" relativeHeight="251658243" behindDoc="0" locked="0" layoutInCell="1" allowOverlap="1" wp14:anchorId="1D3B9C02" wp14:editId="45FFD04F">
            <wp:simplePos x="0" y="0"/>
            <wp:positionH relativeFrom="margin">
              <wp:align>center</wp:align>
            </wp:positionH>
            <wp:positionV relativeFrom="margin">
              <wp:posOffset>1382395</wp:posOffset>
            </wp:positionV>
            <wp:extent cx="4648200" cy="7066915"/>
            <wp:effectExtent l="0" t="0" r="0" b="635"/>
            <wp:wrapSquare wrapText="bothSides"/>
            <wp:docPr id="825920750" name="Image 1" descr="Une image contenant texte, capture d’écran, Police, Page web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920750" name="Image 1" descr="Une image contenant texte, capture d’écran, Police, Page web&#10;&#10;Description générée automatiquement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7066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B68192" w14:textId="77777777" w:rsidR="00B96743" w:rsidRPr="00AE3DB6" w:rsidRDefault="00BD24C4" w:rsidP="00B96743">
      <w:pPr>
        <w:pStyle w:val="22soustire"/>
      </w:pPr>
      <w:r>
        <w:br w:type="page"/>
      </w:r>
      <w:bookmarkStart w:id="1" w:name="_Toc172547181"/>
      <w:r w:rsidR="00B96743" w:rsidRPr="00AE3DB6">
        <w:lastRenderedPageBreak/>
        <w:t>Page d’accueil LIVIA TAB :</w:t>
      </w:r>
      <w:bookmarkEnd w:id="1"/>
      <w:r w:rsidR="00B96743" w:rsidRPr="00AE3DB6">
        <w:t xml:space="preserve"> </w:t>
      </w:r>
    </w:p>
    <w:p w14:paraId="44069EA3" w14:textId="77777777" w:rsidR="00B96743" w:rsidRDefault="00B96743"/>
    <w:p w14:paraId="4D00BC44" w14:textId="77777777" w:rsidR="00B96743" w:rsidRDefault="00B96743" w:rsidP="00B96743">
      <w:pPr>
        <w:rPr>
          <w:rFonts w:cs="Arial"/>
        </w:rPr>
      </w:pPr>
      <w:r>
        <w:rPr>
          <w:rFonts w:cs="Arial"/>
        </w:rPr>
        <w:t>Vous arrivez ensuite sur la page d’accueil LIVIA TAB avec un récapitulatif essentiel de la fiche résident :</w:t>
      </w:r>
    </w:p>
    <w:p w14:paraId="30434982" w14:textId="77777777" w:rsidR="00B96743" w:rsidRDefault="00B96743" w:rsidP="00B96743">
      <w:pPr>
        <w:pStyle w:val="Paragraphedeliste"/>
        <w:numPr>
          <w:ilvl w:val="0"/>
          <w:numId w:val="10"/>
        </w:numPr>
        <w:rPr>
          <w:rFonts w:cs="Arial"/>
        </w:rPr>
      </w:pPr>
      <w:r w:rsidRPr="00C76AD1">
        <w:rPr>
          <w:rFonts w:cs="Arial"/>
        </w:rPr>
        <w:t xml:space="preserve">Nom </w:t>
      </w:r>
    </w:p>
    <w:p w14:paraId="2067BAAC" w14:textId="77777777" w:rsidR="00B96743" w:rsidRDefault="00B96743" w:rsidP="00B96743">
      <w:pPr>
        <w:pStyle w:val="Paragraphedeliste"/>
        <w:numPr>
          <w:ilvl w:val="0"/>
          <w:numId w:val="10"/>
        </w:numPr>
        <w:rPr>
          <w:rFonts w:cs="Arial"/>
        </w:rPr>
      </w:pPr>
      <w:r w:rsidRPr="00C76AD1">
        <w:rPr>
          <w:rFonts w:cs="Arial"/>
        </w:rPr>
        <w:t>Prénom</w:t>
      </w:r>
    </w:p>
    <w:p w14:paraId="46712609" w14:textId="77777777" w:rsidR="00B96743" w:rsidRDefault="00B96743" w:rsidP="00B96743">
      <w:pPr>
        <w:pStyle w:val="Paragraphedeliste"/>
        <w:numPr>
          <w:ilvl w:val="0"/>
          <w:numId w:val="10"/>
        </w:numPr>
        <w:rPr>
          <w:rFonts w:cs="Arial"/>
        </w:rPr>
      </w:pPr>
      <w:r w:rsidRPr="00C76AD1">
        <w:rPr>
          <w:rFonts w:cs="Arial"/>
        </w:rPr>
        <w:t>Logement</w:t>
      </w:r>
    </w:p>
    <w:p w14:paraId="3986969D" w14:textId="77777777" w:rsidR="00BB3CCA" w:rsidRDefault="00B96743" w:rsidP="00BB3CCA">
      <w:pPr>
        <w:pStyle w:val="Paragraphedeliste"/>
        <w:numPr>
          <w:ilvl w:val="0"/>
          <w:numId w:val="10"/>
        </w:numPr>
        <w:rPr>
          <w:rFonts w:cs="Arial"/>
        </w:rPr>
      </w:pPr>
      <w:r>
        <w:rPr>
          <w:rFonts w:cs="Arial"/>
        </w:rPr>
        <w:t>Is</w:t>
      </w:r>
      <w:r w:rsidRPr="00C76AD1">
        <w:rPr>
          <w:rFonts w:cs="Arial"/>
        </w:rPr>
        <w:t>olement</w:t>
      </w:r>
    </w:p>
    <w:p w14:paraId="3CAD80F9" w14:textId="452F1006" w:rsidR="00B96743" w:rsidRPr="00BB3CCA" w:rsidRDefault="00B96743" w:rsidP="00BB3CCA">
      <w:pPr>
        <w:pStyle w:val="Paragraphedeliste"/>
        <w:numPr>
          <w:ilvl w:val="0"/>
          <w:numId w:val="10"/>
        </w:numPr>
        <w:rPr>
          <w:rFonts w:cs="Arial"/>
        </w:rPr>
      </w:pPr>
      <w:r w:rsidRPr="00BB3CCA">
        <w:rPr>
          <w:rFonts w:cs="Arial"/>
        </w:rPr>
        <w:t>Traitement</w:t>
      </w:r>
    </w:p>
    <w:p w14:paraId="6739AE0A" w14:textId="1B2F1ADE" w:rsidR="00B96743" w:rsidRPr="00C76AD1" w:rsidRDefault="00B96743" w:rsidP="00B96743">
      <w:pPr>
        <w:pStyle w:val="Paragraphedeliste"/>
        <w:numPr>
          <w:ilvl w:val="0"/>
          <w:numId w:val="10"/>
        </w:numPr>
        <w:rPr>
          <w:rFonts w:cs="Arial"/>
        </w:rPr>
      </w:pPr>
      <w:r w:rsidRPr="00C76AD1">
        <w:rPr>
          <w:rFonts w:cs="Arial"/>
        </w:rPr>
        <w:t>Pansement</w:t>
      </w:r>
    </w:p>
    <w:p w14:paraId="69C651D3" w14:textId="79267596" w:rsidR="00B96743" w:rsidRDefault="00B96743">
      <w:r w:rsidRPr="00CE46F5">
        <w:rPr>
          <w:rFonts w:cs="Arial"/>
          <w:noProof/>
        </w:rPr>
        <w:drawing>
          <wp:anchor distT="0" distB="0" distL="114300" distR="114300" simplePos="0" relativeHeight="251658244" behindDoc="0" locked="0" layoutInCell="1" allowOverlap="1" wp14:anchorId="5F0C1D13" wp14:editId="5379EB82">
            <wp:simplePos x="0" y="0"/>
            <wp:positionH relativeFrom="margin">
              <wp:align>center</wp:align>
            </wp:positionH>
            <wp:positionV relativeFrom="paragraph">
              <wp:posOffset>133985</wp:posOffset>
            </wp:positionV>
            <wp:extent cx="7141845" cy="4067175"/>
            <wp:effectExtent l="0" t="0" r="1905" b="9525"/>
            <wp:wrapSquare wrapText="bothSides"/>
            <wp:docPr id="2130958426" name="Image 1" descr="Une image contenant texte, capture d’écran, logiciel, Icône d’ordinateu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0958426" name="Image 1" descr="Une image contenant texte, capture d’écran, logiciel, Icône d’ordinateur&#10;&#10;Description générée automatiquement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1845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165C8B" w14:textId="77777777" w:rsidR="00B96743" w:rsidRPr="00CD75AE" w:rsidRDefault="00B96743" w:rsidP="00B96743">
      <w:pPr>
        <w:pStyle w:val="21soustitre"/>
      </w:pPr>
      <w:r>
        <w:br w:type="page"/>
      </w:r>
      <w:bookmarkStart w:id="2" w:name="_Toc172547182"/>
      <w:r w:rsidRPr="00CD75AE">
        <w:lastRenderedPageBreak/>
        <w:t>2.1 Accès au suivi quotidien :</w:t>
      </w:r>
      <w:bookmarkEnd w:id="2"/>
    </w:p>
    <w:p w14:paraId="0BE8F686" w14:textId="77777777" w:rsidR="00B96743" w:rsidRDefault="00B96743" w:rsidP="00B96743">
      <w:pPr>
        <w:jc w:val="both"/>
        <w:rPr>
          <w:rFonts w:cs="Arial"/>
        </w:rPr>
      </w:pPr>
    </w:p>
    <w:p w14:paraId="034624BD" w14:textId="4910C992" w:rsidR="00B96743" w:rsidRPr="004172D0" w:rsidRDefault="00B96743" w:rsidP="00B96743">
      <w:pPr>
        <w:pStyle w:val="commentcontentpara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4172D0">
        <w:rPr>
          <w:rFonts w:ascii="Arial" w:hAnsi="Arial" w:cs="Arial"/>
          <w:sz w:val="22"/>
          <w:szCs w:val="22"/>
        </w:rPr>
        <w:t>Cliquez sur le nom d’un résident pour accéder au suivi quotidien, où vous pourrez signer les tâches, comme sur Livia.</w:t>
      </w:r>
    </w:p>
    <w:p w14:paraId="2C82B70B" w14:textId="6CA856BD" w:rsidR="00B96743" w:rsidRDefault="00B96743"/>
    <w:p w14:paraId="2A408C85" w14:textId="77777777" w:rsidR="00B96743" w:rsidRPr="00CD75AE" w:rsidRDefault="00B96743" w:rsidP="00B96743">
      <w:pPr>
        <w:pStyle w:val="22soustitre2"/>
        <w:ind w:left="0" w:firstLine="0"/>
      </w:pPr>
      <w:r w:rsidRPr="00392C1F">
        <w:rPr>
          <w:noProof/>
        </w:rPr>
        <w:drawing>
          <wp:anchor distT="0" distB="0" distL="114300" distR="114300" simplePos="0" relativeHeight="251658245" behindDoc="0" locked="0" layoutInCell="1" allowOverlap="1" wp14:anchorId="123E7E78" wp14:editId="53CE1BD7">
            <wp:simplePos x="0" y="0"/>
            <wp:positionH relativeFrom="margin">
              <wp:posOffset>-237490</wp:posOffset>
            </wp:positionH>
            <wp:positionV relativeFrom="margin">
              <wp:posOffset>1292860</wp:posOffset>
            </wp:positionV>
            <wp:extent cx="7347585" cy="4229100"/>
            <wp:effectExtent l="0" t="0" r="5715" b="0"/>
            <wp:wrapNone/>
            <wp:docPr id="976053577" name="Image 1" descr="Une image contenant texte, capture d’écran, logiciel, Icône d’ordinateu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053577" name="Image 1" descr="Une image contenant texte, capture d’écran, logiciel, Icône d’ordinateur&#10;&#10;Description générée automatiquement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7585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  <w:bookmarkStart w:id="3" w:name="_Toc172547183"/>
      <w:r w:rsidRPr="00CD75AE">
        <w:lastRenderedPageBreak/>
        <w:t>2.2 Filtrer le suivi quotidien :</w:t>
      </w:r>
      <w:bookmarkEnd w:id="3"/>
      <w:r w:rsidRPr="00CD75AE">
        <w:t xml:space="preserve"> </w:t>
      </w:r>
    </w:p>
    <w:p w14:paraId="095BA13D" w14:textId="77777777" w:rsidR="00B96743" w:rsidRDefault="00B96743" w:rsidP="00B96743"/>
    <w:p w14:paraId="1B454940" w14:textId="77777777" w:rsidR="00B96743" w:rsidRPr="00B96743" w:rsidRDefault="00B96743" w:rsidP="00B96743">
      <w:pPr>
        <w:rPr>
          <w:rStyle w:val="cf01"/>
          <w:rFonts w:ascii="Arial" w:hAnsi="Arial" w:cs="Arial"/>
          <w:sz w:val="22"/>
          <w:szCs w:val="22"/>
        </w:rPr>
      </w:pPr>
      <w:r w:rsidRPr="00B96743">
        <w:rPr>
          <w:rStyle w:val="cf01"/>
          <w:rFonts w:ascii="Arial" w:hAnsi="Arial" w:cs="Arial"/>
          <w:sz w:val="22"/>
          <w:szCs w:val="22"/>
        </w:rPr>
        <w:t>Vous disposez de nombreux filtres pour affiner vos recherches lors de la signature des tâches.</w:t>
      </w:r>
    </w:p>
    <w:p w14:paraId="4C17D68B" w14:textId="00BBF552" w:rsidR="00B96743" w:rsidRDefault="00B96743" w:rsidP="00B96743">
      <w:r w:rsidRPr="00384C33">
        <w:t>En voici un exemple :</w:t>
      </w:r>
    </w:p>
    <w:p w14:paraId="48E63CD1" w14:textId="4B5B22BC" w:rsidR="00233C0F" w:rsidRPr="00990602" w:rsidRDefault="00B96743" w:rsidP="00233C0F">
      <w:pPr>
        <w:pStyle w:val="23soustitre3"/>
      </w:pPr>
      <w:r w:rsidRPr="006E4C67">
        <w:rPr>
          <w:noProof/>
        </w:rPr>
        <w:drawing>
          <wp:anchor distT="0" distB="0" distL="114300" distR="114300" simplePos="0" relativeHeight="251658246" behindDoc="0" locked="0" layoutInCell="1" allowOverlap="1" wp14:anchorId="392FB812" wp14:editId="4F766D2F">
            <wp:simplePos x="0" y="0"/>
            <wp:positionH relativeFrom="margin">
              <wp:align>center</wp:align>
            </wp:positionH>
            <wp:positionV relativeFrom="paragraph">
              <wp:posOffset>184785</wp:posOffset>
            </wp:positionV>
            <wp:extent cx="7238365" cy="4143375"/>
            <wp:effectExtent l="0" t="0" r="635" b="9525"/>
            <wp:wrapSquare wrapText="bothSides"/>
            <wp:docPr id="771152443" name="Image 1" descr="Une image contenant texte, capture d’écran, logiciel, Icône d’ordinateu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152443" name="Image 1" descr="Une image contenant texte, capture d’écran, logiciel, Icône d’ordinateur&#10;&#10;Description générée automatiquement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8365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  <w:bookmarkStart w:id="4" w:name="_Toc172547184"/>
      <w:r w:rsidR="00233C0F" w:rsidRPr="00990602">
        <w:lastRenderedPageBreak/>
        <w:t>2.</w:t>
      </w:r>
      <w:r w:rsidR="00233C0F">
        <w:t>3</w:t>
      </w:r>
      <w:r w:rsidR="00233C0F" w:rsidRPr="00990602">
        <w:t xml:space="preserve"> Dossier résident :</w:t>
      </w:r>
      <w:bookmarkEnd w:id="4"/>
      <w:r w:rsidR="00233C0F" w:rsidRPr="00990602">
        <w:t xml:space="preserve"> </w:t>
      </w:r>
    </w:p>
    <w:p w14:paraId="4C9E5ECF" w14:textId="77777777" w:rsidR="00233C0F" w:rsidRDefault="00233C0F"/>
    <w:p w14:paraId="37937787" w14:textId="77777777" w:rsidR="00233C0F" w:rsidRDefault="00233C0F">
      <w:r>
        <w:t xml:space="preserve">En cliquant sur les trois points superposés en bout de ligne : </w:t>
      </w:r>
      <w:r w:rsidRPr="004B58B7">
        <w:rPr>
          <w:noProof/>
        </w:rPr>
        <w:drawing>
          <wp:inline distT="0" distB="0" distL="0" distR="0" wp14:anchorId="3CA7043C" wp14:editId="6E5A4783">
            <wp:extent cx="200053" cy="333422"/>
            <wp:effectExtent l="0" t="0" r="9525" b="9525"/>
            <wp:docPr id="93526108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58377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0053" cy="333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8CF2CC" w14:textId="77777777" w:rsidR="00233C0F" w:rsidRDefault="00233C0F" w:rsidP="00233C0F">
      <w:r>
        <w:t>Vous pourrez accéder à certains éléments du dossier résident :</w:t>
      </w:r>
    </w:p>
    <w:p w14:paraId="3A4B2AA4" w14:textId="77777777" w:rsidR="00233C0F" w:rsidRDefault="00233C0F" w:rsidP="00233C0F">
      <w:pPr>
        <w:pStyle w:val="Paragraphedeliste"/>
        <w:numPr>
          <w:ilvl w:val="0"/>
          <w:numId w:val="10"/>
        </w:numPr>
      </w:pPr>
      <w:r>
        <w:t>Transmissions</w:t>
      </w:r>
    </w:p>
    <w:p w14:paraId="388050B3" w14:textId="77777777" w:rsidR="00233C0F" w:rsidRDefault="00233C0F" w:rsidP="00233C0F">
      <w:pPr>
        <w:pStyle w:val="Paragraphedeliste"/>
        <w:numPr>
          <w:ilvl w:val="0"/>
          <w:numId w:val="10"/>
        </w:numPr>
      </w:pPr>
      <w:r>
        <w:t xml:space="preserve">Dossier médical </w:t>
      </w:r>
    </w:p>
    <w:p w14:paraId="5480EC1A" w14:textId="49E49A0E" w:rsidR="007F125E" w:rsidRDefault="007F125E" w:rsidP="00233C0F">
      <w:pPr>
        <w:pStyle w:val="Paragraphedeliste"/>
        <w:numPr>
          <w:ilvl w:val="0"/>
          <w:numId w:val="10"/>
        </w:numPr>
      </w:pPr>
      <w:r>
        <w:t>Contacts</w:t>
      </w:r>
    </w:p>
    <w:p w14:paraId="1C8B1A64" w14:textId="4DC25666" w:rsidR="00233C0F" w:rsidRDefault="00233C0F" w:rsidP="007F125E">
      <w:pPr>
        <w:pStyle w:val="3titre"/>
        <w:numPr>
          <w:ilvl w:val="0"/>
          <w:numId w:val="0"/>
        </w:numPr>
        <w:ind w:left="432" w:hanging="432"/>
      </w:pPr>
      <w:r w:rsidRPr="00CE46F5">
        <w:rPr>
          <w:noProof/>
        </w:rPr>
        <w:drawing>
          <wp:anchor distT="0" distB="0" distL="114300" distR="114300" simplePos="0" relativeHeight="251658247" behindDoc="0" locked="0" layoutInCell="1" allowOverlap="1" wp14:anchorId="1F7F785D" wp14:editId="78394513">
            <wp:simplePos x="0" y="0"/>
            <wp:positionH relativeFrom="margin">
              <wp:align>center</wp:align>
            </wp:positionH>
            <wp:positionV relativeFrom="margin">
              <wp:posOffset>2016760</wp:posOffset>
            </wp:positionV>
            <wp:extent cx="7391400" cy="4244340"/>
            <wp:effectExtent l="0" t="0" r="0" b="3810"/>
            <wp:wrapSquare wrapText="bothSides"/>
            <wp:docPr id="1869065889" name="Image 1" descr="Une image contenant texte, capture d’écran, logiciel, Icône d’ordinateu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065889" name="Image 1" descr="Une image contenant texte, capture d’écran, logiciel, Icône d’ordinateur&#10;&#10;Description générée automatiquement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1400" cy="4244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336CB147" w14:textId="77777777" w:rsidR="00233C0F" w:rsidRDefault="00233C0F" w:rsidP="00233C0F">
      <w:pPr>
        <w:pStyle w:val="3titre"/>
        <w:numPr>
          <w:ilvl w:val="0"/>
          <w:numId w:val="0"/>
        </w:numPr>
      </w:pPr>
      <w:r>
        <w:lastRenderedPageBreak/>
        <w:t xml:space="preserve">3. </w:t>
      </w:r>
      <w:bookmarkStart w:id="5" w:name="_Toc172547185"/>
      <w:r w:rsidRPr="00083415">
        <w:t>Déconnexion :</w:t>
      </w:r>
      <w:bookmarkEnd w:id="5"/>
    </w:p>
    <w:p w14:paraId="3EE94303" w14:textId="40F23B4C" w:rsidR="00233C0F" w:rsidRDefault="00233C0F" w:rsidP="00233C0F">
      <w:r>
        <w:br/>
      </w:r>
      <w:r>
        <w:br/>
        <w:t>Pour vous déconnecter ou changer de secteur, cliquer sur les trois traits superposés en haut à droite :</w:t>
      </w:r>
    </w:p>
    <w:p w14:paraId="039178BE" w14:textId="41012CD3" w:rsidR="00233C0F" w:rsidRPr="00083415" w:rsidRDefault="00233C0F" w:rsidP="00233C0F">
      <w:pPr>
        <w:pStyle w:val="Titre1"/>
        <w:numPr>
          <w:ilvl w:val="0"/>
          <w:numId w:val="0"/>
        </w:numPr>
      </w:pPr>
      <w:r w:rsidRPr="00CE46F5">
        <w:rPr>
          <w:noProof/>
        </w:rPr>
        <w:drawing>
          <wp:anchor distT="0" distB="0" distL="114300" distR="114300" simplePos="0" relativeHeight="251658248" behindDoc="0" locked="0" layoutInCell="1" allowOverlap="1" wp14:anchorId="766840A1" wp14:editId="64959988">
            <wp:simplePos x="0" y="0"/>
            <wp:positionH relativeFrom="margin">
              <wp:align>center</wp:align>
            </wp:positionH>
            <wp:positionV relativeFrom="paragraph">
              <wp:posOffset>159385</wp:posOffset>
            </wp:positionV>
            <wp:extent cx="7056120" cy="4034155"/>
            <wp:effectExtent l="0" t="0" r="0" b="4445"/>
            <wp:wrapSquare wrapText="bothSides"/>
            <wp:docPr id="175059352" name="Image 1" descr="Une image contenant texte, capture d’écran, logiciel, Icône d’ordinateu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59352" name="Image 1" descr="Une image contenant texte, capture d’écran, logiciel, Icône d’ordinateur&#10;&#10;Description générée automatiquement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6120" cy="4034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0A0D41" w14:textId="65217E9B" w:rsidR="00233C0F" w:rsidRDefault="00233C0F" w:rsidP="00233C0F">
      <w:r w:rsidRPr="00CE46F5">
        <w:rPr>
          <w:noProof/>
        </w:rPr>
        <w:drawing>
          <wp:anchor distT="0" distB="0" distL="114300" distR="114300" simplePos="0" relativeHeight="251658249" behindDoc="0" locked="0" layoutInCell="1" allowOverlap="1" wp14:anchorId="6DD1D2D8" wp14:editId="63CB5DBE">
            <wp:simplePos x="0" y="0"/>
            <wp:positionH relativeFrom="margin">
              <wp:align>right</wp:align>
            </wp:positionH>
            <wp:positionV relativeFrom="paragraph">
              <wp:posOffset>87630</wp:posOffset>
            </wp:positionV>
            <wp:extent cx="3707765" cy="3086100"/>
            <wp:effectExtent l="0" t="0" r="6985" b="0"/>
            <wp:wrapSquare wrapText="bothSides"/>
            <wp:docPr id="1344662857" name="Image 1" descr="Une image contenant texte, capture d’écran, logiciel, Système d’exploitatio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662857" name="Image 1" descr="Une image contenant texte, capture d’écran, logiciel, Système d’exploitation&#10;&#10;Description générée automatiquement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7765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Sur le menu de droite, vous pouvez : </w:t>
      </w:r>
    </w:p>
    <w:p w14:paraId="78AB1B7A" w14:textId="376FF1F7" w:rsidR="00233C0F" w:rsidRDefault="00233C0F" w:rsidP="00233C0F">
      <w:pPr>
        <w:pStyle w:val="Paragraphedeliste"/>
        <w:numPr>
          <w:ilvl w:val="0"/>
          <w:numId w:val="10"/>
        </w:numPr>
      </w:pPr>
      <w:r>
        <w:t>Changer de secteur</w:t>
      </w:r>
    </w:p>
    <w:p w14:paraId="5749FF3F" w14:textId="77777777" w:rsidR="00233C0F" w:rsidRDefault="00233C0F" w:rsidP="00233C0F">
      <w:pPr>
        <w:pStyle w:val="Paragraphedeliste"/>
        <w:numPr>
          <w:ilvl w:val="0"/>
          <w:numId w:val="10"/>
        </w:numPr>
      </w:pPr>
      <w:r>
        <w:t>Changer d’utilisateur :</w:t>
      </w:r>
    </w:p>
    <w:p w14:paraId="16AFEE65" w14:textId="77777777" w:rsidR="00233C0F" w:rsidRDefault="00233C0F" w:rsidP="00233C0F">
      <w:pPr>
        <w:pStyle w:val="Paragraphedeliste"/>
      </w:pPr>
      <w:r>
        <w:t xml:space="preserve">(Renseigner directement les identifiants </w:t>
      </w:r>
    </w:p>
    <w:p w14:paraId="4CD1EB54" w14:textId="15D66F74" w:rsidR="00233C0F" w:rsidRDefault="00233C0F" w:rsidP="00233C0F">
      <w:pPr>
        <w:pStyle w:val="Paragraphedeliste"/>
      </w:pPr>
      <w:r>
        <w:t xml:space="preserve"> </w:t>
      </w:r>
      <w:proofErr w:type="gramStart"/>
      <w:r>
        <w:t>sans</w:t>
      </w:r>
      <w:proofErr w:type="gramEnd"/>
      <w:r>
        <w:t xml:space="preserve"> passer par la phase déconnexion)</w:t>
      </w:r>
      <w:r w:rsidRPr="00233C0F">
        <w:rPr>
          <w:noProof/>
        </w:rPr>
        <w:t xml:space="preserve"> </w:t>
      </w:r>
    </w:p>
    <w:p w14:paraId="2C3DCE62" w14:textId="77777777" w:rsidR="00233C0F" w:rsidRDefault="00233C0F" w:rsidP="00233C0F">
      <w:pPr>
        <w:pStyle w:val="Paragraphedeliste"/>
        <w:numPr>
          <w:ilvl w:val="0"/>
          <w:numId w:val="10"/>
        </w:numPr>
      </w:pPr>
      <w:r>
        <w:t>Déconnexion</w:t>
      </w:r>
    </w:p>
    <w:p w14:paraId="69E3E8B3" w14:textId="68EB469A" w:rsidR="00233C0F" w:rsidRPr="00083415" w:rsidRDefault="00233C0F" w:rsidP="00233C0F">
      <w:pPr>
        <w:pStyle w:val="Titre1"/>
        <w:numPr>
          <w:ilvl w:val="0"/>
          <w:numId w:val="0"/>
        </w:numPr>
      </w:pPr>
    </w:p>
    <w:p w14:paraId="7AD49766" w14:textId="40CC5636" w:rsidR="00B96743" w:rsidRDefault="00B96743"/>
    <w:p w14:paraId="1CC51B5A" w14:textId="72D69BF8" w:rsidR="00B96743" w:rsidRDefault="00B96743"/>
    <w:p w14:paraId="021FEA5E" w14:textId="77777777" w:rsidR="00B96743" w:rsidRDefault="00B96743"/>
    <w:p w14:paraId="3E35A08D" w14:textId="77777777" w:rsidR="00B96743" w:rsidRDefault="00B96743"/>
    <w:p w14:paraId="072EBFF9" w14:textId="77777777" w:rsidR="00B96743" w:rsidRDefault="00B96743"/>
    <w:p w14:paraId="35CAF42C" w14:textId="77777777" w:rsidR="00B96743" w:rsidRDefault="00B96743"/>
    <w:p w14:paraId="15BD8F0E" w14:textId="2BB1F926" w:rsidR="00BD24C4" w:rsidRPr="00433822" w:rsidRDefault="00BD24C4" w:rsidP="00BD24C4"/>
    <w:sectPr w:rsidR="00BD24C4" w:rsidRPr="00433822" w:rsidSect="00B86650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18" w:right="567" w:bottom="1418" w:left="567" w:header="708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9991EF" w14:textId="77777777" w:rsidR="00152F05" w:rsidRDefault="00152F05" w:rsidP="009116AC">
      <w:pPr>
        <w:spacing w:after="0" w:line="240" w:lineRule="auto"/>
      </w:pPr>
      <w:r>
        <w:separator/>
      </w:r>
    </w:p>
  </w:endnote>
  <w:endnote w:type="continuationSeparator" w:id="0">
    <w:p w14:paraId="6E28F804" w14:textId="77777777" w:rsidR="00152F05" w:rsidRDefault="00152F05" w:rsidP="009116AC">
      <w:pPr>
        <w:spacing w:after="0" w:line="240" w:lineRule="auto"/>
      </w:pPr>
      <w:r>
        <w:continuationSeparator/>
      </w:r>
    </w:p>
  </w:endnote>
  <w:endnote w:type="continuationNotice" w:id="1">
    <w:p w14:paraId="36C4E629" w14:textId="77777777" w:rsidR="00152F05" w:rsidRDefault="00152F0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ieldwork 04 Geo Regular">
    <w:altName w:val="Calibri"/>
    <w:panose1 w:val="00000000000000000000"/>
    <w:charset w:val="00"/>
    <w:family w:val="modern"/>
    <w:notTrueType/>
    <w:pitch w:val="variable"/>
    <w:sig w:usb0="A00000FF" w:usb1="5000005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7E336" w14:textId="77777777" w:rsidR="00464504" w:rsidRDefault="00464504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69B508" w14:textId="30A3AB60" w:rsidR="00913051" w:rsidRPr="00E23523" w:rsidRDefault="008557A0" w:rsidP="00B86650">
    <w:pPr>
      <w:pStyle w:val="Pieddepage"/>
      <w:tabs>
        <w:tab w:val="clear" w:pos="9072"/>
        <w:tab w:val="right" w:pos="10772"/>
      </w:tabs>
      <w:rPr>
        <w:color w:val="2C2274"/>
        <w:sz w:val="20"/>
        <w:szCs w:val="20"/>
      </w:rPr>
    </w:pPr>
    <w:r w:rsidRPr="00E23523">
      <w:rPr>
        <w:b/>
        <w:bCs/>
        <w:noProof/>
        <w:color w:val="2C2274"/>
        <w:sz w:val="20"/>
        <w:szCs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89085CC" wp14:editId="72EC62C9">
              <wp:simplePos x="0" y="0"/>
              <wp:positionH relativeFrom="column">
                <wp:posOffset>-17780</wp:posOffset>
              </wp:positionH>
              <wp:positionV relativeFrom="paragraph">
                <wp:posOffset>-92075</wp:posOffset>
              </wp:positionV>
              <wp:extent cx="6840000" cy="0"/>
              <wp:effectExtent l="0" t="0" r="0" b="0"/>
              <wp:wrapNone/>
              <wp:docPr id="6" name="Connecteur droi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400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2C2274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rto="http://schemas.microsoft.com/office/word/2006/arto">
          <w:pict>
            <v:line w14:anchorId="4A8C9D6A" id="Connecteur droit 6" o:spid="_x0000_s1026" style="position:absolute;z-index:251609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4pt,-7.25pt" to="537.2pt,-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" strokecolor="#2c2274" strokeweight="1.5pt">
              <v:stroke joinstyle="miter"/>
            </v:line>
          </w:pict>
        </mc:Fallback>
      </mc:AlternateContent>
    </w:r>
    <w:r w:rsidR="00555DB8">
      <w:rPr>
        <w:b/>
        <w:bCs/>
        <w:color w:val="2C2274"/>
        <w:sz w:val="20"/>
        <w:szCs w:val="20"/>
      </w:rPr>
      <w:t>Diffusion restreinte</w:t>
    </w:r>
    <w:r w:rsidR="00301096">
      <w:rPr>
        <w:b/>
        <w:bCs/>
        <w:color w:val="2C2274"/>
        <w:sz w:val="20"/>
        <w:szCs w:val="20"/>
      </w:rPr>
      <w:tab/>
    </w:r>
    <w:r w:rsidR="000D7082">
      <w:rPr>
        <w:b/>
        <w:bCs/>
        <w:color w:val="2C2274"/>
        <w:sz w:val="20"/>
        <w:szCs w:val="20"/>
      </w:rPr>
      <w:tab/>
    </w:r>
    <w:r w:rsidR="006A3357" w:rsidRPr="00E23523">
      <w:rPr>
        <w:b/>
        <w:bCs/>
        <w:color w:val="2C2274"/>
        <w:sz w:val="20"/>
        <w:szCs w:val="20"/>
      </w:rPr>
      <w:fldChar w:fldCharType="begin"/>
    </w:r>
    <w:r w:rsidR="006A3357" w:rsidRPr="00E23523">
      <w:rPr>
        <w:b/>
        <w:bCs/>
        <w:color w:val="2C2274"/>
        <w:sz w:val="20"/>
        <w:szCs w:val="20"/>
      </w:rPr>
      <w:instrText>PAGE   \* MERGEFORMAT</w:instrText>
    </w:r>
    <w:r w:rsidR="006A3357" w:rsidRPr="00E23523">
      <w:rPr>
        <w:b/>
        <w:bCs/>
        <w:color w:val="2C2274"/>
        <w:sz w:val="20"/>
        <w:szCs w:val="20"/>
      </w:rPr>
      <w:fldChar w:fldCharType="separate"/>
    </w:r>
    <w:r w:rsidR="006A3357" w:rsidRPr="00E23523">
      <w:rPr>
        <w:b/>
        <w:bCs/>
        <w:color w:val="2C2274"/>
        <w:sz w:val="20"/>
        <w:szCs w:val="20"/>
      </w:rPr>
      <w:t>1</w:t>
    </w:r>
    <w:r w:rsidR="006A3357" w:rsidRPr="00E23523">
      <w:rPr>
        <w:b/>
        <w:bCs/>
        <w:color w:val="2C2274"/>
        <w:sz w:val="20"/>
        <w:szCs w:val="20"/>
      </w:rPr>
      <w:fldChar w:fldCharType="end"/>
    </w:r>
  </w:p>
  <w:p w14:paraId="2C52AB34" w14:textId="211EAB53" w:rsidR="009116AC" w:rsidRDefault="009B23AC" w:rsidP="009B23AC">
    <w:pPr>
      <w:pStyle w:val="Pieddepage"/>
      <w:spacing w:before="40"/>
      <w:rPr>
        <w:rFonts w:cs="Arial"/>
        <w:color w:val="2C2274"/>
        <w:sz w:val="16"/>
        <w:szCs w:val="16"/>
        <w:shd w:val="clear" w:color="auto" w:fill="FFFFFF"/>
      </w:rPr>
    </w:pPr>
    <w:r w:rsidRPr="003301FE">
      <w:rPr>
        <w:rFonts w:cs="Arial"/>
        <w:color w:val="2C2274"/>
        <w:sz w:val="16"/>
        <w:szCs w:val="16"/>
        <w:shd w:val="clear" w:color="auto" w:fill="FFFFFF"/>
      </w:rPr>
      <w:t xml:space="preserve">Ce document est la propriété d’Arche </w:t>
    </w:r>
    <w:r>
      <w:rPr>
        <w:rFonts w:cs="Arial"/>
        <w:color w:val="2C2274"/>
        <w:sz w:val="16"/>
        <w:szCs w:val="16"/>
        <w:shd w:val="clear" w:color="auto" w:fill="FFFFFF"/>
      </w:rPr>
      <w:t xml:space="preserve">Livia, une marque du groupe Arche MC2, </w:t>
    </w:r>
    <w:r w:rsidRPr="003301FE">
      <w:rPr>
        <w:rFonts w:cs="Arial"/>
        <w:color w:val="2C2274"/>
        <w:sz w:val="16"/>
        <w:szCs w:val="16"/>
        <w:shd w:val="clear" w:color="auto" w:fill="FFFFFF"/>
      </w:rPr>
      <w:t>et ne peut être reproduit ou communiqué sans son autorisation écrite.</w:t>
    </w:r>
    <w:r w:rsidRPr="003301FE">
      <w:rPr>
        <w:rFonts w:cs="Arial"/>
        <w:color w:val="2C2274"/>
        <w:sz w:val="16"/>
        <w:szCs w:val="16"/>
        <w:shd w:val="clear" w:color="auto" w:fill="FFFFFF"/>
      </w:rPr>
      <w:br/>
      <w:t>© ARCHE MC2 202</w:t>
    </w:r>
    <w:r>
      <w:rPr>
        <w:rFonts w:cs="Arial"/>
        <w:color w:val="2C2274"/>
        <w:sz w:val="16"/>
        <w:szCs w:val="16"/>
        <w:shd w:val="clear" w:color="auto" w:fill="FFFFFF"/>
      </w:rPr>
      <w:t>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45E0BD" w14:textId="1F921C6E" w:rsidR="00D846D9" w:rsidRPr="009B23AC" w:rsidRDefault="00D846D9" w:rsidP="00D846D9">
    <w:pPr>
      <w:pStyle w:val="Pieddepage"/>
      <w:tabs>
        <w:tab w:val="clear" w:pos="4536"/>
        <w:tab w:val="center" w:pos="1843"/>
      </w:tabs>
      <w:spacing w:before="40"/>
      <w:rPr>
        <w:rFonts w:cs="Arial"/>
        <w:color w:val="2C2274"/>
        <w:sz w:val="16"/>
        <w:szCs w:val="16"/>
        <w:shd w:val="clear" w:color="auto" w:fill="FFFFFF"/>
      </w:rPr>
    </w:pPr>
    <w:r>
      <w:rPr>
        <w:rFonts w:cs="Arial"/>
        <w:color w:val="2C2274"/>
        <w:sz w:val="16"/>
        <w:szCs w:val="16"/>
        <w:shd w:val="clear" w:color="auto" w:fill="FFFFFF"/>
      </w:rPr>
      <w:tab/>
    </w:r>
    <w:r w:rsidR="00464504">
      <w:rPr>
        <w:rFonts w:cs="Arial"/>
        <w:color w:val="2C2274"/>
        <w:sz w:val="16"/>
        <w:szCs w:val="16"/>
        <w:shd w:val="clear" w:color="auto" w:fill="FFFFFF"/>
      </w:rPr>
      <w:t xml:space="preserve">     </w:t>
    </w:r>
    <w:r>
      <w:rPr>
        <w:rFonts w:cs="Arial"/>
        <w:color w:val="2C2274"/>
        <w:sz w:val="16"/>
        <w:szCs w:val="16"/>
        <w:shd w:val="clear" w:color="auto" w:fill="FFFFFF"/>
      </w:rPr>
      <w:t>22/07/2024</w:t>
    </w:r>
    <w:r w:rsidR="00464504">
      <w:rPr>
        <w:rFonts w:cs="Arial"/>
        <w:color w:val="2C2274"/>
        <w:sz w:val="16"/>
        <w:szCs w:val="16"/>
        <w:shd w:val="clear" w:color="auto" w:fill="FFFFFF"/>
      </w:rPr>
      <w:t xml:space="preserve"> </w:t>
    </w:r>
  </w:p>
  <w:p w14:paraId="48BE86CA" w14:textId="12770A0F" w:rsidR="00D846D9" w:rsidRDefault="00464504" w:rsidP="00464504">
    <w:pPr>
      <w:pStyle w:val="Pieddepage"/>
      <w:tabs>
        <w:tab w:val="clear" w:pos="4536"/>
        <w:tab w:val="clear" w:pos="9072"/>
        <w:tab w:val="right" w:pos="2835"/>
      </w:tabs>
    </w:pPr>
    <w:r>
      <w:tab/>
      <w:t>Version 2.0.5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7B87BD" w14:textId="77777777" w:rsidR="00152F05" w:rsidRDefault="00152F05" w:rsidP="009116AC">
      <w:pPr>
        <w:spacing w:after="0" w:line="240" w:lineRule="auto"/>
      </w:pPr>
      <w:r>
        <w:separator/>
      </w:r>
    </w:p>
  </w:footnote>
  <w:footnote w:type="continuationSeparator" w:id="0">
    <w:p w14:paraId="34711E4B" w14:textId="77777777" w:rsidR="00152F05" w:rsidRDefault="00152F05" w:rsidP="009116AC">
      <w:pPr>
        <w:spacing w:after="0" w:line="240" w:lineRule="auto"/>
      </w:pPr>
      <w:r>
        <w:continuationSeparator/>
      </w:r>
    </w:p>
  </w:footnote>
  <w:footnote w:type="continuationNotice" w:id="1">
    <w:p w14:paraId="16B2B7DE" w14:textId="77777777" w:rsidR="00152F05" w:rsidRDefault="00152F0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25C16" w14:textId="77777777" w:rsidR="00464504" w:rsidRDefault="00464504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ECB181" w14:textId="4C740468" w:rsidR="00CC4A39" w:rsidRPr="00B96743" w:rsidRDefault="00BD24C4" w:rsidP="00D26377">
    <w:pPr>
      <w:pStyle w:val="En-tte"/>
      <w:rPr>
        <w:b/>
        <w:bCs/>
      </w:rPr>
    </w:pPr>
    <w:r w:rsidRPr="00B96743">
      <w:rPr>
        <w:b/>
        <w:bCs/>
        <w:noProof/>
        <w:color w:val="767171" w:themeColor="background2" w:themeShade="80"/>
      </w:rPr>
      <w:drawing>
        <wp:anchor distT="0" distB="0" distL="114300" distR="114300" simplePos="0" relativeHeight="251658241" behindDoc="0" locked="0" layoutInCell="1" allowOverlap="1" wp14:anchorId="20574723" wp14:editId="7196A450">
          <wp:simplePos x="0" y="0"/>
          <wp:positionH relativeFrom="column">
            <wp:posOffset>6480810</wp:posOffset>
          </wp:positionH>
          <wp:positionV relativeFrom="paragraph">
            <wp:posOffset>-289560</wp:posOffset>
          </wp:positionV>
          <wp:extent cx="565302" cy="571012"/>
          <wp:effectExtent l="0" t="0" r="6350" b="635"/>
          <wp:wrapNone/>
          <wp:docPr id="47" name="Image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 17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9255" t="10651" r="5988" b="40936"/>
                  <a:stretch/>
                </pic:blipFill>
                <pic:spPr bwMode="auto">
                  <a:xfrm>
                    <a:off x="0" y="0"/>
                    <a:ext cx="565302" cy="57101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96743" w:rsidRPr="00B96743">
      <w:rPr>
        <w:b/>
        <w:bCs/>
        <w:noProof/>
        <w:color w:val="767171" w:themeColor="background2" w:themeShade="80"/>
      </w:rPr>
      <w:t>Documentation LIVIA TAB</w:t>
    </w:r>
    <w:r w:rsidR="00D26377" w:rsidRPr="00B96743">
      <w:rPr>
        <w:b/>
        <w:bCs/>
        <w:noProof/>
        <w:color w:val="767171" w:themeColor="background2" w:themeShade="80"/>
        <w:sz w:val="20"/>
        <w:szCs w:val="20"/>
      </w:rPr>
      <w:t xml:space="preserve"> </w:t>
    </w:r>
    <w:r w:rsidR="00412EAC" w:rsidRPr="00B96743">
      <w:rPr>
        <w:b/>
        <w:bCs/>
        <w:noProof/>
        <w:color w:val="2C2274"/>
        <w:sz w:val="20"/>
        <w:szCs w:val="20"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1BD2A785" wp14:editId="6BB4A835">
              <wp:simplePos x="0" y="0"/>
              <wp:positionH relativeFrom="column">
                <wp:posOffset>-61595</wp:posOffset>
              </wp:positionH>
              <wp:positionV relativeFrom="paragraph">
                <wp:posOffset>340995</wp:posOffset>
              </wp:positionV>
              <wp:extent cx="6588000" cy="0"/>
              <wp:effectExtent l="0" t="0" r="0" b="0"/>
              <wp:wrapNone/>
              <wp:docPr id="3" name="Connecteur droit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5880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2C2274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203CF1FB" id="Connecteur droit 3" o:spid="_x0000_s1026" style="position:absolute;flip:y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85pt,26.85pt" to="513.9pt,2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" strokecolor="#2c2274" strokeweight="1.5pt">
              <v:stroke joinstyle="miter"/>
            </v:line>
          </w:pict>
        </mc:Fallback>
      </mc:AlternateContent>
    </w:r>
    <w:r w:rsidR="00D26377" w:rsidRPr="00B96743">
      <w:rPr>
        <w:b/>
        <w:bCs/>
        <w:noProof/>
        <w:color w:val="2C2274"/>
        <w:sz w:val="20"/>
        <w:szCs w:val="20"/>
      </w:rPr>
      <w:tab/>
    </w:r>
    <w:r w:rsidR="00A31FFD" w:rsidRPr="00B96743">
      <w:rPr>
        <w:b/>
        <w:bCs/>
        <w:noProof/>
        <w:color w:val="FF000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912920" w14:textId="5CB53DBC" w:rsidR="00044CDF" w:rsidRDefault="009B23AC">
    <w:pPr>
      <w:pStyle w:val="En-tte"/>
    </w:pPr>
    <w:r w:rsidRPr="00EE235D">
      <w:rPr>
        <w:rFonts w:ascii="Fieldwork 04 Geo Regular" w:hAnsi="Fieldwork 04 Geo Regular"/>
        <w:noProof/>
        <w:color w:val="2B2173"/>
        <w:sz w:val="16"/>
        <w:szCs w:val="16"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300E2DF0" wp14:editId="3B2A9576">
              <wp:simplePos x="0" y="0"/>
              <wp:positionH relativeFrom="column">
                <wp:posOffset>-47625</wp:posOffset>
              </wp:positionH>
              <wp:positionV relativeFrom="paragraph">
                <wp:posOffset>1102360</wp:posOffset>
              </wp:positionV>
              <wp:extent cx="2360930" cy="1404620"/>
              <wp:effectExtent l="0" t="0" r="6985" b="6985"/>
              <wp:wrapSquare wrapText="bothSides"/>
              <wp:docPr id="217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B2BD557" w14:textId="77777777" w:rsidR="009B23AC" w:rsidRPr="00EE235D" w:rsidRDefault="009B23AC" w:rsidP="009B23AC">
                          <w:pPr>
                            <w:spacing w:after="0" w:line="240" w:lineRule="auto"/>
                            <w:rPr>
                              <w:rFonts w:ascii="Fieldwork 04 Geo Regular" w:hAnsi="Fieldwork 04 Geo Regular"/>
                              <w:color w:val="2B2173"/>
                              <w:sz w:val="24"/>
                              <w:szCs w:val="24"/>
                            </w:rPr>
                          </w:pPr>
                          <w:r w:rsidRPr="00EE235D">
                            <w:rPr>
                              <w:rFonts w:ascii="Fieldwork 04 Geo Regular" w:hAnsi="Fieldwork 04 Geo Regular"/>
                              <w:color w:val="2B2173"/>
                              <w:sz w:val="24"/>
                              <w:szCs w:val="24"/>
                            </w:rPr>
                            <w:t>Arche Livia</w:t>
                          </w:r>
                          <w:r w:rsidRPr="00EE235D">
                            <w:rPr>
                              <w:rFonts w:ascii="Fieldwork 04 Geo Regular" w:hAnsi="Fieldwork 04 Geo Regular"/>
                              <w:color w:val="2B2173"/>
                              <w:sz w:val="24"/>
                              <w:szCs w:val="24"/>
                            </w:rPr>
                            <w:br/>
                            <w:t>1600 route des Milles</w:t>
                          </w:r>
                          <w:r w:rsidRPr="00EE235D">
                            <w:rPr>
                              <w:rFonts w:ascii="Fieldwork 04 Geo Regular" w:hAnsi="Fieldwork 04 Geo Regular"/>
                              <w:color w:val="2B2173"/>
                              <w:sz w:val="24"/>
                              <w:szCs w:val="24"/>
                            </w:rPr>
                            <w:br/>
                            <w:t>Domaine de la Parade</w:t>
                          </w:r>
                          <w:r w:rsidRPr="00EE235D">
                            <w:rPr>
                              <w:rFonts w:ascii="Fieldwork 04 Geo Regular" w:hAnsi="Fieldwork 04 Geo Regular"/>
                              <w:color w:val="2B2173"/>
                              <w:sz w:val="24"/>
                              <w:szCs w:val="24"/>
                            </w:rPr>
                            <w:br/>
                            <w:t>13090 AIX-EN-PROVENCE Cedex</w:t>
                          </w:r>
                        </w:p>
                        <w:p w14:paraId="1BA4372F" w14:textId="77777777" w:rsidR="009B23AC" w:rsidRDefault="009B23AC" w:rsidP="009B23AC"/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00E2DF0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9" type="#_x0000_t202" style="position:absolute;margin-left:-3.75pt;margin-top:86.8pt;width:185.9pt;height:110.6pt;z-index:25165824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hx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" stroked="f">
              <v:textbox style="mso-fit-shape-to-text:t">
                <w:txbxContent>
                  <w:p w14:paraId="3B2BD557" w14:textId="77777777" w:rsidR="009B23AC" w:rsidRPr="00EE235D" w:rsidRDefault="009B23AC" w:rsidP="009B23AC">
                    <w:pPr>
                      <w:spacing w:after="0" w:line="240" w:lineRule="auto"/>
                      <w:rPr>
                        <w:rFonts w:ascii="Fieldwork 04 Geo Regular" w:hAnsi="Fieldwork 04 Geo Regular"/>
                        <w:color w:val="2B2173"/>
                        <w:sz w:val="24"/>
                        <w:szCs w:val="24"/>
                      </w:rPr>
                    </w:pPr>
                    <w:r w:rsidRPr="00EE235D">
                      <w:rPr>
                        <w:rFonts w:ascii="Fieldwork 04 Geo Regular" w:hAnsi="Fieldwork 04 Geo Regular"/>
                        <w:color w:val="2B2173"/>
                        <w:sz w:val="24"/>
                        <w:szCs w:val="24"/>
                      </w:rPr>
                      <w:t>Arche Livia</w:t>
                    </w:r>
                    <w:r w:rsidRPr="00EE235D">
                      <w:rPr>
                        <w:rFonts w:ascii="Fieldwork 04 Geo Regular" w:hAnsi="Fieldwork 04 Geo Regular"/>
                        <w:color w:val="2B2173"/>
                        <w:sz w:val="24"/>
                        <w:szCs w:val="24"/>
                      </w:rPr>
                      <w:br/>
                      <w:t>1600 route des Milles</w:t>
                    </w:r>
                    <w:r w:rsidRPr="00EE235D">
                      <w:rPr>
                        <w:rFonts w:ascii="Fieldwork 04 Geo Regular" w:hAnsi="Fieldwork 04 Geo Regular"/>
                        <w:color w:val="2B2173"/>
                        <w:sz w:val="24"/>
                        <w:szCs w:val="24"/>
                      </w:rPr>
                      <w:br/>
                      <w:t>Domaine de la Parade</w:t>
                    </w:r>
                    <w:r w:rsidRPr="00EE235D">
                      <w:rPr>
                        <w:rFonts w:ascii="Fieldwork 04 Geo Regular" w:hAnsi="Fieldwork 04 Geo Regular"/>
                        <w:color w:val="2B2173"/>
                        <w:sz w:val="24"/>
                        <w:szCs w:val="24"/>
                      </w:rPr>
                      <w:br/>
                      <w:t>13090 AIX-EN-PROVENCE Cedex</w:t>
                    </w:r>
                  </w:p>
                  <w:p w14:paraId="1BA4372F" w14:textId="77777777" w:rsidR="009B23AC" w:rsidRDefault="009B23AC" w:rsidP="009B23AC"/>
                </w:txbxContent>
              </v:textbox>
              <w10:wrap type="square"/>
            </v:shape>
          </w:pict>
        </mc:Fallback>
      </mc:AlternateContent>
    </w:r>
    <w:r w:rsidR="00044CDF">
      <w:rPr>
        <w:noProof/>
      </w:rPr>
      <mc:AlternateContent>
        <mc:Choice Requires="wpg">
          <w:drawing>
            <wp:anchor distT="0" distB="0" distL="114300" distR="114300" simplePos="0" relativeHeight="251658243" behindDoc="0" locked="0" layoutInCell="1" allowOverlap="1" wp14:anchorId="1A57DBB5" wp14:editId="0CA5D904">
              <wp:simplePos x="0" y="0"/>
              <wp:positionH relativeFrom="column">
                <wp:posOffset>-348915</wp:posOffset>
              </wp:positionH>
              <wp:positionV relativeFrom="paragraph">
                <wp:posOffset>-1889592</wp:posOffset>
              </wp:positionV>
              <wp:extent cx="12496800" cy="17685385"/>
              <wp:effectExtent l="0" t="0" r="0" b="0"/>
              <wp:wrapNone/>
              <wp:docPr id="8" name="Groupe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496800" cy="17685385"/>
                        <a:chOff x="0" y="0"/>
                        <a:chExt cx="12496800" cy="17685385"/>
                      </a:xfrm>
                    </wpg:grpSpPr>
                    <pic:pic xmlns:pic="http://schemas.openxmlformats.org/drawingml/2006/picture">
                      <pic:nvPicPr>
                        <pic:cNvPr id="7" name="Graphique 7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flipH="1">
                          <a:off x="0" y="0"/>
                          <a:ext cx="12496800" cy="176853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" name="Image 17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491916"/>
                          <a:ext cx="3453130" cy="178371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group w14:anchorId="0036E1D6" id="Groupe 8" o:spid="_x0000_s1026" style="position:absolute;margin-left:-27.45pt;margin-top:-148.8pt;width:984pt;height:1392.55pt;z-index:251659776;mso-width-relative:margin;mso-height-relative:margin" coordsize="124968,176853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+vz04oAEAAEAY9P6pzeEG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phique 7" o:spid="_x0000_s1027" type="#_x0000_t75" style="position:absolute;width:124968;height:17685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">
                <v:imagedata r:id="rId4" o:title=""/>
              </v:shape>
              <v:shape id="Image 17" o:spid="_x0000_s1028" type="#_x0000_t75" style="position:absolute;top:14919;width:34531;height:178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">
                <v:imagedata r:id="rId5" o:title="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B2D4E"/>
    <w:multiLevelType w:val="multilevel"/>
    <w:tmpl w:val="0EE6EA68"/>
    <w:lvl w:ilvl="0">
      <w:start w:val="1"/>
      <w:numFmt w:val="decimal"/>
      <w:pStyle w:val="Titre1"/>
      <w:lvlText w:val="%1."/>
      <w:lvlJc w:val="left"/>
      <w:pPr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ind w:left="720" w:hanging="720"/>
      </w:pPr>
      <w:rPr>
        <w:color w:val="EF7D00"/>
      </w:r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8D92100"/>
    <w:multiLevelType w:val="hybridMultilevel"/>
    <w:tmpl w:val="63204A70"/>
    <w:lvl w:ilvl="0" w:tplc="B5EC94FA">
      <w:start w:val="1"/>
      <w:numFmt w:val="decimal"/>
      <w:lvlText w:val="%1.1.1"/>
      <w:lvlJc w:val="left"/>
      <w:pPr>
        <w:ind w:left="720" w:hanging="360"/>
      </w:pPr>
      <w:rPr>
        <w:rFonts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B2D48"/>
    <w:multiLevelType w:val="multilevel"/>
    <w:tmpl w:val="340E70A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8A85FC7"/>
    <w:multiLevelType w:val="hybridMultilevel"/>
    <w:tmpl w:val="2A7675EA"/>
    <w:lvl w:ilvl="0" w:tplc="B5EC94FA">
      <w:start w:val="1"/>
      <w:numFmt w:val="decimal"/>
      <w:lvlText w:val="%1.1.1"/>
      <w:lvlJc w:val="left"/>
      <w:pPr>
        <w:ind w:left="360" w:hanging="360"/>
      </w:pPr>
      <w:rPr>
        <w:rFonts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0C0019">
      <w:start w:val="1"/>
      <w:numFmt w:val="lowerLetter"/>
      <w:lvlText w:val="%2."/>
      <w:lvlJc w:val="left"/>
      <w:pPr>
        <w:ind w:left="1080" w:hanging="360"/>
      </w:pPr>
    </w:lvl>
    <w:lvl w:ilvl="2" w:tplc="040C001B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412BB2"/>
    <w:multiLevelType w:val="multilevel"/>
    <w:tmpl w:val="040C0025"/>
    <w:lvl w:ilvl="0">
      <w:start w:val="1"/>
      <w:numFmt w:val="decimal"/>
      <w:lvlText w:val="%1"/>
      <w:lvlJc w:val="left"/>
      <w:pPr>
        <w:ind w:left="1140" w:hanging="432"/>
      </w:pPr>
    </w:lvl>
    <w:lvl w:ilvl="1">
      <w:start w:val="1"/>
      <w:numFmt w:val="decimal"/>
      <w:lvlText w:val="%1.%2"/>
      <w:lvlJc w:val="left"/>
      <w:pPr>
        <w:ind w:left="1284" w:hanging="576"/>
      </w:pPr>
    </w:lvl>
    <w:lvl w:ilvl="2">
      <w:start w:val="1"/>
      <w:numFmt w:val="decimal"/>
      <w:lvlText w:val="%1.%2.%3"/>
      <w:lvlJc w:val="left"/>
      <w:pPr>
        <w:ind w:left="1428" w:hanging="720"/>
      </w:pPr>
    </w:lvl>
    <w:lvl w:ilvl="3">
      <w:start w:val="1"/>
      <w:numFmt w:val="decimal"/>
      <w:lvlText w:val="%1.%2.%3.%4"/>
      <w:lvlJc w:val="left"/>
      <w:pPr>
        <w:ind w:left="1572" w:hanging="864"/>
      </w:pPr>
    </w:lvl>
    <w:lvl w:ilvl="4">
      <w:start w:val="1"/>
      <w:numFmt w:val="decimal"/>
      <w:lvlText w:val="%1.%2.%3.%4.%5"/>
      <w:lvlJc w:val="left"/>
      <w:pPr>
        <w:ind w:left="1716" w:hanging="1008"/>
      </w:pPr>
    </w:lvl>
    <w:lvl w:ilvl="5">
      <w:start w:val="1"/>
      <w:numFmt w:val="decimal"/>
      <w:lvlText w:val="%1.%2.%3.%4.%5.%6"/>
      <w:lvlJc w:val="left"/>
      <w:pPr>
        <w:ind w:left="1860" w:hanging="1152"/>
      </w:pPr>
    </w:lvl>
    <w:lvl w:ilvl="6">
      <w:start w:val="1"/>
      <w:numFmt w:val="decimal"/>
      <w:lvlText w:val="%1.%2.%3.%4.%5.%6.%7"/>
      <w:lvlJc w:val="left"/>
      <w:pPr>
        <w:ind w:left="2004" w:hanging="1296"/>
      </w:pPr>
    </w:lvl>
    <w:lvl w:ilvl="7">
      <w:start w:val="1"/>
      <w:numFmt w:val="decimal"/>
      <w:lvlText w:val="%1.%2.%3.%4.%5.%6.%7.%8"/>
      <w:lvlJc w:val="left"/>
      <w:pPr>
        <w:ind w:left="2148" w:hanging="1440"/>
      </w:pPr>
    </w:lvl>
    <w:lvl w:ilvl="8">
      <w:start w:val="1"/>
      <w:numFmt w:val="decimal"/>
      <w:lvlText w:val="%1.%2.%3.%4.%5.%6.%7.%8.%9"/>
      <w:lvlJc w:val="left"/>
      <w:pPr>
        <w:ind w:left="2292" w:hanging="1584"/>
      </w:pPr>
    </w:lvl>
  </w:abstractNum>
  <w:abstractNum w:abstractNumId="5" w15:restartNumberingAfterBreak="0">
    <w:nsid w:val="39662F9B"/>
    <w:multiLevelType w:val="hybridMultilevel"/>
    <w:tmpl w:val="FC16836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7650AB"/>
    <w:multiLevelType w:val="multilevel"/>
    <w:tmpl w:val="FE28CD2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48873541"/>
    <w:multiLevelType w:val="hybridMultilevel"/>
    <w:tmpl w:val="6B2259C4"/>
    <w:lvl w:ilvl="0" w:tplc="B5EC94FA">
      <w:start w:val="1"/>
      <w:numFmt w:val="decimal"/>
      <w:lvlText w:val="%1.1.1"/>
      <w:lvlJc w:val="left"/>
      <w:pPr>
        <w:ind w:left="720" w:hanging="360"/>
      </w:pPr>
      <w:rPr>
        <w:rFonts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525E78"/>
    <w:multiLevelType w:val="hybridMultilevel"/>
    <w:tmpl w:val="738E886A"/>
    <w:lvl w:ilvl="0" w:tplc="B2B08A5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FA5CD4"/>
    <w:multiLevelType w:val="hybridMultilevel"/>
    <w:tmpl w:val="E76A50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9169665">
    <w:abstractNumId w:val="5"/>
  </w:num>
  <w:num w:numId="2" w16cid:durableId="999112349">
    <w:abstractNumId w:val="7"/>
  </w:num>
  <w:num w:numId="3" w16cid:durableId="1160383649">
    <w:abstractNumId w:val="3"/>
  </w:num>
  <w:num w:numId="4" w16cid:durableId="579559679">
    <w:abstractNumId w:val="1"/>
  </w:num>
  <w:num w:numId="5" w16cid:durableId="1218277032">
    <w:abstractNumId w:val="6"/>
  </w:num>
  <w:num w:numId="6" w16cid:durableId="142085293">
    <w:abstractNumId w:val="2"/>
  </w:num>
  <w:num w:numId="7" w16cid:durableId="1133982053">
    <w:abstractNumId w:val="0"/>
  </w:num>
  <w:num w:numId="8" w16cid:durableId="1533301574">
    <w:abstractNumId w:val="4"/>
  </w:num>
  <w:num w:numId="9" w16cid:durableId="957950719">
    <w:abstractNumId w:val="9"/>
  </w:num>
  <w:num w:numId="10" w16cid:durableId="1179925216">
    <w:abstractNumId w:val="8"/>
  </w:num>
  <w:num w:numId="11" w16cid:durableId="48657213">
    <w:abstractNumId w:val="0"/>
    <w:lvlOverride w:ilvl="0">
      <w:startOverride w:val="3"/>
    </w:lvlOverride>
  </w:num>
  <w:num w:numId="12" w16cid:durableId="1012801250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6DE"/>
    <w:rsid w:val="00032C77"/>
    <w:rsid w:val="000366D3"/>
    <w:rsid w:val="00044CDF"/>
    <w:rsid w:val="0004507F"/>
    <w:rsid w:val="00053D96"/>
    <w:rsid w:val="0006089D"/>
    <w:rsid w:val="00073EA7"/>
    <w:rsid w:val="000768C5"/>
    <w:rsid w:val="00093204"/>
    <w:rsid w:val="000A1E27"/>
    <w:rsid w:val="000B28D8"/>
    <w:rsid w:val="000B507A"/>
    <w:rsid w:val="000C5AF2"/>
    <w:rsid w:val="000C75E9"/>
    <w:rsid w:val="000D5BC3"/>
    <w:rsid w:val="000D7082"/>
    <w:rsid w:val="000D7789"/>
    <w:rsid w:val="001415A3"/>
    <w:rsid w:val="00152F05"/>
    <w:rsid w:val="001617A6"/>
    <w:rsid w:val="00196A76"/>
    <w:rsid w:val="001B3469"/>
    <w:rsid w:val="00233C0F"/>
    <w:rsid w:val="00253E89"/>
    <w:rsid w:val="00257143"/>
    <w:rsid w:val="002A0E86"/>
    <w:rsid w:val="002A169A"/>
    <w:rsid w:val="002B51C7"/>
    <w:rsid w:val="002B66C9"/>
    <w:rsid w:val="002C2AC5"/>
    <w:rsid w:val="00301096"/>
    <w:rsid w:val="00317458"/>
    <w:rsid w:val="00325091"/>
    <w:rsid w:val="00366F9E"/>
    <w:rsid w:val="00380E6D"/>
    <w:rsid w:val="003874DB"/>
    <w:rsid w:val="00391145"/>
    <w:rsid w:val="00395341"/>
    <w:rsid w:val="003B2320"/>
    <w:rsid w:val="003D30A6"/>
    <w:rsid w:val="00412EAC"/>
    <w:rsid w:val="00415E7D"/>
    <w:rsid w:val="00433822"/>
    <w:rsid w:val="0044076F"/>
    <w:rsid w:val="004630F8"/>
    <w:rsid w:val="00464504"/>
    <w:rsid w:val="004A114E"/>
    <w:rsid w:val="004A25EC"/>
    <w:rsid w:val="004D3345"/>
    <w:rsid w:val="004D4778"/>
    <w:rsid w:val="0052020C"/>
    <w:rsid w:val="00537F3B"/>
    <w:rsid w:val="00547074"/>
    <w:rsid w:val="00555DB8"/>
    <w:rsid w:val="00572295"/>
    <w:rsid w:val="00584F84"/>
    <w:rsid w:val="00596545"/>
    <w:rsid w:val="005B373B"/>
    <w:rsid w:val="005B5E03"/>
    <w:rsid w:val="00600277"/>
    <w:rsid w:val="006075B9"/>
    <w:rsid w:val="006236DE"/>
    <w:rsid w:val="00652BDF"/>
    <w:rsid w:val="00667FB3"/>
    <w:rsid w:val="006807DB"/>
    <w:rsid w:val="00681E1F"/>
    <w:rsid w:val="00682DB9"/>
    <w:rsid w:val="0069496A"/>
    <w:rsid w:val="006A3357"/>
    <w:rsid w:val="006A4D65"/>
    <w:rsid w:val="006A64D8"/>
    <w:rsid w:val="006D15DF"/>
    <w:rsid w:val="006D39EC"/>
    <w:rsid w:val="006D4C5D"/>
    <w:rsid w:val="006F2E76"/>
    <w:rsid w:val="00703013"/>
    <w:rsid w:val="00712AB3"/>
    <w:rsid w:val="00715AA6"/>
    <w:rsid w:val="00732B71"/>
    <w:rsid w:val="007345AD"/>
    <w:rsid w:val="00735BA1"/>
    <w:rsid w:val="007704DA"/>
    <w:rsid w:val="007733C3"/>
    <w:rsid w:val="00791E7C"/>
    <w:rsid w:val="007A1F58"/>
    <w:rsid w:val="007C120E"/>
    <w:rsid w:val="007D10B9"/>
    <w:rsid w:val="007E72BE"/>
    <w:rsid w:val="007F1240"/>
    <w:rsid w:val="007F125E"/>
    <w:rsid w:val="007F395B"/>
    <w:rsid w:val="007F3AB6"/>
    <w:rsid w:val="00805391"/>
    <w:rsid w:val="008152E2"/>
    <w:rsid w:val="008176FC"/>
    <w:rsid w:val="008232FC"/>
    <w:rsid w:val="00831965"/>
    <w:rsid w:val="008440F2"/>
    <w:rsid w:val="0084788D"/>
    <w:rsid w:val="008557A0"/>
    <w:rsid w:val="00857DC9"/>
    <w:rsid w:val="00860498"/>
    <w:rsid w:val="00883533"/>
    <w:rsid w:val="008A18AC"/>
    <w:rsid w:val="008A55B4"/>
    <w:rsid w:val="008C436E"/>
    <w:rsid w:val="008C7376"/>
    <w:rsid w:val="008E6CF2"/>
    <w:rsid w:val="009116AC"/>
    <w:rsid w:val="00913051"/>
    <w:rsid w:val="00926A31"/>
    <w:rsid w:val="00927A63"/>
    <w:rsid w:val="009439AB"/>
    <w:rsid w:val="00951918"/>
    <w:rsid w:val="009579EC"/>
    <w:rsid w:val="00996762"/>
    <w:rsid w:val="009B23AC"/>
    <w:rsid w:val="009B5B2B"/>
    <w:rsid w:val="009C233C"/>
    <w:rsid w:val="009E1067"/>
    <w:rsid w:val="00A159A2"/>
    <w:rsid w:val="00A16871"/>
    <w:rsid w:val="00A31FFD"/>
    <w:rsid w:val="00A34394"/>
    <w:rsid w:val="00A356F6"/>
    <w:rsid w:val="00A6430D"/>
    <w:rsid w:val="00A8159A"/>
    <w:rsid w:val="00A90975"/>
    <w:rsid w:val="00A97BAD"/>
    <w:rsid w:val="00B24219"/>
    <w:rsid w:val="00B32C32"/>
    <w:rsid w:val="00B40DB9"/>
    <w:rsid w:val="00B66783"/>
    <w:rsid w:val="00B86650"/>
    <w:rsid w:val="00B96743"/>
    <w:rsid w:val="00BB3CCA"/>
    <w:rsid w:val="00BD24C4"/>
    <w:rsid w:val="00BE5E09"/>
    <w:rsid w:val="00BF2BDA"/>
    <w:rsid w:val="00BF722B"/>
    <w:rsid w:val="00C009C7"/>
    <w:rsid w:val="00C079F2"/>
    <w:rsid w:val="00C156A2"/>
    <w:rsid w:val="00C1781A"/>
    <w:rsid w:val="00C31E11"/>
    <w:rsid w:val="00C3687D"/>
    <w:rsid w:val="00CA3072"/>
    <w:rsid w:val="00CC4A39"/>
    <w:rsid w:val="00CD2F1E"/>
    <w:rsid w:val="00CD47D6"/>
    <w:rsid w:val="00CD6F85"/>
    <w:rsid w:val="00D26377"/>
    <w:rsid w:val="00D325EC"/>
    <w:rsid w:val="00D733CA"/>
    <w:rsid w:val="00D846D9"/>
    <w:rsid w:val="00DD4CE1"/>
    <w:rsid w:val="00E00A5E"/>
    <w:rsid w:val="00E02D1E"/>
    <w:rsid w:val="00E104C1"/>
    <w:rsid w:val="00E23523"/>
    <w:rsid w:val="00E33178"/>
    <w:rsid w:val="00E34278"/>
    <w:rsid w:val="00E57610"/>
    <w:rsid w:val="00E77D47"/>
    <w:rsid w:val="00E809B0"/>
    <w:rsid w:val="00E87797"/>
    <w:rsid w:val="00E90F72"/>
    <w:rsid w:val="00EC12B9"/>
    <w:rsid w:val="00EC76D4"/>
    <w:rsid w:val="00F06C75"/>
    <w:rsid w:val="00F3313C"/>
    <w:rsid w:val="00F838CE"/>
    <w:rsid w:val="00FC203D"/>
    <w:rsid w:val="00FC45C2"/>
    <w:rsid w:val="00FD14F1"/>
    <w:rsid w:val="00FD786A"/>
    <w:rsid w:val="00FE4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B5860B4"/>
  <w15:chartTrackingRefBased/>
  <w15:docId w15:val="{0FFC6E4C-364B-488D-966B-B10EE6264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9C7"/>
    <w:rPr>
      <w:rFonts w:ascii="Arial" w:hAnsi="Arial"/>
    </w:rPr>
  </w:style>
  <w:style w:type="paragraph" w:styleId="Titre1">
    <w:name w:val="heading 1"/>
    <w:basedOn w:val="Normal"/>
    <w:next w:val="Normal"/>
    <w:link w:val="Titre1Car"/>
    <w:uiPriority w:val="9"/>
    <w:rsid w:val="00547074"/>
    <w:pPr>
      <w:keepNext/>
      <w:keepLines/>
      <w:numPr>
        <w:numId w:val="7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rsid w:val="00547074"/>
    <w:pPr>
      <w:keepNext/>
      <w:keepLines/>
      <w:numPr>
        <w:ilvl w:val="1"/>
        <w:numId w:val="7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rsid w:val="00547074"/>
    <w:pPr>
      <w:keepNext/>
      <w:keepLines/>
      <w:numPr>
        <w:ilvl w:val="2"/>
        <w:numId w:val="7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unhideWhenUsed/>
    <w:rsid w:val="00547074"/>
    <w:pPr>
      <w:keepNext/>
      <w:keepLines/>
      <w:numPr>
        <w:ilvl w:val="3"/>
        <w:numId w:val="7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rsid w:val="00547074"/>
    <w:pPr>
      <w:keepNext/>
      <w:keepLines/>
      <w:numPr>
        <w:ilvl w:val="4"/>
        <w:numId w:val="7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47074"/>
    <w:pPr>
      <w:keepNext/>
      <w:keepLines/>
      <w:numPr>
        <w:ilvl w:val="5"/>
        <w:numId w:val="7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47074"/>
    <w:pPr>
      <w:keepNext/>
      <w:keepLines/>
      <w:numPr>
        <w:ilvl w:val="6"/>
        <w:numId w:val="7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47074"/>
    <w:pPr>
      <w:keepNext/>
      <w:keepLines/>
      <w:numPr>
        <w:ilvl w:val="7"/>
        <w:numId w:val="7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47074"/>
    <w:pPr>
      <w:keepNext/>
      <w:keepLines/>
      <w:numPr>
        <w:ilvl w:val="8"/>
        <w:numId w:val="7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116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116AC"/>
  </w:style>
  <w:style w:type="paragraph" w:styleId="Pieddepage">
    <w:name w:val="footer"/>
    <w:basedOn w:val="Normal"/>
    <w:link w:val="PieddepageCar"/>
    <w:uiPriority w:val="99"/>
    <w:unhideWhenUsed/>
    <w:rsid w:val="009116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116AC"/>
  </w:style>
  <w:style w:type="paragraph" w:styleId="Paragraphedeliste">
    <w:name w:val="List Paragraph"/>
    <w:basedOn w:val="Normal"/>
    <w:uiPriority w:val="34"/>
    <w:rsid w:val="004A25EC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5470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54707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54707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54707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47074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47074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547074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re8Car">
    <w:name w:val="Titre 8 Car"/>
    <w:basedOn w:val="Policepardfaut"/>
    <w:link w:val="Titre8"/>
    <w:uiPriority w:val="9"/>
    <w:semiHidden/>
    <w:rsid w:val="0054707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sid w:val="0054707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itre1-ARCHEMC2">
    <w:name w:val="Titre 1 - ARCHE MC2"/>
    <w:basedOn w:val="Titre1"/>
    <w:link w:val="Titre1-ARCHEMC2Car"/>
    <w:qFormat/>
    <w:rsid w:val="008E6CF2"/>
    <w:rPr>
      <w:rFonts w:ascii="Arial" w:hAnsi="Arial" w:cs="Arial"/>
      <w:b/>
      <w:bCs/>
      <w:color w:val="2C2274"/>
      <w:sz w:val="48"/>
      <w:szCs w:val="48"/>
    </w:rPr>
  </w:style>
  <w:style w:type="paragraph" w:customStyle="1" w:styleId="Titre2-ArcheMC2">
    <w:name w:val="Titre 2 - Arche MC2"/>
    <w:basedOn w:val="Titre2"/>
    <w:link w:val="Titre2-ArcheMC2Car"/>
    <w:qFormat/>
    <w:rsid w:val="008E6CF2"/>
    <w:rPr>
      <w:rFonts w:ascii="Arial" w:hAnsi="Arial" w:cs="Arial"/>
      <w:b/>
      <w:bCs/>
      <w:color w:val="009FE3"/>
      <w:sz w:val="36"/>
      <w:szCs w:val="36"/>
    </w:rPr>
  </w:style>
  <w:style w:type="character" w:customStyle="1" w:styleId="Titre1-ARCHEMC2Car">
    <w:name w:val="Titre 1 - ARCHE MC2 Car"/>
    <w:basedOn w:val="Titre1Car"/>
    <w:link w:val="Titre1-ARCHEMC2"/>
    <w:rsid w:val="008E6CF2"/>
    <w:rPr>
      <w:rFonts w:ascii="Arial" w:eastAsiaTheme="majorEastAsia" w:hAnsi="Arial" w:cs="Arial"/>
      <w:b/>
      <w:bCs/>
      <w:color w:val="2C2274"/>
      <w:sz w:val="48"/>
      <w:szCs w:val="48"/>
    </w:rPr>
  </w:style>
  <w:style w:type="paragraph" w:customStyle="1" w:styleId="Titre3-ArcheMC2">
    <w:name w:val="Titre 3 - Arche MC2"/>
    <w:basedOn w:val="Titre3"/>
    <w:link w:val="Titre3-ArcheMC2Car"/>
    <w:qFormat/>
    <w:rsid w:val="008E6CF2"/>
    <w:rPr>
      <w:rFonts w:ascii="Arial" w:hAnsi="Arial" w:cs="Arial"/>
      <w:b/>
      <w:bCs/>
      <w:color w:val="EF7D00"/>
      <w:sz w:val="28"/>
      <w:szCs w:val="28"/>
    </w:rPr>
  </w:style>
  <w:style w:type="character" w:customStyle="1" w:styleId="Titre2-ArcheMC2Car">
    <w:name w:val="Titre 2 - Arche MC2 Car"/>
    <w:basedOn w:val="Titre2Car"/>
    <w:link w:val="Titre2-ArcheMC2"/>
    <w:rsid w:val="008E6CF2"/>
    <w:rPr>
      <w:rFonts w:ascii="Arial" w:eastAsiaTheme="majorEastAsia" w:hAnsi="Arial" w:cs="Arial"/>
      <w:b/>
      <w:bCs/>
      <w:color w:val="009FE3"/>
      <w:sz w:val="36"/>
      <w:szCs w:val="36"/>
    </w:rPr>
  </w:style>
  <w:style w:type="paragraph" w:customStyle="1" w:styleId="Titre4-ArcheMC2">
    <w:name w:val="Titre 4 - Arche MC2"/>
    <w:basedOn w:val="Titre4"/>
    <w:link w:val="Titre4-ArcheMC2Car"/>
    <w:qFormat/>
    <w:rsid w:val="00C009C7"/>
    <w:rPr>
      <w:rFonts w:ascii="Arial" w:hAnsi="Arial" w:cs="Arial"/>
      <w:b/>
      <w:bCs/>
      <w:i w:val="0"/>
      <w:iCs w:val="0"/>
      <w:color w:val="000000" w:themeColor="text1"/>
    </w:rPr>
  </w:style>
  <w:style w:type="character" w:customStyle="1" w:styleId="Titre3-ArcheMC2Car">
    <w:name w:val="Titre 3 - Arche MC2 Car"/>
    <w:basedOn w:val="Titre3Car"/>
    <w:link w:val="Titre3-ArcheMC2"/>
    <w:rsid w:val="008E6CF2"/>
    <w:rPr>
      <w:rFonts w:ascii="Arial" w:eastAsiaTheme="majorEastAsia" w:hAnsi="Arial" w:cs="Arial"/>
      <w:b/>
      <w:bCs/>
      <w:color w:val="EF7D00"/>
      <w:sz w:val="28"/>
      <w:szCs w:val="28"/>
    </w:rPr>
  </w:style>
  <w:style w:type="table" w:styleId="Grilledutableau">
    <w:name w:val="Table Grid"/>
    <w:basedOn w:val="TableauNormal"/>
    <w:rsid w:val="00596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4-ArcheMC2Car">
    <w:name w:val="Titre 4 - Arche MC2 Car"/>
    <w:basedOn w:val="Titre4Car"/>
    <w:link w:val="Titre4-ArcheMC2"/>
    <w:rsid w:val="00C009C7"/>
    <w:rPr>
      <w:rFonts w:ascii="Arial" w:eastAsiaTheme="majorEastAsia" w:hAnsi="Arial" w:cs="Arial"/>
      <w:b/>
      <w:bCs/>
      <w:i w:val="0"/>
      <w:iCs w:val="0"/>
      <w:color w:val="000000" w:themeColor="text1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257143"/>
    <w:pPr>
      <w:numPr>
        <w:numId w:val="0"/>
      </w:numPr>
      <w:outlineLvl w:val="9"/>
    </w:pPr>
    <w:rPr>
      <w:lang w:eastAsia="fr-FR"/>
    </w:rPr>
  </w:style>
  <w:style w:type="paragraph" w:styleId="TM2">
    <w:name w:val="toc 2"/>
    <w:basedOn w:val="Normal"/>
    <w:next w:val="Normal"/>
    <w:autoRedefine/>
    <w:uiPriority w:val="39"/>
    <w:unhideWhenUsed/>
    <w:rsid w:val="00257143"/>
    <w:pPr>
      <w:spacing w:after="100"/>
      <w:ind w:left="220"/>
    </w:pPr>
    <w:rPr>
      <w:rFonts w:asciiTheme="minorHAnsi" w:eastAsiaTheme="minorEastAsia" w:hAnsiTheme="minorHAnsi" w:cs="Times New Roman"/>
      <w:lang w:eastAsia="fr-FR"/>
    </w:rPr>
  </w:style>
  <w:style w:type="paragraph" w:styleId="TM1">
    <w:name w:val="toc 1"/>
    <w:basedOn w:val="Normal"/>
    <w:next w:val="Normal"/>
    <w:autoRedefine/>
    <w:uiPriority w:val="39"/>
    <w:unhideWhenUsed/>
    <w:rsid w:val="00A356F6"/>
    <w:pPr>
      <w:tabs>
        <w:tab w:val="left" w:pos="440"/>
        <w:tab w:val="right" w:leader="dot" w:pos="9062"/>
      </w:tabs>
      <w:spacing w:after="100"/>
    </w:pPr>
    <w:rPr>
      <w:rFonts w:eastAsiaTheme="minorEastAsia" w:cs="Arial"/>
      <w:b/>
      <w:bCs/>
      <w:noProof/>
      <w:lang w:eastAsia="fr-FR"/>
    </w:rPr>
  </w:style>
  <w:style w:type="paragraph" w:styleId="TM3">
    <w:name w:val="toc 3"/>
    <w:basedOn w:val="Normal"/>
    <w:next w:val="Normal"/>
    <w:autoRedefine/>
    <w:uiPriority w:val="39"/>
    <w:unhideWhenUsed/>
    <w:rsid w:val="00257143"/>
    <w:pPr>
      <w:spacing w:after="100"/>
      <w:ind w:left="440"/>
    </w:pPr>
    <w:rPr>
      <w:rFonts w:asciiTheme="minorHAnsi" w:eastAsiaTheme="minorEastAsia" w:hAnsiTheme="minorHAnsi" w:cs="Times New Roman"/>
      <w:lang w:eastAsia="fr-FR"/>
    </w:rPr>
  </w:style>
  <w:style w:type="character" w:styleId="Lienhypertexte">
    <w:name w:val="Hyperlink"/>
    <w:basedOn w:val="Policepardfaut"/>
    <w:uiPriority w:val="99"/>
    <w:unhideWhenUsed/>
    <w:rsid w:val="006D15DF"/>
    <w:rPr>
      <w:color w:val="0563C1" w:themeColor="hyperlink"/>
      <w:u w:val="single"/>
    </w:rPr>
  </w:style>
  <w:style w:type="paragraph" w:customStyle="1" w:styleId="Grandtitre">
    <w:name w:val="Grand titre"/>
    <w:basedOn w:val="Normal"/>
    <w:uiPriority w:val="99"/>
    <w:rsid w:val="008A55B4"/>
    <w:pPr>
      <w:tabs>
        <w:tab w:val="left" w:pos="708"/>
      </w:tabs>
      <w:autoSpaceDN w:val="0"/>
      <w:spacing w:after="200" w:line="276" w:lineRule="auto"/>
      <w:jc w:val="right"/>
    </w:pPr>
    <w:rPr>
      <w:rFonts w:eastAsia="Calibri" w:cs="Arial"/>
      <w:color w:val="009EE0"/>
      <w:sz w:val="72"/>
      <w:szCs w:val="40"/>
      <w:lang w:eastAsia="fr-FR"/>
    </w:rPr>
  </w:style>
  <w:style w:type="paragraph" w:customStyle="1" w:styleId="22soustire">
    <w:name w:val="2.2 sous tire"/>
    <w:basedOn w:val="Titre1-ARCHEMC2"/>
    <w:link w:val="22soustireCar"/>
    <w:qFormat/>
    <w:rsid w:val="00B96743"/>
    <w:rPr>
      <w:sz w:val="36"/>
    </w:rPr>
  </w:style>
  <w:style w:type="character" w:customStyle="1" w:styleId="22soustireCar">
    <w:name w:val="2.2 sous tire Car"/>
    <w:basedOn w:val="Titre1-ARCHEMC2Car"/>
    <w:link w:val="22soustire"/>
    <w:rsid w:val="00B96743"/>
    <w:rPr>
      <w:rFonts w:ascii="Arial" w:eastAsiaTheme="majorEastAsia" w:hAnsi="Arial" w:cs="Arial"/>
      <w:b/>
      <w:bCs/>
      <w:color w:val="2C2274"/>
      <w:sz w:val="36"/>
      <w:szCs w:val="48"/>
    </w:rPr>
  </w:style>
  <w:style w:type="paragraph" w:customStyle="1" w:styleId="commentcontentpara">
    <w:name w:val="commentcontentpara"/>
    <w:basedOn w:val="Normal"/>
    <w:rsid w:val="00B967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21soustitre">
    <w:name w:val="2.1 sous titre"/>
    <w:basedOn w:val="Normal"/>
    <w:link w:val="21soustitreCar"/>
    <w:qFormat/>
    <w:rsid w:val="00B96743"/>
    <w:pPr>
      <w:keepNext/>
      <w:keepLines/>
      <w:spacing w:before="240" w:after="0"/>
      <w:ind w:left="432" w:hanging="432"/>
      <w:outlineLvl w:val="0"/>
    </w:pPr>
    <w:rPr>
      <w:rFonts w:eastAsiaTheme="majorEastAsia" w:cs="Arial"/>
      <w:b/>
      <w:bCs/>
      <w:color w:val="2C2274"/>
      <w:sz w:val="32"/>
      <w:szCs w:val="36"/>
    </w:rPr>
  </w:style>
  <w:style w:type="character" w:customStyle="1" w:styleId="21soustitreCar">
    <w:name w:val="2.1 sous titre Car"/>
    <w:basedOn w:val="Policepardfaut"/>
    <w:link w:val="21soustitre"/>
    <w:rsid w:val="00B96743"/>
    <w:rPr>
      <w:rFonts w:ascii="Arial" w:eastAsiaTheme="majorEastAsia" w:hAnsi="Arial" w:cs="Arial"/>
      <w:b/>
      <w:bCs/>
      <w:color w:val="2C2274"/>
      <w:sz w:val="32"/>
      <w:szCs w:val="36"/>
    </w:rPr>
  </w:style>
  <w:style w:type="character" w:customStyle="1" w:styleId="cf01">
    <w:name w:val="cf01"/>
    <w:basedOn w:val="Policepardfaut"/>
    <w:rsid w:val="00B96743"/>
    <w:rPr>
      <w:rFonts w:ascii="Segoe UI" w:hAnsi="Segoe UI" w:cs="Segoe UI" w:hint="default"/>
      <w:sz w:val="18"/>
      <w:szCs w:val="18"/>
    </w:rPr>
  </w:style>
  <w:style w:type="paragraph" w:customStyle="1" w:styleId="22soustitre2">
    <w:name w:val="2.2 sous titre 2"/>
    <w:basedOn w:val="Normal"/>
    <w:link w:val="22soustitre2Car"/>
    <w:qFormat/>
    <w:rsid w:val="00B96743"/>
    <w:pPr>
      <w:keepNext/>
      <w:keepLines/>
      <w:spacing w:before="240" w:after="0"/>
      <w:ind w:left="432" w:hanging="432"/>
      <w:outlineLvl w:val="0"/>
    </w:pPr>
    <w:rPr>
      <w:rFonts w:eastAsiaTheme="majorEastAsia" w:cs="Arial"/>
      <w:b/>
      <w:bCs/>
      <w:color w:val="2C2274"/>
      <w:sz w:val="32"/>
      <w:szCs w:val="40"/>
    </w:rPr>
  </w:style>
  <w:style w:type="character" w:customStyle="1" w:styleId="22soustitre2Car">
    <w:name w:val="2.2 sous titre 2 Car"/>
    <w:basedOn w:val="Policepardfaut"/>
    <w:link w:val="22soustitre2"/>
    <w:rsid w:val="00B96743"/>
    <w:rPr>
      <w:rFonts w:ascii="Arial" w:eastAsiaTheme="majorEastAsia" w:hAnsi="Arial" w:cs="Arial"/>
      <w:b/>
      <w:bCs/>
      <w:color w:val="2C2274"/>
      <w:sz w:val="32"/>
      <w:szCs w:val="40"/>
    </w:rPr>
  </w:style>
  <w:style w:type="paragraph" w:customStyle="1" w:styleId="23soustitre3">
    <w:name w:val="2.3 sous titre 3"/>
    <w:basedOn w:val="Titre1-ARCHEMC2"/>
    <w:link w:val="23soustitre3Car"/>
    <w:qFormat/>
    <w:rsid w:val="00233C0F"/>
    <w:pPr>
      <w:numPr>
        <w:numId w:val="0"/>
      </w:numPr>
    </w:pPr>
    <w:rPr>
      <w:sz w:val="28"/>
      <w:szCs w:val="28"/>
    </w:rPr>
  </w:style>
  <w:style w:type="character" w:customStyle="1" w:styleId="23soustitre3Car">
    <w:name w:val="2.3 sous titre 3 Car"/>
    <w:basedOn w:val="Titre1-ARCHEMC2Car"/>
    <w:link w:val="23soustitre3"/>
    <w:rsid w:val="00233C0F"/>
    <w:rPr>
      <w:rFonts w:ascii="Arial" w:eastAsiaTheme="majorEastAsia" w:hAnsi="Arial" w:cs="Arial"/>
      <w:b/>
      <w:bCs/>
      <w:color w:val="2C2274"/>
      <w:sz w:val="28"/>
      <w:szCs w:val="28"/>
    </w:rPr>
  </w:style>
  <w:style w:type="paragraph" w:customStyle="1" w:styleId="3titre">
    <w:name w:val="3 titre"/>
    <w:basedOn w:val="22soustire"/>
    <w:link w:val="3titreCar"/>
    <w:qFormat/>
    <w:rsid w:val="00233C0F"/>
    <w:rPr>
      <w:sz w:val="32"/>
    </w:rPr>
  </w:style>
  <w:style w:type="character" w:customStyle="1" w:styleId="3titreCar">
    <w:name w:val="3 titre Car"/>
    <w:basedOn w:val="22soustireCar"/>
    <w:link w:val="3titre"/>
    <w:rsid w:val="00233C0F"/>
    <w:rPr>
      <w:rFonts w:ascii="Arial" w:eastAsiaTheme="majorEastAsia" w:hAnsi="Arial" w:cs="Arial"/>
      <w:b/>
      <w:bCs/>
      <w:color w:val="2C2274"/>
      <w:sz w:val="32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2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3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11.svg"/><Relationship Id="rId1" Type="http://schemas.openxmlformats.org/officeDocument/2006/relationships/image" Target="media/image10.png"/><Relationship Id="rId5" Type="http://schemas.openxmlformats.org/officeDocument/2006/relationships/image" Target="media/image13.png"/><Relationship Id="rId4" Type="http://schemas.openxmlformats.org/officeDocument/2006/relationships/image" Target="media/image1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nnelaurelocal\AppData\Local\Microsoft\Windows\INetCache\Content.Outlook\BZA17EJM\Masque%20Document%20Word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8E0275930A6B4D836816AA05C678B2" ma:contentTypeVersion="14" ma:contentTypeDescription="Create a new document." ma:contentTypeScope="" ma:versionID="306a8f9e8f2c2f1d9945565eda1b4b75">
  <xsd:schema xmlns:xsd="http://www.w3.org/2001/XMLSchema" xmlns:xs="http://www.w3.org/2001/XMLSchema" xmlns:p="http://schemas.microsoft.com/office/2006/metadata/properties" xmlns:ns2="b8ec4ddc-cf79-4e00-b94f-d7026c2c8a54" xmlns:ns3="43cdb4f2-cbe2-4ef9-a34b-11e62f10b0cd" targetNamespace="http://schemas.microsoft.com/office/2006/metadata/properties" ma:root="true" ma:fieldsID="474c88a72c63c1d7707f63c51b829ae3" ns2:_="" ns3:_="">
    <xsd:import namespace="b8ec4ddc-cf79-4e00-b94f-d7026c2c8a54"/>
    <xsd:import namespace="43cdb4f2-cbe2-4ef9-a34b-11e62f10b0c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ec4ddc-cf79-4e00-b94f-d7026c2c8a5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57206f3-2203-496a-ac60-fc439cf0e66e}" ma:internalName="TaxCatchAll" ma:showField="CatchAllData" ma:web="b8ec4ddc-cf79-4e00-b94f-d7026c2c8a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cdb4f2-cbe2-4ef9-a34b-11e62f10b0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e1f7fe9-1b26-4370-a08a-a88dbd0d26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cdb4f2-cbe2-4ef9-a34b-11e62f10b0cd">
      <Terms xmlns="http://schemas.microsoft.com/office/infopath/2007/PartnerControls"/>
    </lcf76f155ced4ddcb4097134ff3c332f>
    <TaxCatchAll xmlns="b8ec4ddc-cf79-4e00-b94f-d7026c2c8a54" xsi:nil="true"/>
    <SharedWithUsers xmlns="b8ec4ddc-cf79-4e00-b94f-d7026c2c8a54">
      <UserInfo>
        <DisplayName/>
        <AccountId xsi:nil="true"/>
        <AccountType/>
      </UserInfo>
    </SharedWithUsers>
    <MediaLengthInSeconds xmlns="43cdb4f2-cbe2-4ef9-a34b-11e62f10b0cd" xsi:nil="true"/>
  </documentManagement>
</p:properties>
</file>

<file path=customXml/itemProps1.xml><?xml version="1.0" encoding="utf-8"?>
<ds:datastoreItem xmlns:ds="http://schemas.openxmlformats.org/officeDocument/2006/customXml" ds:itemID="{6BA43F7E-27FC-4AC9-9B35-505BCB98E8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F88132-CD71-4501-B44B-0C4B4EED5F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ec4ddc-cf79-4e00-b94f-d7026c2c8a54"/>
    <ds:schemaRef ds:uri="43cdb4f2-cbe2-4ef9-a34b-11e62f10b0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483662-1A84-4A02-AB09-1790E283155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D146B4-735D-4F7A-8DE3-C6A6AE9DFA73}">
  <ds:schemaRefs>
    <ds:schemaRef ds:uri="http://schemas.microsoft.com/office/2006/metadata/properties"/>
    <ds:schemaRef ds:uri="http://schemas.microsoft.com/office/infopath/2007/PartnerControls"/>
    <ds:schemaRef ds:uri="43cdb4f2-cbe2-4ef9-a34b-11e62f10b0cd"/>
    <ds:schemaRef ds:uri="b8ec4ddc-cf79-4e00-b94f-d7026c2c8a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Masque Document Word.dotx</Template>
  <TotalTime>20</TotalTime>
  <Pages>8</Pages>
  <Words>270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Links>
    <vt:vector size="36" baseType="variant">
      <vt:variant>
        <vt:i4>1703990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_Toc172547185</vt:lpwstr>
      </vt:variant>
      <vt:variant>
        <vt:i4>1703990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_Toc172547184</vt:lpwstr>
      </vt:variant>
      <vt:variant>
        <vt:i4>1703990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_Toc172547183</vt:lpwstr>
      </vt:variant>
      <vt:variant>
        <vt:i4>1703990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_Toc172547182</vt:lpwstr>
      </vt:variant>
      <vt:variant>
        <vt:i4>1703990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_Toc172547181</vt:lpwstr>
      </vt:variant>
      <vt:variant>
        <vt:i4>1703990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_Toc172547180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rannelaurelocal</dc:creator>
  <cp:keywords/>
  <dc:description/>
  <cp:lastModifiedBy>Eric BARNOUX</cp:lastModifiedBy>
  <cp:revision>11</cp:revision>
  <cp:lastPrinted>2024-07-24T15:58:00Z</cp:lastPrinted>
  <dcterms:created xsi:type="dcterms:W3CDTF">2024-07-24T15:57:00Z</dcterms:created>
  <dcterms:modified xsi:type="dcterms:W3CDTF">2024-07-24T08:16:00Z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0x010100EC8E0275930A6B4D836816AA05C678B2</vt:lpwstr>
  </property>
  <property fmtid="{D5CDD505-2E9C-101B-9397-08002B2CF9AE}" pid="3" name="MSIP_Label_0c2810ff-bfc8-4cb8-846b-1f06b68e26ff_Enabled">
    <vt:lpwstr>true</vt:lpwstr>
  </property>
  <property fmtid="{D5CDD505-2E9C-101B-9397-08002B2CF9AE}" pid="4" name="MSIP_Label_0c2810ff-bfc8-4cb8-846b-1f06b68e26ff_SetDate">
    <vt:lpwstr>2022-09-22T07:21:02Z</vt:lpwstr>
  </property>
  <property fmtid="{D5CDD505-2E9C-101B-9397-08002B2CF9AE}" pid="5" name="MSIP_Label_0c2810ff-bfc8-4cb8-846b-1f06b68e26ff_Method">
    <vt:lpwstr>Standard</vt:lpwstr>
  </property>
  <property fmtid="{D5CDD505-2E9C-101B-9397-08002B2CF9AE}" pid="6" name="MSIP_Label_0c2810ff-bfc8-4cb8-846b-1f06b68e26ff_Name">
    <vt:lpwstr>Interne</vt:lpwstr>
  </property>
  <property fmtid="{D5CDD505-2E9C-101B-9397-08002B2CF9AE}" pid="7" name="MSIP_Label_0c2810ff-bfc8-4cb8-846b-1f06b68e26ff_SiteId">
    <vt:lpwstr>39cc7559-619d-4c1d-b16b-eac4157acda0</vt:lpwstr>
  </property>
  <property fmtid="{D5CDD505-2E9C-101B-9397-08002B2CF9AE}" pid="8" name="MSIP_Label_0c2810ff-bfc8-4cb8-846b-1f06b68e26ff_ActionId">
    <vt:lpwstr>6f6f81e9-fc7c-48ba-a205-0d2e5da38547</vt:lpwstr>
  </property>
  <property fmtid="{D5CDD505-2E9C-101B-9397-08002B2CF9AE}" pid="9" name="MSIP_Label_0c2810ff-bfc8-4cb8-846b-1f06b68e26ff_ContentBits">
    <vt:lpwstr>0</vt:lpwstr>
  </property>
  <property fmtid="{D5CDD505-2E9C-101B-9397-08002B2CF9AE}" pid="10" name="Order">
    <vt:r8>1241400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ExtendedDescription">
    <vt:lpwstr/>
  </property>
  <property fmtid="{D5CDD505-2E9C-101B-9397-08002B2CF9AE}" pid="16" name="TriggerFlowInfo">
    <vt:lpwstr/>
  </property>
  <property fmtid="{D5CDD505-2E9C-101B-9397-08002B2CF9AE}" pid="17" name="MediaServiceImageTags">
    <vt:lpwstr/>
  </property>
</Properties>
</file>