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0D4D9" w14:textId="77777777" w:rsidR="00D668F0" w:rsidRPr="004A65F2" w:rsidRDefault="00D668F0" w:rsidP="00532659">
      <w:pPr>
        <w:rPr>
          <w:rFonts w:asciiTheme="minorHAnsi" w:hAnsiTheme="minorHAnsi" w:cstheme="minorHAnsi"/>
          <w:sz w:val="16"/>
          <w:szCs w:val="16"/>
        </w:rPr>
      </w:pPr>
      <w:bookmarkStart w:id="0" w:name="_Hlk15566969"/>
      <w:bookmarkEnd w:id="0"/>
    </w:p>
    <w:p w14:paraId="26C24DB1" w14:textId="77777777" w:rsidR="00D668F0" w:rsidRPr="004A65F2" w:rsidRDefault="00D668F0" w:rsidP="00532659">
      <w:pPr>
        <w:jc w:val="center"/>
        <w:rPr>
          <w:rFonts w:asciiTheme="minorHAnsi" w:hAnsiTheme="minorHAnsi" w:cstheme="minorHAnsi"/>
        </w:rPr>
      </w:pPr>
    </w:p>
    <w:p w14:paraId="072B565F" w14:textId="282134D2" w:rsidR="00D668F0" w:rsidRPr="004A65F2" w:rsidRDefault="008816A6" w:rsidP="00532659">
      <w:pPr>
        <w:jc w:val="center"/>
        <w:rPr>
          <w:rFonts w:asciiTheme="minorHAnsi" w:hAnsiTheme="minorHAnsi" w:cstheme="minorHAnsi"/>
        </w:rPr>
      </w:pPr>
      <w:r w:rsidRPr="00EE235D">
        <w:rPr>
          <w:rFonts w:ascii="Fieldwork 04 Geo Regular" w:hAnsi="Fieldwork 04 Geo Regular"/>
          <w:noProof/>
          <w:color w:val="2B2173"/>
          <w:sz w:val="16"/>
          <w:szCs w:val="16"/>
        </w:rPr>
        <mc:AlternateContent>
          <mc:Choice Requires="wps">
            <w:drawing>
              <wp:anchor distT="45720" distB="45720" distL="114300" distR="114300" simplePos="0" relativeHeight="251885568" behindDoc="0" locked="0" layoutInCell="1" allowOverlap="1" wp14:anchorId="6E9CDE25" wp14:editId="3FCE090E">
                <wp:simplePos x="0" y="0"/>
                <wp:positionH relativeFrom="column">
                  <wp:posOffset>-100088</wp:posOffset>
                </wp:positionH>
                <wp:positionV relativeFrom="paragraph">
                  <wp:posOffset>266142</wp:posOffset>
                </wp:positionV>
                <wp:extent cx="2360930" cy="1404620"/>
                <wp:effectExtent l="0" t="0" r="6985" b="698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A18FA12" w14:textId="77777777" w:rsidR="008816A6" w:rsidRPr="00EE235D" w:rsidRDefault="008816A6" w:rsidP="008816A6">
                            <w:pPr>
                              <w:spacing w:after="0" w:line="240" w:lineRule="auto"/>
                              <w:rPr>
                                <w:rFonts w:ascii="Fieldwork 04 Geo Regular" w:hAnsi="Fieldwork 04 Geo Regular"/>
                                <w:color w:val="2B2173"/>
                                <w:sz w:val="24"/>
                                <w:szCs w:val="24"/>
                              </w:rPr>
                            </w:pPr>
                            <w:r w:rsidRPr="00EE235D">
                              <w:rPr>
                                <w:rFonts w:ascii="Fieldwork 04 Geo Regular" w:hAnsi="Fieldwork 04 Geo Regular"/>
                                <w:color w:val="2B2173"/>
                                <w:sz w:val="24"/>
                                <w:szCs w:val="24"/>
                              </w:rPr>
                              <w:t>Arche Livia</w:t>
                            </w:r>
                            <w:r w:rsidRPr="00EE235D">
                              <w:rPr>
                                <w:rFonts w:ascii="Fieldwork 04 Geo Regular" w:hAnsi="Fieldwork 04 Geo Regular"/>
                                <w:color w:val="2B2173"/>
                                <w:sz w:val="24"/>
                                <w:szCs w:val="24"/>
                              </w:rPr>
                              <w:br/>
                              <w:t>1600 route des Milles</w:t>
                            </w:r>
                            <w:r w:rsidRPr="00EE235D">
                              <w:rPr>
                                <w:rFonts w:ascii="Fieldwork 04 Geo Regular" w:hAnsi="Fieldwork 04 Geo Regular"/>
                                <w:color w:val="2B2173"/>
                                <w:sz w:val="24"/>
                                <w:szCs w:val="24"/>
                              </w:rPr>
                              <w:br/>
                              <w:t>Domaine de la Parade</w:t>
                            </w:r>
                            <w:r w:rsidRPr="00EE235D">
                              <w:rPr>
                                <w:rFonts w:ascii="Fieldwork 04 Geo Regular" w:hAnsi="Fieldwork 04 Geo Regular"/>
                                <w:color w:val="2B2173"/>
                                <w:sz w:val="24"/>
                                <w:szCs w:val="24"/>
                              </w:rPr>
                              <w:br/>
                              <w:t>13090 AIX-EN-PROVENCE Cedex</w:t>
                            </w:r>
                          </w:p>
                          <w:p w14:paraId="7B3E4DAA" w14:textId="77777777" w:rsidR="008816A6" w:rsidRDefault="008816A6" w:rsidP="008816A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E9CDE25" id="_x0000_t202" coordsize="21600,21600" o:spt="202" path="m,l,21600r21600,l21600,xe">
                <v:stroke joinstyle="miter"/>
                <v:path gradientshapeok="t" o:connecttype="rect"/>
              </v:shapetype>
              <v:shape id="Zone de texte 2" o:spid="_x0000_s1026" type="#_x0000_t202" style="position:absolute;left:0;text-align:left;margin-left:-7.9pt;margin-top:20.95pt;width:185.9pt;height:110.6pt;z-index:2518855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" stroked="f">
                <v:textbox style="mso-fit-shape-to-text:t">
                  <w:txbxContent>
                    <w:p w14:paraId="0A18FA12" w14:textId="77777777" w:rsidR="008816A6" w:rsidRPr="00EE235D" w:rsidRDefault="008816A6" w:rsidP="008816A6">
                      <w:pPr>
                        <w:spacing w:after="0" w:line="240" w:lineRule="auto"/>
                        <w:rPr>
                          <w:rFonts w:ascii="Fieldwork 04 Geo Regular" w:hAnsi="Fieldwork 04 Geo Regular"/>
                          <w:color w:val="2B2173"/>
                          <w:sz w:val="24"/>
                          <w:szCs w:val="24"/>
                        </w:rPr>
                      </w:pPr>
                      <w:r w:rsidRPr="00EE235D">
                        <w:rPr>
                          <w:rFonts w:ascii="Fieldwork 04 Geo Regular" w:hAnsi="Fieldwork 04 Geo Regular"/>
                          <w:color w:val="2B2173"/>
                          <w:sz w:val="24"/>
                          <w:szCs w:val="24"/>
                        </w:rPr>
                        <w:t>Arche Livia</w:t>
                      </w:r>
                      <w:r w:rsidRPr="00EE235D">
                        <w:rPr>
                          <w:rFonts w:ascii="Fieldwork 04 Geo Regular" w:hAnsi="Fieldwork 04 Geo Regular"/>
                          <w:color w:val="2B2173"/>
                          <w:sz w:val="24"/>
                          <w:szCs w:val="24"/>
                        </w:rPr>
                        <w:br/>
                        <w:t>1600 route des Milles</w:t>
                      </w:r>
                      <w:r w:rsidRPr="00EE235D">
                        <w:rPr>
                          <w:rFonts w:ascii="Fieldwork 04 Geo Regular" w:hAnsi="Fieldwork 04 Geo Regular"/>
                          <w:color w:val="2B2173"/>
                          <w:sz w:val="24"/>
                          <w:szCs w:val="24"/>
                        </w:rPr>
                        <w:br/>
                        <w:t>Domaine de la Parade</w:t>
                      </w:r>
                      <w:r w:rsidRPr="00EE235D">
                        <w:rPr>
                          <w:rFonts w:ascii="Fieldwork 04 Geo Regular" w:hAnsi="Fieldwork 04 Geo Regular"/>
                          <w:color w:val="2B2173"/>
                          <w:sz w:val="24"/>
                          <w:szCs w:val="24"/>
                        </w:rPr>
                        <w:br/>
                        <w:t>13090 AIX-EN-PROVENCE Cedex</w:t>
                      </w:r>
                    </w:p>
                    <w:p w14:paraId="7B3E4DAA" w14:textId="77777777" w:rsidR="008816A6" w:rsidRDefault="008816A6" w:rsidP="008816A6"/>
                  </w:txbxContent>
                </v:textbox>
                <w10:wrap type="square"/>
              </v:shape>
            </w:pict>
          </mc:Fallback>
        </mc:AlternateContent>
      </w:r>
    </w:p>
    <w:p w14:paraId="064E81CE" w14:textId="77777777" w:rsidR="00D668F0" w:rsidRPr="004A65F2" w:rsidRDefault="00D668F0" w:rsidP="00532659">
      <w:pPr>
        <w:tabs>
          <w:tab w:val="center" w:pos="851"/>
          <w:tab w:val="center" w:pos="4820"/>
          <w:tab w:val="center" w:pos="8789"/>
        </w:tabs>
        <w:rPr>
          <w:rFonts w:asciiTheme="minorHAnsi" w:hAnsiTheme="minorHAnsi" w:cstheme="minorHAnsi"/>
          <w:b/>
          <w:bCs/>
          <w:color w:val="000080"/>
          <w:sz w:val="12"/>
          <w:szCs w:val="12"/>
        </w:rPr>
      </w:pPr>
    </w:p>
    <w:p w14:paraId="0CD67070" w14:textId="77777777" w:rsidR="00D668F0" w:rsidRPr="004A65F2" w:rsidRDefault="00D668F0" w:rsidP="00532659">
      <w:pPr>
        <w:tabs>
          <w:tab w:val="center" w:pos="851"/>
          <w:tab w:val="center" w:pos="4820"/>
          <w:tab w:val="center" w:pos="8789"/>
        </w:tabs>
        <w:rPr>
          <w:rFonts w:asciiTheme="minorHAnsi" w:hAnsiTheme="minorHAnsi" w:cstheme="minorHAnsi"/>
          <w:b/>
          <w:bCs/>
          <w:color w:val="000080"/>
          <w:sz w:val="12"/>
          <w:szCs w:val="12"/>
        </w:rPr>
      </w:pPr>
    </w:p>
    <w:p w14:paraId="19A43FCC" w14:textId="77777777" w:rsidR="00D668F0" w:rsidRPr="004A65F2" w:rsidRDefault="00D668F0" w:rsidP="00532659">
      <w:pPr>
        <w:tabs>
          <w:tab w:val="center" w:pos="851"/>
          <w:tab w:val="center" w:pos="4820"/>
          <w:tab w:val="center" w:pos="8789"/>
        </w:tabs>
        <w:rPr>
          <w:rFonts w:asciiTheme="minorHAnsi" w:hAnsiTheme="minorHAnsi" w:cstheme="minorHAnsi"/>
          <w:b/>
          <w:bCs/>
          <w:color w:val="000080"/>
          <w:sz w:val="12"/>
          <w:szCs w:val="12"/>
        </w:rPr>
      </w:pPr>
    </w:p>
    <w:p w14:paraId="4D30370C" w14:textId="218F2987" w:rsidR="00D668F0" w:rsidRPr="004A65F2" w:rsidRDefault="00D668F0" w:rsidP="00532659">
      <w:pPr>
        <w:pStyle w:val="NormalWeb"/>
        <w:spacing w:before="154" w:beforeAutospacing="0" w:after="0" w:afterAutospacing="0"/>
        <w:jc w:val="center"/>
        <w:rPr>
          <w:rFonts w:asciiTheme="minorHAnsi" w:eastAsia="+mn-ea" w:hAnsiTheme="minorHAnsi" w:cstheme="minorHAnsi"/>
          <w:i/>
          <w:iCs/>
          <w:color w:val="003B77"/>
          <w:kern w:val="24"/>
          <w:sz w:val="64"/>
          <w:szCs w:val="64"/>
        </w:rPr>
      </w:pPr>
    </w:p>
    <w:p w14:paraId="4DBC9B34" w14:textId="77777777" w:rsidR="00D668F0" w:rsidRPr="004A65F2" w:rsidRDefault="00D668F0" w:rsidP="00532659">
      <w:pPr>
        <w:pStyle w:val="NormalWeb"/>
        <w:spacing w:before="154" w:beforeAutospacing="0" w:after="0" w:afterAutospacing="0"/>
        <w:jc w:val="center"/>
        <w:rPr>
          <w:rFonts w:asciiTheme="minorHAnsi" w:eastAsia="+mn-ea" w:hAnsiTheme="minorHAnsi" w:cstheme="minorHAnsi"/>
          <w:i/>
          <w:iCs/>
          <w:color w:val="003B77"/>
          <w:kern w:val="24"/>
          <w:sz w:val="64"/>
          <w:szCs w:val="64"/>
        </w:rPr>
      </w:pPr>
    </w:p>
    <w:p w14:paraId="579AFD8B" w14:textId="045ECEE9" w:rsidR="00D668F0" w:rsidRDefault="00D668F0" w:rsidP="00532659">
      <w:pPr>
        <w:tabs>
          <w:tab w:val="center" w:pos="851"/>
          <w:tab w:val="center" w:pos="4820"/>
          <w:tab w:val="center" w:pos="8789"/>
        </w:tabs>
        <w:jc w:val="center"/>
        <w:rPr>
          <w:rFonts w:asciiTheme="minorHAnsi" w:hAnsiTheme="minorHAnsi" w:cstheme="minorHAnsi"/>
          <w:b/>
          <w:color w:val="000080"/>
          <w:sz w:val="72"/>
          <w:szCs w:val="7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252C39F5" w14:textId="31A3A841" w:rsidR="00B31B2C" w:rsidRPr="004A65F2" w:rsidRDefault="00B31B2C" w:rsidP="00532659">
      <w:pPr>
        <w:tabs>
          <w:tab w:val="center" w:pos="851"/>
          <w:tab w:val="center" w:pos="4820"/>
          <w:tab w:val="center" w:pos="8789"/>
        </w:tabs>
        <w:jc w:val="center"/>
        <w:rPr>
          <w:rFonts w:asciiTheme="minorHAnsi" w:hAnsiTheme="minorHAnsi" w:cstheme="minorHAnsi"/>
          <w:b/>
          <w:color w:val="000080"/>
          <w:sz w:val="72"/>
          <w:szCs w:val="7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3FF5A8BC" w14:textId="442084F2" w:rsidR="00B31B2C" w:rsidRDefault="00B31B2C" w:rsidP="00532659">
      <w:pPr>
        <w:jc w:val="center"/>
        <w:rPr>
          <w:rFonts w:cs="Arial"/>
          <w:b/>
          <w:bCs/>
          <w:color w:val="2C2274"/>
        </w:rPr>
      </w:pPr>
    </w:p>
    <w:p w14:paraId="7CC066A4" w14:textId="5EC84465" w:rsidR="00B31B2C" w:rsidRDefault="00B31B2C" w:rsidP="00532659">
      <w:pPr>
        <w:jc w:val="center"/>
        <w:rPr>
          <w:rFonts w:cs="Arial"/>
          <w:b/>
          <w:bCs/>
          <w:color w:val="2C2274"/>
        </w:rPr>
      </w:pPr>
    </w:p>
    <w:p w14:paraId="19E14C9B" w14:textId="230D6305" w:rsidR="002D0CAD" w:rsidRPr="002B66C9" w:rsidRDefault="002D0CAD" w:rsidP="00532659">
      <w:pPr>
        <w:jc w:val="center"/>
        <w:rPr>
          <w:rFonts w:cs="Arial"/>
          <w:b/>
          <w:bCs/>
          <w:color w:val="2C2274"/>
        </w:rPr>
      </w:pPr>
    </w:p>
    <w:p w14:paraId="6FFDADA9" w14:textId="5882F9AA" w:rsidR="00D668F0" w:rsidRPr="004A65F2" w:rsidRDefault="00D668F0" w:rsidP="00532659">
      <w:pPr>
        <w:tabs>
          <w:tab w:val="center" w:pos="851"/>
          <w:tab w:val="center" w:pos="4820"/>
          <w:tab w:val="center" w:pos="8789"/>
        </w:tabs>
        <w:jc w:val="center"/>
        <w:rPr>
          <w:rFonts w:asciiTheme="minorHAnsi" w:eastAsia="+mn-ea" w:hAnsiTheme="minorHAnsi" w:cstheme="minorHAnsi"/>
          <w:i/>
          <w:iCs/>
          <w:color w:val="003B77"/>
          <w:kern w:val="24"/>
          <w:sz w:val="64"/>
          <w:szCs w:val="64"/>
        </w:rPr>
      </w:pPr>
    </w:p>
    <w:p w14:paraId="0B6F1F64" w14:textId="05A9B501" w:rsidR="00B31B2C" w:rsidRDefault="00B31B2C" w:rsidP="00532659">
      <w:pPr>
        <w:rPr>
          <w:rFonts w:asciiTheme="minorHAnsi" w:hAnsiTheme="minorHAnsi" w:cstheme="minorHAnsi"/>
          <w:b/>
          <w:smallCaps/>
          <w:color w:val="000080"/>
          <w:sz w:val="52"/>
          <w:szCs w:val="52"/>
          <w14:shadow w14:blurRad="50800" w14:dist="38100" w14:dir="2700000" w14:sx="100000" w14:sy="100000" w14:kx="0" w14:ky="0" w14:algn="tl">
            <w14:srgbClr w14:val="000000">
              <w14:alpha w14:val="60000"/>
            </w14:srgbClr>
          </w14:shadow>
        </w:rPr>
      </w:pPr>
    </w:p>
    <w:p w14:paraId="3567D9BC" w14:textId="4EDC22E1" w:rsidR="00B31B2C" w:rsidRDefault="00B31B2C" w:rsidP="00532659">
      <w:pPr>
        <w:rPr>
          <w:rFonts w:asciiTheme="minorHAnsi" w:hAnsiTheme="minorHAnsi" w:cstheme="minorHAnsi"/>
          <w:b/>
          <w:smallCaps/>
          <w:color w:val="000080"/>
          <w:sz w:val="52"/>
          <w:szCs w:val="52"/>
          <w14:shadow w14:blurRad="50800" w14:dist="38100" w14:dir="2700000" w14:sx="100000" w14:sy="100000" w14:kx="0" w14:ky="0" w14:algn="tl">
            <w14:srgbClr w14:val="000000">
              <w14:alpha w14:val="60000"/>
            </w14:srgbClr>
          </w14:shadow>
        </w:rPr>
      </w:pPr>
    </w:p>
    <w:p w14:paraId="462B9E02" w14:textId="0C918883" w:rsidR="00DA4872" w:rsidRDefault="00DA4872" w:rsidP="00532659">
      <w:pPr>
        <w:rPr>
          <w:rFonts w:asciiTheme="minorHAnsi" w:hAnsiTheme="minorHAnsi" w:cstheme="minorHAnsi"/>
          <w:b/>
          <w:smallCaps/>
          <w:color w:val="000080"/>
          <w:sz w:val="52"/>
          <w:szCs w:val="52"/>
          <w14:shadow w14:blurRad="50800" w14:dist="38100" w14:dir="2700000" w14:sx="100000" w14:sy="100000" w14:kx="0" w14:ky="0" w14:algn="tl">
            <w14:srgbClr w14:val="000000">
              <w14:alpha w14:val="60000"/>
            </w14:srgbClr>
          </w14:shadow>
        </w:rPr>
      </w:pPr>
    </w:p>
    <w:p w14:paraId="1318C9D4" w14:textId="5A91A16E" w:rsidR="00DA4872" w:rsidRDefault="00A468EB" w:rsidP="00532659">
      <w:pPr>
        <w:rPr>
          <w:rFonts w:asciiTheme="minorHAnsi" w:hAnsiTheme="minorHAnsi" w:cstheme="minorHAnsi"/>
          <w:b/>
          <w:smallCaps/>
          <w:color w:val="000080"/>
          <w:sz w:val="52"/>
          <w:szCs w:val="52"/>
          <w14:shadow w14:blurRad="50800" w14:dist="38100" w14:dir="2700000" w14:sx="100000" w14:sy="100000" w14:kx="0" w14:ky="0" w14:algn="tl">
            <w14:srgbClr w14:val="000000">
              <w14:alpha w14:val="60000"/>
            </w14:srgbClr>
          </w14:shadow>
        </w:rPr>
      </w:pPr>
      <w:r>
        <w:rPr>
          <w:noProof/>
        </w:rPr>
        <mc:AlternateContent>
          <mc:Choice Requires="wpg">
            <w:drawing>
              <wp:anchor distT="0" distB="0" distL="114300" distR="114300" simplePos="0" relativeHeight="251887616" behindDoc="0" locked="0" layoutInCell="1" allowOverlap="1" wp14:anchorId="0CF9B84B" wp14:editId="79A70F12">
                <wp:simplePos x="0" y="0"/>
                <wp:positionH relativeFrom="margin">
                  <wp:posOffset>683223</wp:posOffset>
                </wp:positionH>
                <wp:positionV relativeFrom="paragraph">
                  <wp:posOffset>4492</wp:posOffset>
                </wp:positionV>
                <wp:extent cx="6188959" cy="3123760"/>
                <wp:effectExtent l="0" t="0" r="0" b="635"/>
                <wp:wrapNone/>
                <wp:docPr id="1" name="Groupe 1"/>
                <wp:cNvGraphicFramePr/>
                <a:graphic xmlns:a="http://schemas.openxmlformats.org/drawingml/2006/main">
                  <a:graphicData uri="http://schemas.microsoft.com/office/word/2010/wordprocessingGroup">
                    <wpg:wgp>
                      <wpg:cNvGrpSpPr/>
                      <wpg:grpSpPr>
                        <a:xfrm>
                          <a:off x="0" y="0"/>
                          <a:ext cx="6188959" cy="3123760"/>
                          <a:chOff x="-6538" y="0"/>
                          <a:chExt cx="5053818" cy="2691337"/>
                        </a:xfrm>
                      </wpg:grpSpPr>
                      <wps:wsp>
                        <wps:cNvPr id="9" name="Zone de texte 2"/>
                        <wps:cNvSpPr txBox="1">
                          <a:spLocks noChangeArrowheads="1"/>
                        </wps:cNvSpPr>
                        <wps:spPr bwMode="auto">
                          <a:xfrm>
                            <a:off x="-6538" y="418673"/>
                            <a:ext cx="5053818" cy="2272664"/>
                          </a:xfrm>
                          <a:prstGeom prst="rect">
                            <a:avLst/>
                          </a:prstGeom>
                          <a:noFill/>
                          <a:ln w="9525">
                            <a:noFill/>
                            <a:miter lim="800000"/>
                            <a:headEnd/>
                            <a:tailEnd/>
                          </a:ln>
                        </wps:spPr>
                        <wps:txbx>
                          <w:txbxContent>
                            <w:p w14:paraId="0D0692B2" w14:textId="31BE6313" w:rsidR="0048669D" w:rsidRPr="00A7427A" w:rsidRDefault="00D96644" w:rsidP="00D96644">
                              <w:pPr>
                                <w:rPr>
                                  <w:rFonts w:cs="Arial"/>
                                  <w:b/>
                                  <w:bCs/>
                                  <w:color w:val="2C2274"/>
                                  <w:sz w:val="56"/>
                                  <w:szCs w:val="56"/>
                                  <w:lang w:val="en-US"/>
                                </w:rPr>
                              </w:pPr>
                              <w:r w:rsidRPr="00A7427A">
                                <w:rPr>
                                  <w:rFonts w:cs="Arial"/>
                                  <w:b/>
                                  <w:bCs/>
                                  <w:color w:val="2C2274"/>
                                  <w:sz w:val="56"/>
                                  <w:szCs w:val="56"/>
                                  <w:lang w:val="en-US"/>
                                </w:rPr>
                                <w:t>Guide d’utilisation</w:t>
                              </w:r>
                              <w:r w:rsidR="0085066C">
                                <w:rPr>
                                  <w:rFonts w:cs="Arial"/>
                                  <w:b/>
                                  <w:bCs/>
                                  <w:color w:val="2C2274"/>
                                  <w:sz w:val="56"/>
                                  <w:szCs w:val="56"/>
                                  <w:lang w:val="en-US"/>
                                </w:rPr>
                                <w:t xml:space="preserve"> </w:t>
                              </w:r>
                              <w:r w:rsidR="00E83E8C">
                                <w:rPr>
                                  <w:rFonts w:cs="Arial"/>
                                  <w:b/>
                                  <w:bCs/>
                                  <w:color w:val="2C2274"/>
                                  <w:sz w:val="56"/>
                                  <w:szCs w:val="56"/>
                                  <w:lang w:val="en-US"/>
                                </w:rPr>
                                <w:t>a</w:t>
                              </w:r>
                              <w:r w:rsidR="0048669D">
                                <w:rPr>
                                  <w:rFonts w:cs="Arial"/>
                                  <w:b/>
                                  <w:bCs/>
                                  <w:color w:val="2C2274"/>
                                  <w:sz w:val="56"/>
                                  <w:szCs w:val="56"/>
                                  <w:lang w:val="en-US"/>
                                </w:rPr>
                                <w:t>dministrateur</w:t>
                              </w:r>
                            </w:p>
                            <w:p w14:paraId="56EBF99A" w14:textId="3CD8A713" w:rsidR="00D96644" w:rsidRPr="00A7427A" w:rsidRDefault="00D96644" w:rsidP="00D96644">
                              <w:pPr>
                                <w:rPr>
                                  <w:rFonts w:cs="Arial"/>
                                  <w:b/>
                                  <w:bCs/>
                                  <w:color w:val="2C2274"/>
                                  <w:sz w:val="56"/>
                                  <w:szCs w:val="56"/>
                                  <w:lang w:val="en-US"/>
                                </w:rPr>
                              </w:pPr>
                              <w:r w:rsidRPr="00A7427A">
                                <w:rPr>
                                  <w:rFonts w:cs="Arial"/>
                                  <w:b/>
                                  <w:bCs/>
                                  <w:color w:val="2C2274"/>
                                  <w:sz w:val="56"/>
                                  <w:szCs w:val="56"/>
                                  <w:lang w:val="en-US"/>
                                </w:rPr>
                                <w:t>Version 10.</w:t>
                              </w:r>
                              <w:r w:rsidR="00AE24C4">
                                <w:rPr>
                                  <w:rFonts w:cs="Arial"/>
                                  <w:b/>
                                  <w:bCs/>
                                  <w:color w:val="2C2274"/>
                                  <w:sz w:val="56"/>
                                  <w:szCs w:val="56"/>
                                  <w:lang w:val="en-US"/>
                                </w:rPr>
                                <w:t>5</w:t>
                              </w:r>
                              <w:r w:rsidRPr="00A7427A">
                                <w:rPr>
                                  <w:rFonts w:cs="Arial"/>
                                  <w:b/>
                                  <w:bCs/>
                                  <w:color w:val="2C2274"/>
                                  <w:sz w:val="56"/>
                                  <w:szCs w:val="56"/>
                                  <w:lang w:val="en-US"/>
                                </w:rPr>
                                <w:t xml:space="preserve"> </w:t>
                              </w:r>
                            </w:p>
                            <w:p w14:paraId="35D37A63" w14:textId="77777777" w:rsidR="00D96644" w:rsidRPr="00A7427A" w:rsidRDefault="00D96644" w:rsidP="00D96644">
                              <w:pPr>
                                <w:rPr>
                                  <w:rFonts w:cs="Arial"/>
                                  <w:color w:val="2C2274"/>
                                  <w:sz w:val="28"/>
                                  <w:szCs w:val="28"/>
                                  <w:lang w:val="en-US"/>
                                </w:rPr>
                              </w:pPr>
                              <w:r w:rsidRPr="00A7427A">
                                <w:rPr>
                                  <w:rFonts w:cs="Arial"/>
                                  <w:color w:val="2C2274"/>
                                  <w:sz w:val="28"/>
                                  <w:szCs w:val="28"/>
                                  <w:lang w:val="en-US"/>
                                </w:rPr>
                                <w:t>ARCAD EHPAD by Livia</w:t>
                              </w:r>
                            </w:p>
                            <w:p w14:paraId="0D0B01F5" w14:textId="77777777" w:rsidR="00D96644" w:rsidRPr="00916185" w:rsidRDefault="00D96644" w:rsidP="00D96644">
                              <w:pPr>
                                <w:rPr>
                                  <w:rFonts w:cs="Arial"/>
                                  <w:color w:val="2C2274"/>
                                  <w:sz w:val="56"/>
                                  <w:szCs w:val="56"/>
                                </w:rPr>
                              </w:pPr>
                              <w:r w:rsidRPr="00A7427A">
                                <w:rPr>
                                  <w:rFonts w:cs="Arial"/>
                                  <w:color w:val="2C2274"/>
                                  <w:sz w:val="28"/>
                                  <w:szCs w:val="28"/>
                                  <w:lang w:val="en-US"/>
                                </w:rPr>
                                <w:t xml:space="preserve">ARCAD HANDICAP by </w:t>
                              </w:r>
                              <w:r>
                                <w:rPr>
                                  <w:rFonts w:cs="Arial"/>
                                  <w:color w:val="2C2274"/>
                                  <w:sz w:val="28"/>
                                  <w:szCs w:val="28"/>
                                  <w:lang w:val="en-US"/>
                                </w:rPr>
                                <w:t>Livia</w:t>
                              </w:r>
                            </w:p>
                          </w:txbxContent>
                        </wps:txbx>
                        <wps:bodyPr rot="0" vert="horz" wrap="square" lIns="91440" tIns="45720" rIns="91440" bIns="45720" anchor="t" anchorCtr="0">
                          <a:noAutofit/>
                        </wps:bodyPr>
                      </wps:wsp>
                      <wps:wsp>
                        <wps:cNvPr id="14" name="Rectangle : coins arrondis 14"/>
                        <wps:cNvSpPr/>
                        <wps:spPr>
                          <a:xfrm>
                            <a:off x="120315" y="0"/>
                            <a:ext cx="2177716" cy="352425"/>
                          </a:xfrm>
                          <a:prstGeom prst="roundRect">
                            <a:avLst>
                              <a:gd name="adj" fmla="val 50000"/>
                            </a:avLst>
                          </a:prstGeom>
                          <a:noFill/>
                          <a:ln w="12700" cap="flat" cmpd="sng" algn="ctr">
                            <a:solidFill>
                              <a:srgbClr val="2C2274"/>
                            </a:solidFill>
                            <a:prstDash val="solid"/>
                            <a:miter lim="800000"/>
                          </a:ln>
                          <a:effectLst/>
                        </wps:spPr>
                        <wps:txbx>
                          <w:txbxContent>
                            <w:p w14:paraId="6F0CE165" w14:textId="77777777" w:rsidR="00D96644" w:rsidRPr="002B66C9" w:rsidRDefault="00D96644" w:rsidP="00D96644">
                              <w:pPr>
                                <w:jc w:val="center"/>
                                <w:rPr>
                                  <w:rFonts w:cs="Arial"/>
                                  <w:b/>
                                  <w:bCs/>
                                  <w:color w:val="2C2274"/>
                                </w:rPr>
                              </w:pPr>
                              <w:r w:rsidRPr="002B66C9">
                                <w:rPr>
                                  <w:rFonts w:cs="Arial"/>
                                  <w:b/>
                                  <w:bCs/>
                                  <w:color w:val="2C2274"/>
                                </w:rPr>
                                <w:t>DIFFUSION RESTREINTE</w:t>
                              </w:r>
                            </w:p>
                          </w:txbxContent>
                        </wps:txbx>
                        <wps:bodyPr rot="0" spcFirstLastPara="0" vertOverflow="overflow" horzOverflow="overflow" vert="horz" wrap="square" lIns="91440" tIns="4680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F9B84B" id="Groupe 1" o:spid="_x0000_s1027" style="position:absolute;margin-left:53.8pt;margin-top:.35pt;width:487.3pt;height:245.95pt;z-index:251887616;mso-position-horizontal-relative:margin;mso-width-relative:margin;mso-height-relative:margin" coordorigin="-65" coordsize="50538,26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">
                <v:shape id="_x0000_s1028" type="#_x0000_t202" style="position:absolute;left:-65;top:4186;width:50537;height:22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0D0692B2" w14:textId="31BE6313" w:rsidR="0048669D" w:rsidRPr="00A7427A" w:rsidRDefault="00D96644" w:rsidP="00D96644">
                        <w:pPr>
                          <w:rPr>
                            <w:rFonts w:cs="Arial"/>
                            <w:b/>
                            <w:bCs/>
                            <w:color w:val="2C2274"/>
                            <w:sz w:val="56"/>
                            <w:szCs w:val="56"/>
                            <w:lang w:val="en-US"/>
                          </w:rPr>
                        </w:pPr>
                        <w:r w:rsidRPr="00A7427A">
                          <w:rPr>
                            <w:rFonts w:cs="Arial"/>
                            <w:b/>
                            <w:bCs/>
                            <w:color w:val="2C2274"/>
                            <w:sz w:val="56"/>
                            <w:szCs w:val="56"/>
                            <w:lang w:val="en-US"/>
                          </w:rPr>
                          <w:t>Guide d’utilisation</w:t>
                        </w:r>
                        <w:r w:rsidR="0085066C">
                          <w:rPr>
                            <w:rFonts w:cs="Arial"/>
                            <w:b/>
                            <w:bCs/>
                            <w:color w:val="2C2274"/>
                            <w:sz w:val="56"/>
                            <w:szCs w:val="56"/>
                            <w:lang w:val="en-US"/>
                          </w:rPr>
                          <w:t xml:space="preserve"> </w:t>
                        </w:r>
                        <w:r w:rsidR="00E83E8C">
                          <w:rPr>
                            <w:rFonts w:cs="Arial"/>
                            <w:b/>
                            <w:bCs/>
                            <w:color w:val="2C2274"/>
                            <w:sz w:val="56"/>
                            <w:szCs w:val="56"/>
                            <w:lang w:val="en-US"/>
                          </w:rPr>
                          <w:t>a</w:t>
                        </w:r>
                        <w:r w:rsidR="0048669D">
                          <w:rPr>
                            <w:rFonts w:cs="Arial"/>
                            <w:b/>
                            <w:bCs/>
                            <w:color w:val="2C2274"/>
                            <w:sz w:val="56"/>
                            <w:szCs w:val="56"/>
                            <w:lang w:val="en-US"/>
                          </w:rPr>
                          <w:t>dministrateur</w:t>
                        </w:r>
                      </w:p>
                      <w:p w14:paraId="56EBF99A" w14:textId="3CD8A713" w:rsidR="00D96644" w:rsidRPr="00A7427A" w:rsidRDefault="00D96644" w:rsidP="00D96644">
                        <w:pPr>
                          <w:rPr>
                            <w:rFonts w:cs="Arial"/>
                            <w:b/>
                            <w:bCs/>
                            <w:color w:val="2C2274"/>
                            <w:sz w:val="56"/>
                            <w:szCs w:val="56"/>
                            <w:lang w:val="en-US"/>
                          </w:rPr>
                        </w:pPr>
                        <w:r w:rsidRPr="00A7427A">
                          <w:rPr>
                            <w:rFonts w:cs="Arial"/>
                            <w:b/>
                            <w:bCs/>
                            <w:color w:val="2C2274"/>
                            <w:sz w:val="56"/>
                            <w:szCs w:val="56"/>
                            <w:lang w:val="en-US"/>
                          </w:rPr>
                          <w:t>Version 10.</w:t>
                        </w:r>
                        <w:r w:rsidR="00AE24C4">
                          <w:rPr>
                            <w:rFonts w:cs="Arial"/>
                            <w:b/>
                            <w:bCs/>
                            <w:color w:val="2C2274"/>
                            <w:sz w:val="56"/>
                            <w:szCs w:val="56"/>
                            <w:lang w:val="en-US"/>
                          </w:rPr>
                          <w:t>5</w:t>
                        </w:r>
                        <w:r w:rsidRPr="00A7427A">
                          <w:rPr>
                            <w:rFonts w:cs="Arial"/>
                            <w:b/>
                            <w:bCs/>
                            <w:color w:val="2C2274"/>
                            <w:sz w:val="56"/>
                            <w:szCs w:val="56"/>
                            <w:lang w:val="en-US"/>
                          </w:rPr>
                          <w:t xml:space="preserve"> </w:t>
                        </w:r>
                      </w:p>
                      <w:p w14:paraId="35D37A63" w14:textId="77777777" w:rsidR="00D96644" w:rsidRPr="00A7427A" w:rsidRDefault="00D96644" w:rsidP="00D96644">
                        <w:pPr>
                          <w:rPr>
                            <w:rFonts w:cs="Arial"/>
                            <w:color w:val="2C2274"/>
                            <w:sz w:val="28"/>
                            <w:szCs w:val="28"/>
                            <w:lang w:val="en-US"/>
                          </w:rPr>
                        </w:pPr>
                        <w:r w:rsidRPr="00A7427A">
                          <w:rPr>
                            <w:rFonts w:cs="Arial"/>
                            <w:color w:val="2C2274"/>
                            <w:sz w:val="28"/>
                            <w:szCs w:val="28"/>
                            <w:lang w:val="en-US"/>
                          </w:rPr>
                          <w:t>ARCAD EHPAD by Livia</w:t>
                        </w:r>
                      </w:p>
                      <w:p w14:paraId="0D0B01F5" w14:textId="77777777" w:rsidR="00D96644" w:rsidRPr="00916185" w:rsidRDefault="00D96644" w:rsidP="00D96644">
                        <w:pPr>
                          <w:rPr>
                            <w:rFonts w:cs="Arial"/>
                            <w:color w:val="2C2274"/>
                            <w:sz w:val="56"/>
                            <w:szCs w:val="56"/>
                          </w:rPr>
                        </w:pPr>
                        <w:r w:rsidRPr="00A7427A">
                          <w:rPr>
                            <w:rFonts w:cs="Arial"/>
                            <w:color w:val="2C2274"/>
                            <w:sz w:val="28"/>
                            <w:szCs w:val="28"/>
                            <w:lang w:val="en-US"/>
                          </w:rPr>
                          <w:t xml:space="preserve">ARCAD HANDICAP by </w:t>
                        </w:r>
                        <w:r>
                          <w:rPr>
                            <w:rFonts w:cs="Arial"/>
                            <w:color w:val="2C2274"/>
                            <w:sz w:val="28"/>
                            <w:szCs w:val="28"/>
                            <w:lang w:val="en-US"/>
                          </w:rPr>
                          <w:t>Livia</w:t>
                        </w:r>
                      </w:p>
                    </w:txbxContent>
                  </v:textbox>
                </v:shape>
                <v:roundrect id="Rectangle : coins arrondis 14" o:spid="_x0000_s1029" style="position:absolute;left:1203;width:21777;height:35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" filled="f" strokecolor="#2c2274" strokeweight="1pt">
                  <v:stroke joinstyle="miter"/>
                  <v:textbox inset=",1.3mm">
                    <w:txbxContent>
                      <w:p w14:paraId="6F0CE165" w14:textId="77777777" w:rsidR="00D96644" w:rsidRPr="002B66C9" w:rsidRDefault="00D96644" w:rsidP="00D96644">
                        <w:pPr>
                          <w:jc w:val="center"/>
                          <w:rPr>
                            <w:rFonts w:cs="Arial"/>
                            <w:b/>
                            <w:bCs/>
                            <w:color w:val="2C2274"/>
                          </w:rPr>
                        </w:pPr>
                        <w:r w:rsidRPr="002B66C9">
                          <w:rPr>
                            <w:rFonts w:cs="Arial"/>
                            <w:b/>
                            <w:bCs/>
                            <w:color w:val="2C2274"/>
                          </w:rPr>
                          <w:t>DIFFUSION RESTREINTE</w:t>
                        </w:r>
                      </w:p>
                    </w:txbxContent>
                  </v:textbox>
                </v:roundrect>
                <w10:wrap anchorx="margin"/>
              </v:group>
            </w:pict>
          </mc:Fallback>
        </mc:AlternateContent>
      </w:r>
    </w:p>
    <w:p w14:paraId="3751412A" w14:textId="433DB6DC" w:rsidR="00DA4872" w:rsidRDefault="00DA4872" w:rsidP="00532659">
      <w:pPr>
        <w:rPr>
          <w:rFonts w:asciiTheme="minorHAnsi" w:hAnsiTheme="minorHAnsi" w:cstheme="minorHAnsi"/>
          <w:b/>
          <w:smallCaps/>
          <w:color w:val="000080"/>
          <w:sz w:val="52"/>
          <w:szCs w:val="52"/>
          <w14:shadow w14:blurRad="50800" w14:dist="38100" w14:dir="2700000" w14:sx="100000" w14:sy="100000" w14:kx="0" w14:ky="0" w14:algn="tl">
            <w14:srgbClr w14:val="000000">
              <w14:alpha w14:val="60000"/>
            </w14:srgbClr>
          </w14:shadow>
        </w:rPr>
      </w:pPr>
      <w:r>
        <w:rPr>
          <w:rFonts w:asciiTheme="minorHAnsi" w:hAnsiTheme="minorHAnsi" w:cstheme="minorHAnsi"/>
          <w:b/>
          <w:smallCaps/>
          <w:color w:val="000080"/>
          <w:sz w:val="52"/>
          <w:szCs w:val="52"/>
          <w14:shadow w14:blurRad="50800" w14:dist="38100" w14:dir="2700000" w14:sx="100000" w14:sy="100000" w14:kx="0" w14:ky="0" w14:algn="tl">
            <w14:srgbClr w14:val="000000">
              <w14:alpha w14:val="60000"/>
            </w14:srgbClr>
          </w14:shadow>
        </w:rPr>
        <w:br w:type="page"/>
      </w:r>
    </w:p>
    <w:tbl>
      <w:tblPr>
        <w:tblW w:w="9498" w:type="dxa"/>
        <w:tblBorders>
          <w:bottom w:val="single" w:sz="48" w:space="0" w:color="8C8C8C"/>
        </w:tblBorders>
        <w:tblLook w:val="04A0" w:firstRow="1" w:lastRow="0" w:firstColumn="1" w:lastColumn="0" w:noHBand="0" w:noVBand="1"/>
      </w:tblPr>
      <w:tblGrid>
        <w:gridCol w:w="9498"/>
      </w:tblGrid>
      <w:tr w:rsidR="0085066C" w14:paraId="4E6FF89E" w14:textId="77777777" w:rsidTr="0016604E">
        <w:trPr>
          <w:trHeight w:val="1066"/>
        </w:trPr>
        <w:tc>
          <w:tcPr>
            <w:tcW w:w="9498" w:type="dxa"/>
            <w:tcBorders>
              <w:top w:val="nil"/>
              <w:left w:val="nil"/>
              <w:bottom w:val="single" w:sz="48" w:space="0" w:color="8C8C8C"/>
              <w:right w:val="nil"/>
            </w:tcBorders>
            <w:hideMark/>
          </w:tcPr>
          <w:p w14:paraId="74507A47" w14:textId="77777777" w:rsidR="0085066C" w:rsidRDefault="0085066C" w:rsidP="00532659">
            <w:pPr>
              <w:pStyle w:val="Grandtitre"/>
              <w:spacing w:after="0" w:line="300" w:lineRule="atLeast"/>
              <w:ind w:right="405"/>
              <w:jc w:val="both"/>
              <w:rPr>
                <w:b/>
                <w:color w:val="8C8C8C"/>
                <w:lang w:eastAsia="en-US"/>
              </w:rPr>
            </w:pPr>
            <w:r>
              <w:rPr>
                <w:b/>
                <w:color w:val="8C8C8C"/>
                <w:lang w:eastAsia="en-US"/>
              </w:rPr>
              <w:lastRenderedPageBreak/>
              <w:t>Historique du document</w:t>
            </w:r>
          </w:p>
        </w:tc>
      </w:tr>
    </w:tbl>
    <w:p w14:paraId="38A1A4EF" w14:textId="77777777" w:rsidR="0085066C" w:rsidRDefault="0085066C" w:rsidP="00532659">
      <w:pPr>
        <w:spacing w:after="0" w:line="300" w:lineRule="atLeast"/>
        <w:ind w:right="-39"/>
        <w:jc w:val="both"/>
        <w:rPr>
          <w:rFonts w:cs="Arial"/>
          <w:b/>
          <w:color w:val="87888A"/>
          <w:sz w:val="20"/>
        </w:rPr>
      </w:pPr>
    </w:p>
    <w:p w14:paraId="2C412F01" w14:textId="77777777" w:rsidR="0085066C" w:rsidRDefault="0085066C" w:rsidP="00532659">
      <w:pPr>
        <w:spacing w:after="0" w:line="300" w:lineRule="atLeast"/>
        <w:ind w:right="-39"/>
        <w:jc w:val="both"/>
        <w:rPr>
          <w:rFonts w:cs="Arial"/>
          <w:b/>
          <w:color w:val="87888A"/>
        </w:rPr>
      </w:pPr>
    </w:p>
    <w:tbl>
      <w:tblPr>
        <w:tblStyle w:val="Grilledutableau"/>
        <w:tblW w:w="9634" w:type="dxa"/>
        <w:tblBorders>
          <w:top w:val="single" w:sz="4" w:space="0" w:color="8C8C8C"/>
          <w:left w:val="single" w:sz="4" w:space="0" w:color="8C8C8C"/>
          <w:bottom w:val="single" w:sz="4" w:space="0" w:color="8C8C8C"/>
          <w:right w:val="single" w:sz="4" w:space="0" w:color="8C8C8C"/>
          <w:insideH w:val="single" w:sz="4" w:space="0" w:color="8C8C8C"/>
          <w:insideV w:val="single" w:sz="4" w:space="0" w:color="8C8C8C"/>
        </w:tblBorders>
        <w:tblLook w:val="04A0" w:firstRow="1" w:lastRow="0" w:firstColumn="1" w:lastColumn="0" w:noHBand="0" w:noVBand="1"/>
      </w:tblPr>
      <w:tblGrid>
        <w:gridCol w:w="1192"/>
        <w:gridCol w:w="1588"/>
        <w:gridCol w:w="1403"/>
        <w:gridCol w:w="1375"/>
        <w:gridCol w:w="4076"/>
      </w:tblGrid>
      <w:tr w:rsidR="0085066C" w14:paraId="0B7D6692" w14:textId="77777777" w:rsidTr="00406D51">
        <w:trPr>
          <w:trHeight w:val="488"/>
          <w:tblHeader/>
        </w:trPr>
        <w:tc>
          <w:tcPr>
            <w:tcW w:w="1192" w:type="dxa"/>
            <w:tcBorders>
              <w:top w:val="single" w:sz="4" w:space="0" w:color="8C8C8C"/>
              <w:left w:val="single" w:sz="4" w:space="0" w:color="8C8C8C"/>
              <w:bottom w:val="single" w:sz="4" w:space="0" w:color="8C8C8C"/>
              <w:right w:val="single" w:sz="4" w:space="0" w:color="8C8C8C"/>
            </w:tcBorders>
            <w:shd w:val="clear" w:color="auto" w:fill="F2F2F2" w:themeFill="background1" w:themeFillShade="F2"/>
            <w:vAlign w:val="center"/>
            <w:hideMark/>
          </w:tcPr>
          <w:p w14:paraId="5BB50C75" w14:textId="77777777" w:rsidR="0085066C" w:rsidRDefault="0085066C" w:rsidP="00532659">
            <w:pPr>
              <w:jc w:val="both"/>
              <w:rPr>
                <w:rFonts w:cs="Arial"/>
                <w:b/>
                <w:bCs/>
                <w:color w:val="808080"/>
              </w:rPr>
            </w:pPr>
            <w:r>
              <w:rPr>
                <w:rFonts w:cs="Arial"/>
                <w:b/>
                <w:bCs/>
                <w:color w:val="808080"/>
              </w:rPr>
              <w:t>Version</w:t>
            </w:r>
          </w:p>
        </w:tc>
        <w:tc>
          <w:tcPr>
            <w:tcW w:w="1588" w:type="dxa"/>
            <w:tcBorders>
              <w:top w:val="single" w:sz="4" w:space="0" w:color="8C8C8C"/>
              <w:left w:val="single" w:sz="4" w:space="0" w:color="8C8C8C"/>
              <w:bottom w:val="single" w:sz="4" w:space="0" w:color="8C8C8C"/>
              <w:right w:val="single" w:sz="4" w:space="0" w:color="8C8C8C"/>
            </w:tcBorders>
            <w:shd w:val="clear" w:color="auto" w:fill="F2F2F2" w:themeFill="background1" w:themeFillShade="F2"/>
            <w:vAlign w:val="center"/>
            <w:hideMark/>
          </w:tcPr>
          <w:p w14:paraId="4BABCF34" w14:textId="77777777" w:rsidR="0085066C" w:rsidRDefault="0085066C" w:rsidP="00532659">
            <w:pPr>
              <w:jc w:val="both"/>
              <w:rPr>
                <w:rFonts w:cs="Arial"/>
                <w:b/>
                <w:bCs/>
                <w:color w:val="808080"/>
              </w:rPr>
            </w:pPr>
            <w:r>
              <w:rPr>
                <w:rFonts w:cs="Arial"/>
                <w:b/>
                <w:bCs/>
                <w:color w:val="808080"/>
              </w:rPr>
              <w:t>Date</w:t>
            </w:r>
          </w:p>
        </w:tc>
        <w:tc>
          <w:tcPr>
            <w:tcW w:w="1403" w:type="dxa"/>
            <w:tcBorders>
              <w:top w:val="single" w:sz="4" w:space="0" w:color="8C8C8C"/>
              <w:left w:val="single" w:sz="4" w:space="0" w:color="8C8C8C"/>
              <w:bottom w:val="single" w:sz="4" w:space="0" w:color="8C8C8C"/>
              <w:right w:val="single" w:sz="4" w:space="0" w:color="8C8C8C"/>
            </w:tcBorders>
            <w:shd w:val="clear" w:color="auto" w:fill="F2F2F2" w:themeFill="background1" w:themeFillShade="F2"/>
            <w:vAlign w:val="center"/>
            <w:hideMark/>
          </w:tcPr>
          <w:p w14:paraId="1938CA8C" w14:textId="77777777" w:rsidR="0085066C" w:rsidRDefault="0085066C" w:rsidP="00532659">
            <w:pPr>
              <w:rPr>
                <w:rFonts w:cs="Arial"/>
                <w:b/>
                <w:bCs/>
                <w:color w:val="808080"/>
              </w:rPr>
            </w:pPr>
            <w:r>
              <w:rPr>
                <w:rFonts w:cs="Arial"/>
                <w:b/>
                <w:bCs/>
                <w:color w:val="808080"/>
              </w:rPr>
              <w:t>Rôle</w:t>
            </w:r>
          </w:p>
        </w:tc>
        <w:tc>
          <w:tcPr>
            <w:tcW w:w="1375" w:type="dxa"/>
            <w:tcBorders>
              <w:top w:val="single" w:sz="4" w:space="0" w:color="8C8C8C"/>
              <w:left w:val="single" w:sz="4" w:space="0" w:color="8C8C8C"/>
              <w:bottom w:val="single" w:sz="4" w:space="0" w:color="8C8C8C"/>
              <w:right w:val="single" w:sz="4" w:space="0" w:color="8C8C8C"/>
            </w:tcBorders>
            <w:shd w:val="clear" w:color="auto" w:fill="F2F2F2" w:themeFill="background1" w:themeFillShade="F2"/>
            <w:vAlign w:val="center"/>
            <w:hideMark/>
          </w:tcPr>
          <w:p w14:paraId="32BF095E" w14:textId="77777777" w:rsidR="0085066C" w:rsidRDefault="0085066C" w:rsidP="00532659">
            <w:pPr>
              <w:jc w:val="both"/>
              <w:rPr>
                <w:rFonts w:cs="Arial"/>
                <w:b/>
                <w:bCs/>
                <w:color w:val="808080"/>
              </w:rPr>
            </w:pPr>
            <w:r>
              <w:rPr>
                <w:rFonts w:cs="Arial"/>
                <w:b/>
                <w:bCs/>
                <w:color w:val="808080"/>
              </w:rPr>
              <w:t>Acteur</w:t>
            </w:r>
          </w:p>
        </w:tc>
        <w:tc>
          <w:tcPr>
            <w:tcW w:w="4076" w:type="dxa"/>
            <w:tcBorders>
              <w:top w:val="single" w:sz="4" w:space="0" w:color="8C8C8C"/>
              <w:left w:val="single" w:sz="4" w:space="0" w:color="8C8C8C"/>
              <w:bottom w:val="single" w:sz="4" w:space="0" w:color="8C8C8C"/>
              <w:right w:val="single" w:sz="4" w:space="0" w:color="8C8C8C"/>
            </w:tcBorders>
            <w:shd w:val="clear" w:color="auto" w:fill="F2F2F2" w:themeFill="background1" w:themeFillShade="F2"/>
            <w:vAlign w:val="center"/>
            <w:hideMark/>
          </w:tcPr>
          <w:p w14:paraId="65D730F0" w14:textId="77777777" w:rsidR="0085066C" w:rsidRDefault="0085066C" w:rsidP="00532659">
            <w:pPr>
              <w:jc w:val="both"/>
              <w:rPr>
                <w:rFonts w:cs="Arial"/>
                <w:b/>
                <w:bCs/>
                <w:color w:val="808080"/>
              </w:rPr>
            </w:pPr>
            <w:r>
              <w:rPr>
                <w:rFonts w:cs="Arial"/>
                <w:b/>
                <w:bCs/>
                <w:color w:val="808080"/>
              </w:rPr>
              <w:t>Commentaires</w:t>
            </w:r>
          </w:p>
        </w:tc>
      </w:tr>
      <w:tr w:rsidR="0085066C" w14:paraId="4C231F50" w14:textId="77777777" w:rsidTr="00406D51">
        <w:trPr>
          <w:trHeight w:val="435"/>
        </w:trPr>
        <w:tc>
          <w:tcPr>
            <w:tcW w:w="1192" w:type="dxa"/>
            <w:tcBorders>
              <w:top w:val="single" w:sz="4" w:space="0" w:color="8C8C8C"/>
              <w:left w:val="single" w:sz="4" w:space="0" w:color="8C8C8C"/>
              <w:bottom w:val="single" w:sz="4" w:space="0" w:color="8C8C8C"/>
              <w:right w:val="single" w:sz="4" w:space="0" w:color="8C8C8C"/>
            </w:tcBorders>
            <w:vAlign w:val="center"/>
          </w:tcPr>
          <w:p w14:paraId="64D49A6C" w14:textId="77777777" w:rsidR="0085066C" w:rsidRDefault="0085066C" w:rsidP="00532659">
            <w:pPr>
              <w:rPr>
                <w:rFonts w:cs="Arial"/>
                <w:bCs/>
                <w:color w:val="808080"/>
              </w:rPr>
            </w:pPr>
            <w:r>
              <w:rPr>
                <w:rFonts w:cs="Arial"/>
                <w:bCs/>
                <w:color w:val="808080"/>
              </w:rPr>
              <w:t>1</w:t>
            </w:r>
          </w:p>
        </w:tc>
        <w:tc>
          <w:tcPr>
            <w:tcW w:w="1588" w:type="dxa"/>
            <w:tcBorders>
              <w:top w:val="single" w:sz="4" w:space="0" w:color="8C8C8C"/>
              <w:left w:val="single" w:sz="4" w:space="0" w:color="8C8C8C"/>
              <w:bottom w:val="single" w:sz="4" w:space="0" w:color="8C8C8C"/>
              <w:right w:val="single" w:sz="4" w:space="0" w:color="8C8C8C"/>
            </w:tcBorders>
            <w:vAlign w:val="center"/>
          </w:tcPr>
          <w:p w14:paraId="4B350198" w14:textId="77777777" w:rsidR="0085066C" w:rsidRDefault="0085066C" w:rsidP="00532659">
            <w:pPr>
              <w:rPr>
                <w:rFonts w:cs="Arial"/>
                <w:bCs/>
                <w:color w:val="808080"/>
              </w:rPr>
            </w:pPr>
            <w:r>
              <w:rPr>
                <w:rFonts w:cs="Arial"/>
                <w:bCs/>
                <w:color w:val="808080"/>
              </w:rPr>
              <w:t>28.10.2025</w:t>
            </w:r>
          </w:p>
        </w:tc>
        <w:tc>
          <w:tcPr>
            <w:tcW w:w="1403" w:type="dxa"/>
            <w:tcBorders>
              <w:top w:val="single" w:sz="4" w:space="0" w:color="8C8C8C"/>
              <w:left w:val="single" w:sz="4" w:space="0" w:color="8C8C8C"/>
              <w:bottom w:val="single" w:sz="4" w:space="0" w:color="8C8C8C"/>
              <w:right w:val="single" w:sz="4" w:space="0" w:color="8C8C8C"/>
            </w:tcBorders>
            <w:vAlign w:val="center"/>
          </w:tcPr>
          <w:p w14:paraId="4B8AEE53" w14:textId="77777777" w:rsidR="0085066C" w:rsidRDefault="0085066C" w:rsidP="00532659">
            <w:pPr>
              <w:rPr>
                <w:rFonts w:cs="Arial"/>
                <w:bCs/>
                <w:color w:val="808080"/>
              </w:rPr>
            </w:pPr>
            <w:r>
              <w:rPr>
                <w:rFonts w:cs="Arial"/>
                <w:bCs/>
                <w:color w:val="808080"/>
              </w:rPr>
              <w:t>Rédacteur</w:t>
            </w:r>
          </w:p>
        </w:tc>
        <w:tc>
          <w:tcPr>
            <w:tcW w:w="1375" w:type="dxa"/>
            <w:tcBorders>
              <w:top w:val="single" w:sz="4" w:space="0" w:color="8C8C8C"/>
              <w:left w:val="single" w:sz="4" w:space="0" w:color="8C8C8C"/>
              <w:bottom w:val="single" w:sz="4" w:space="0" w:color="8C8C8C"/>
              <w:right w:val="single" w:sz="4" w:space="0" w:color="8C8C8C"/>
            </w:tcBorders>
            <w:vAlign w:val="center"/>
          </w:tcPr>
          <w:p w14:paraId="2BE5B248" w14:textId="77777777" w:rsidR="0085066C" w:rsidRDefault="0085066C" w:rsidP="00532659">
            <w:pPr>
              <w:rPr>
                <w:rFonts w:cs="Arial"/>
                <w:bCs/>
                <w:color w:val="808080"/>
              </w:rPr>
            </w:pPr>
            <w:r>
              <w:rPr>
                <w:rFonts w:cs="Arial"/>
                <w:bCs/>
                <w:color w:val="808080"/>
              </w:rPr>
              <w:t>EBA</w:t>
            </w:r>
          </w:p>
        </w:tc>
        <w:tc>
          <w:tcPr>
            <w:tcW w:w="4076" w:type="dxa"/>
            <w:tcBorders>
              <w:top w:val="single" w:sz="4" w:space="0" w:color="8C8C8C"/>
              <w:left w:val="single" w:sz="4" w:space="0" w:color="8C8C8C"/>
              <w:bottom w:val="single" w:sz="4" w:space="0" w:color="8C8C8C"/>
              <w:right w:val="single" w:sz="4" w:space="0" w:color="8C8C8C"/>
            </w:tcBorders>
            <w:vAlign w:val="center"/>
          </w:tcPr>
          <w:p w14:paraId="25F53C9D" w14:textId="77777777" w:rsidR="0085066C" w:rsidRDefault="0085066C" w:rsidP="00532659">
            <w:pPr>
              <w:rPr>
                <w:rFonts w:cs="Arial"/>
                <w:bCs/>
                <w:color w:val="808080"/>
              </w:rPr>
            </w:pPr>
          </w:p>
        </w:tc>
      </w:tr>
      <w:tr w:rsidR="0085066C" w14:paraId="68B5D7EC" w14:textId="77777777" w:rsidTr="00406D51">
        <w:trPr>
          <w:trHeight w:val="435"/>
        </w:trPr>
        <w:tc>
          <w:tcPr>
            <w:tcW w:w="1192" w:type="dxa"/>
            <w:tcBorders>
              <w:top w:val="single" w:sz="4" w:space="0" w:color="8C8C8C"/>
              <w:left w:val="single" w:sz="4" w:space="0" w:color="8C8C8C"/>
              <w:bottom w:val="single" w:sz="4" w:space="0" w:color="8C8C8C"/>
              <w:right w:val="single" w:sz="4" w:space="0" w:color="8C8C8C"/>
            </w:tcBorders>
            <w:vAlign w:val="center"/>
          </w:tcPr>
          <w:p w14:paraId="7A751674" w14:textId="5E8E65AF" w:rsidR="0085066C" w:rsidRDefault="00AE24C4" w:rsidP="00532659">
            <w:pPr>
              <w:rPr>
                <w:rFonts w:cs="Arial"/>
                <w:color w:val="808080"/>
              </w:rPr>
            </w:pPr>
            <w:r>
              <w:rPr>
                <w:rFonts w:cs="Arial"/>
                <w:color w:val="808080"/>
              </w:rPr>
              <w:t>1</w:t>
            </w:r>
          </w:p>
        </w:tc>
        <w:tc>
          <w:tcPr>
            <w:tcW w:w="1588" w:type="dxa"/>
            <w:tcBorders>
              <w:top w:val="single" w:sz="4" w:space="0" w:color="8C8C8C"/>
              <w:left w:val="single" w:sz="4" w:space="0" w:color="8C8C8C"/>
              <w:bottom w:val="single" w:sz="4" w:space="0" w:color="8C8C8C"/>
              <w:right w:val="single" w:sz="4" w:space="0" w:color="8C8C8C"/>
            </w:tcBorders>
            <w:vAlign w:val="center"/>
          </w:tcPr>
          <w:p w14:paraId="78EB4A89" w14:textId="3831666F" w:rsidR="0085066C" w:rsidRDefault="00884B54" w:rsidP="00532659">
            <w:pPr>
              <w:rPr>
                <w:rFonts w:cs="Arial"/>
                <w:bCs/>
                <w:color w:val="808080"/>
              </w:rPr>
            </w:pPr>
            <w:r>
              <w:rPr>
                <w:rFonts w:cs="Arial"/>
                <w:bCs/>
                <w:color w:val="808080"/>
              </w:rPr>
              <w:t>05/01/2026</w:t>
            </w:r>
          </w:p>
        </w:tc>
        <w:tc>
          <w:tcPr>
            <w:tcW w:w="1403" w:type="dxa"/>
            <w:tcBorders>
              <w:top w:val="single" w:sz="4" w:space="0" w:color="8C8C8C"/>
              <w:left w:val="single" w:sz="4" w:space="0" w:color="8C8C8C"/>
              <w:bottom w:val="single" w:sz="4" w:space="0" w:color="8C8C8C"/>
              <w:right w:val="single" w:sz="4" w:space="0" w:color="8C8C8C"/>
            </w:tcBorders>
            <w:vAlign w:val="center"/>
          </w:tcPr>
          <w:p w14:paraId="75976745" w14:textId="75524AB0" w:rsidR="0085066C" w:rsidRDefault="00884B54" w:rsidP="00532659">
            <w:pPr>
              <w:rPr>
                <w:rFonts w:cs="Arial"/>
                <w:color w:val="808080"/>
              </w:rPr>
            </w:pPr>
            <w:r>
              <w:rPr>
                <w:rFonts w:cs="Arial"/>
                <w:color w:val="808080"/>
              </w:rPr>
              <w:t>Rédacteur</w:t>
            </w:r>
          </w:p>
        </w:tc>
        <w:tc>
          <w:tcPr>
            <w:tcW w:w="1375" w:type="dxa"/>
            <w:tcBorders>
              <w:top w:val="single" w:sz="4" w:space="0" w:color="8C8C8C"/>
              <w:left w:val="single" w:sz="4" w:space="0" w:color="8C8C8C"/>
              <w:bottom w:val="single" w:sz="4" w:space="0" w:color="8C8C8C"/>
              <w:right w:val="single" w:sz="4" w:space="0" w:color="8C8C8C"/>
            </w:tcBorders>
            <w:vAlign w:val="center"/>
          </w:tcPr>
          <w:p w14:paraId="4C61CBDC" w14:textId="31A377BF" w:rsidR="0085066C" w:rsidRDefault="00884B54" w:rsidP="00532659">
            <w:pPr>
              <w:rPr>
                <w:rFonts w:cs="Arial"/>
                <w:color w:val="808080"/>
              </w:rPr>
            </w:pPr>
            <w:r>
              <w:rPr>
                <w:rFonts w:cs="Arial"/>
                <w:color w:val="808080"/>
              </w:rPr>
              <w:t>EBA</w:t>
            </w:r>
          </w:p>
        </w:tc>
        <w:tc>
          <w:tcPr>
            <w:tcW w:w="4076" w:type="dxa"/>
            <w:tcBorders>
              <w:top w:val="single" w:sz="4" w:space="0" w:color="8C8C8C"/>
              <w:left w:val="single" w:sz="4" w:space="0" w:color="8C8C8C"/>
              <w:bottom w:val="single" w:sz="4" w:space="0" w:color="8C8C8C"/>
              <w:right w:val="single" w:sz="4" w:space="0" w:color="8C8C8C"/>
            </w:tcBorders>
            <w:vAlign w:val="center"/>
          </w:tcPr>
          <w:p w14:paraId="5ED69242" w14:textId="77777777" w:rsidR="0085066C" w:rsidRDefault="0085066C" w:rsidP="00532659">
            <w:pPr>
              <w:jc w:val="both"/>
              <w:rPr>
                <w:rFonts w:cs="Arial"/>
                <w:color w:val="808080"/>
              </w:rPr>
            </w:pPr>
          </w:p>
        </w:tc>
      </w:tr>
      <w:tr w:rsidR="0085066C" w14:paraId="51EFBCDD" w14:textId="77777777" w:rsidTr="00406D51">
        <w:trPr>
          <w:trHeight w:val="435"/>
        </w:trPr>
        <w:tc>
          <w:tcPr>
            <w:tcW w:w="1192" w:type="dxa"/>
            <w:tcBorders>
              <w:top w:val="single" w:sz="4" w:space="0" w:color="8C8C8C"/>
              <w:left w:val="single" w:sz="4" w:space="0" w:color="8C8C8C"/>
              <w:bottom w:val="single" w:sz="4" w:space="0" w:color="8C8C8C"/>
              <w:right w:val="single" w:sz="4" w:space="0" w:color="8C8C8C"/>
            </w:tcBorders>
            <w:vAlign w:val="center"/>
          </w:tcPr>
          <w:p w14:paraId="232972CB" w14:textId="77777777" w:rsidR="0085066C" w:rsidRDefault="0085066C" w:rsidP="00532659">
            <w:pPr>
              <w:rPr>
                <w:rFonts w:cs="Arial"/>
                <w:bCs/>
                <w:color w:val="808080"/>
              </w:rPr>
            </w:pPr>
          </w:p>
        </w:tc>
        <w:tc>
          <w:tcPr>
            <w:tcW w:w="1588" w:type="dxa"/>
            <w:tcBorders>
              <w:top w:val="single" w:sz="4" w:space="0" w:color="8C8C8C"/>
              <w:left w:val="single" w:sz="4" w:space="0" w:color="8C8C8C"/>
              <w:bottom w:val="single" w:sz="4" w:space="0" w:color="8C8C8C"/>
              <w:right w:val="single" w:sz="4" w:space="0" w:color="8C8C8C"/>
            </w:tcBorders>
            <w:vAlign w:val="center"/>
          </w:tcPr>
          <w:p w14:paraId="0825AB78" w14:textId="77777777" w:rsidR="0085066C" w:rsidRDefault="0085066C" w:rsidP="00532659">
            <w:pPr>
              <w:rPr>
                <w:rFonts w:cs="Arial"/>
                <w:bCs/>
                <w:color w:val="808080"/>
              </w:rPr>
            </w:pPr>
          </w:p>
        </w:tc>
        <w:tc>
          <w:tcPr>
            <w:tcW w:w="1403" w:type="dxa"/>
            <w:tcBorders>
              <w:top w:val="single" w:sz="4" w:space="0" w:color="8C8C8C"/>
              <w:left w:val="single" w:sz="4" w:space="0" w:color="8C8C8C"/>
              <w:bottom w:val="single" w:sz="4" w:space="0" w:color="8C8C8C"/>
              <w:right w:val="single" w:sz="4" w:space="0" w:color="8C8C8C"/>
            </w:tcBorders>
            <w:vAlign w:val="center"/>
          </w:tcPr>
          <w:p w14:paraId="282FC647" w14:textId="77777777" w:rsidR="0085066C" w:rsidRDefault="0085066C" w:rsidP="00532659">
            <w:pPr>
              <w:rPr>
                <w:rFonts w:cs="Arial"/>
                <w:bCs/>
                <w:color w:val="808080"/>
              </w:rPr>
            </w:pPr>
          </w:p>
        </w:tc>
        <w:tc>
          <w:tcPr>
            <w:tcW w:w="1375" w:type="dxa"/>
            <w:tcBorders>
              <w:top w:val="single" w:sz="4" w:space="0" w:color="8C8C8C"/>
              <w:left w:val="single" w:sz="4" w:space="0" w:color="8C8C8C"/>
              <w:bottom w:val="single" w:sz="4" w:space="0" w:color="8C8C8C"/>
              <w:right w:val="single" w:sz="4" w:space="0" w:color="8C8C8C"/>
            </w:tcBorders>
            <w:vAlign w:val="center"/>
          </w:tcPr>
          <w:p w14:paraId="4BD667A9" w14:textId="77777777" w:rsidR="0085066C" w:rsidRDefault="0085066C" w:rsidP="00532659">
            <w:pPr>
              <w:rPr>
                <w:rFonts w:cs="Arial"/>
                <w:bCs/>
                <w:color w:val="808080"/>
              </w:rPr>
            </w:pPr>
          </w:p>
        </w:tc>
        <w:tc>
          <w:tcPr>
            <w:tcW w:w="4076" w:type="dxa"/>
            <w:tcBorders>
              <w:top w:val="single" w:sz="4" w:space="0" w:color="8C8C8C"/>
              <w:left w:val="single" w:sz="4" w:space="0" w:color="8C8C8C"/>
              <w:bottom w:val="single" w:sz="4" w:space="0" w:color="8C8C8C"/>
              <w:right w:val="single" w:sz="4" w:space="0" w:color="8C8C8C"/>
            </w:tcBorders>
            <w:vAlign w:val="center"/>
          </w:tcPr>
          <w:p w14:paraId="7B539E60" w14:textId="77777777" w:rsidR="0085066C" w:rsidRDefault="0085066C" w:rsidP="00532659">
            <w:pPr>
              <w:jc w:val="both"/>
              <w:rPr>
                <w:rFonts w:cs="Arial"/>
                <w:bCs/>
                <w:color w:val="808080"/>
              </w:rPr>
            </w:pPr>
          </w:p>
        </w:tc>
      </w:tr>
    </w:tbl>
    <w:p w14:paraId="752D4B04" w14:textId="77777777" w:rsidR="0085066C" w:rsidRDefault="0085066C" w:rsidP="00532659">
      <w:pPr>
        <w:rPr>
          <w:rFonts w:cs="Arial"/>
          <w:b/>
          <w:bCs/>
          <w:color w:val="002060"/>
          <w:sz w:val="48"/>
          <w:szCs w:val="48"/>
        </w:rPr>
      </w:pPr>
    </w:p>
    <w:p w14:paraId="71CC20D0" w14:textId="31E4F329" w:rsidR="0061682A" w:rsidRPr="004A65F2" w:rsidRDefault="00D668F0" w:rsidP="00532659">
      <w:pPr>
        <w:rPr>
          <w:rFonts w:asciiTheme="minorHAnsi" w:hAnsiTheme="minorHAnsi" w:cstheme="minorHAnsi"/>
          <w:b/>
          <w:smallCaps/>
          <w:color w:val="000080"/>
          <w:sz w:val="52"/>
          <w:szCs w:val="52"/>
          <w14:shadow w14:blurRad="50800" w14:dist="38100" w14:dir="2700000" w14:sx="100000" w14:sy="100000" w14:kx="0" w14:ky="0" w14:algn="tl">
            <w14:srgbClr w14:val="000000">
              <w14:alpha w14:val="60000"/>
            </w14:srgbClr>
          </w14:shadow>
        </w:rPr>
      </w:pPr>
      <w:r w:rsidRPr="004A65F2">
        <w:rPr>
          <w:rFonts w:asciiTheme="minorHAnsi" w:hAnsiTheme="minorHAnsi" w:cstheme="minorHAnsi"/>
          <w:b/>
          <w:smallCaps/>
          <w:color w:val="000080"/>
          <w:sz w:val="52"/>
          <w:szCs w:val="52"/>
          <w14:shadow w14:blurRad="50800" w14:dist="38100" w14:dir="2700000" w14:sx="100000" w14:sy="100000" w14:kx="0" w14:ky="0" w14:algn="tl">
            <w14:srgbClr w14:val="000000">
              <w14:alpha w14:val="60000"/>
            </w14:srgbClr>
          </w14:shadow>
        </w:rPr>
        <w:br w:type="page"/>
      </w:r>
    </w:p>
    <w:sdt>
      <w:sdtPr>
        <w:rPr>
          <w:rFonts w:ascii="Arial" w:eastAsiaTheme="minorHAnsi" w:hAnsi="Arial" w:cstheme="minorBidi"/>
          <w:color w:val="auto"/>
          <w:sz w:val="22"/>
          <w:szCs w:val="22"/>
          <w:lang w:eastAsia="en-US"/>
        </w:rPr>
        <w:id w:val="-1802916365"/>
        <w:docPartObj>
          <w:docPartGallery w:val="Table of Contents"/>
          <w:docPartUnique/>
        </w:docPartObj>
      </w:sdtPr>
      <w:sdtEndPr>
        <w:rPr>
          <w:b/>
          <w:bCs/>
        </w:rPr>
      </w:sdtEndPr>
      <w:sdtContent>
        <w:p w14:paraId="40C98851" w14:textId="67F6D382" w:rsidR="00730479" w:rsidRDefault="00FE7672" w:rsidP="00532659">
          <w:pPr>
            <w:pStyle w:val="En-ttedetabledesmatires"/>
            <w:jc w:val="center"/>
            <w:rPr>
              <w:rFonts w:ascii="Arial" w:hAnsi="Arial" w:cs="Arial"/>
              <w:b/>
              <w:bCs/>
              <w:color w:val="002060"/>
              <w:sz w:val="36"/>
              <w:szCs w:val="36"/>
            </w:rPr>
          </w:pPr>
          <w:r w:rsidRPr="00EA5C85">
            <w:rPr>
              <w:rFonts w:ascii="Arial" w:hAnsi="Arial" w:cs="Arial"/>
              <w:b/>
              <w:bCs/>
              <w:color w:val="002060"/>
              <w:sz w:val="36"/>
              <w:szCs w:val="36"/>
            </w:rPr>
            <w:t>Sommaire</w:t>
          </w:r>
        </w:p>
        <w:p w14:paraId="67CCCBF4" w14:textId="77777777" w:rsidR="00EA5C85" w:rsidRPr="00EA5C85" w:rsidRDefault="00EA5C85" w:rsidP="00532659">
          <w:pPr>
            <w:rPr>
              <w:lang w:eastAsia="fr-FR"/>
            </w:rPr>
          </w:pPr>
        </w:p>
        <w:p w14:paraId="4B20A97F" w14:textId="00BC06F5" w:rsidR="00BC529B" w:rsidRDefault="00730479">
          <w:pPr>
            <w:pStyle w:val="TM10"/>
            <w:rPr>
              <w:rFonts w:asciiTheme="minorHAnsi" w:hAnsiTheme="minorHAnsi" w:cstheme="minorBidi"/>
              <w:b w:val="0"/>
              <w:bCs w:val="0"/>
              <w:kern w:val="2"/>
              <w:sz w:val="24"/>
              <w:szCs w:val="24"/>
              <w14:ligatures w14:val="standardContextual"/>
            </w:rPr>
          </w:pPr>
          <w:r>
            <w:fldChar w:fldCharType="begin"/>
          </w:r>
          <w:r>
            <w:instrText xml:space="preserve"> TOC \o "1-3" \h \z \u </w:instrText>
          </w:r>
          <w:r>
            <w:fldChar w:fldCharType="separate"/>
          </w:r>
          <w:hyperlink w:anchor="_Toc218581558" w:history="1">
            <w:r w:rsidR="00BC529B" w:rsidRPr="00650C48">
              <w:rPr>
                <w:rStyle w:val="Lienhypertexte"/>
              </w:rPr>
              <w:t>1.</w:t>
            </w:r>
            <w:r w:rsidR="00BC529B">
              <w:rPr>
                <w:rFonts w:asciiTheme="minorHAnsi" w:hAnsiTheme="minorHAnsi" w:cstheme="minorBidi"/>
                <w:b w:val="0"/>
                <w:bCs w:val="0"/>
                <w:kern w:val="2"/>
                <w:sz w:val="24"/>
                <w:szCs w:val="24"/>
                <w14:ligatures w14:val="standardContextual"/>
              </w:rPr>
              <w:tab/>
            </w:r>
            <w:r w:rsidR="00BC529B" w:rsidRPr="00650C48">
              <w:rPr>
                <w:rStyle w:val="Lienhypertexte"/>
              </w:rPr>
              <w:t>Création d’un utilisateur</w:t>
            </w:r>
            <w:r w:rsidR="00BC529B">
              <w:rPr>
                <w:webHidden/>
              </w:rPr>
              <w:tab/>
            </w:r>
            <w:r w:rsidR="00BC529B">
              <w:rPr>
                <w:webHidden/>
              </w:rPr>
              <w:fldChar w:fldCharType="begin"/>
            </w:r>
            <w:r w:rsidR="00BC529B">
              <w:rPr>
                <w:webHidden/>
              </w:rPr>
              <w:instrText xml:space="preserve"> PAGEREF _Toc218581558 \h </w:instrText>
            </w:r>
            <w:r w:rsidR="00BC529B">
              <w:rPr>
                <w:webHidden/>
              </w:rPr>
            </w:r>
            <w:r w:rsidR="00BC529B">
              <w:rPr>
                <w:webHidden/>
              </w:rPr>
              <w:fldChar w:fldCharType="separate"/>
            </w:r>
            <w:r w:rsidR="00BC529B">
              <w:rPr>
                <w:webHidden/>
              </w:rPr>
              <w:t>4</w:t>
            </w:r>
            <w:r w:rsidR="00BC529B">
              <w:rPr>
                <w:webHidden/>
              </w:rPr>
              <w:fldChar w:fldCharType="end"/>
            </w:r>
          </w:hyperlink>
        </w:p>
        <w:p w14:paraId="3F134BEC" w14:textId="2D2017EA" w:rsidR="00BC529B" w:rsidRDefault="00BC529B">
          <w:pPr>
            <w:pStyle w:val="TM2"/>
            <w:tabs>
              <w:tab w:val="left" w:pos="880"/>
              <w:tab w:val="right" w:leader="dot" w:pos="10762"/>
            </w:tabs>
            <w:rPr>
              <w:rFonts w:cstheme="minorBidi"/>
              <w:noProof/>
              <w:kern w:val="2"/>
              <w:sz w:val="24"/>
              <w:szCs w:val="24"/>
              <w14:ligatures w14:val="standardContextual"/>
            </w:rPr>
          </w:pPr>
          <w:hyperlink w:anchor="_Toc218581559" w:history="1">
            <w:r w:rsidRPr="00650C48">
              <w:rPr>
                <w:rStyle w:val="Lienhypertexte"/>
                <w:noProof/>
              </w:rPr>
              <w:t>1.1</w:t>
            </w:r>
            <w:r>
              <w:rPr>
                <w:rFonts w:cstheme="minorBidi"/>
                <w:noProof/>
                <w:kern w:val="2"/>
                <w:sz w:val="24"/>
                <w:szCs w:val="24"/>
                <w14:ligatures w14:val="standardContextual"/>
              </w:rPr>
              <w:tab/>
            </w:r>
            <w:r w:rsidRPr="00650C48">
              <w:rPr>
                <w:rStyle w:val="Lienhypertexte"/>
                <w:noProof/>
              </w:rPr>
              <w:t>Accès administrateur groupe</w:t>
            </w:r>
            <w:r>
              <w:rPr>
                <w:noProof/>
                <w:webHidden/>
              </w:rPr>
              <w:tab/>
            </w:r>
            <w:r>
              <w:rPr>
                <w:noProof/>
                <w:webHidden/>
              </w:rPr>
              <w:fldChar w:fldCharType="begin"/>
            </w:r>
            <w:r>
              <w:rPr>
                <w:noProof/>
                <w:webHidden/>
              </w:rPr>
              <w:instrText xml:space="preserve"> PAGEREF _Toc218581559 \h </w:instrText>
            </w:r>
            <w:r>
              <w:rPr>
                <w:noProof/>
                <w:webHidden/>
              </w:rPr>
            </w:r>
            <w:r>
              <w:rPr>
                <w:noProof/>
                <w:webHidden/>
              </w:rPr>
              <w:fldChar w:fldCharType="separate"/>
            </w:r>
            <w:r>
              <w:rPr>
                <w:noProof/>
                <w:webHidden/>
              </w:rPr>
              <w:t>4</w:t>
            </w:r>
            <w:r>
              <w:rPr>
                <w:noProof/>
                <w:webHidden/>
              </w:rPr>
              <w:fldChar w:fldCharType="end"/>
            </w:r>
          </w:hyperlink>
        </w:p>
        <w:p w14:paraId="62546DF4" w14:textId="5D9BA8BD" w:rsidR="00BC529B" w:rsidRDefault="00BC529B">
          <w:pPr>
            <w:pStyle w:val="TM2"/>
            <w:tabs>
              <w:tab w:val="left" w:pos="880"/>
              <w:tab w:val="right" w:leader="dot" w:pos="10762"/>
            </w:tabs>
            <w:rPr>
              <w:rFonts w:cstheme="minorBidi"/>
              <w:noProof/>
              <w:kern w:val="2"/>
              <w:sz w:val="24"/>
              <w:szCs w:val="24"/>
              <w14:ligatures w14:val="standardContextual"/>
            </w:rPr>
          </w:pPr>
          <w:hyperlink w:anchor="_Toc218581560" w:history="1">
            <w:r w:rsidRPr="00650C48">
              <w:rPr>
                <w:rStyle w:val="Lienhypertexte"/>
                <w:noProof/>
              </w:rPr>
              <w:t>1.2</w:t>
            </w:r>
            <w:r>
              <w:rPr>
                <w:rFonts w:cstheme="minorBidi"/>
                <w:noProof/>
                <w:kern w:val="2"/>
                <w:sz w:val="24"/>
                <w:szCs w:val="24"/>
                <w14:ligatures w14:val="standardContextual"/>
              </w:rPr>
              <w:tab/>
            </w:r>
            <w:r w:rsidRPr="00650C48">
              <w:rPr>
                <w:rStyle w:val="Lienhypertexte"/>
                <w:noProof/>
              </w:rPr>
              <w:t>Accès administrateur établissement</w:t>
            </w:r>
            <w:r>
              <w:rPr>
                <w:noProof/>
                <w:webHidden/>
              </w:rPr>
              <w:tab/>
            </w:r>
            <w:r>
              <w:rPr>
                <w:noProof/>
                <w:webHidden/>
              </w:rPr>
              <w:fldChar w:fldCharType="begin"/>
            </w:r>
            <w:r>
              <w:rPr>
                <w:noProof/>
                <w:webHidden/>
              </w:rPr>
              <w:instrText xml:space="preserve"> PAGEREF _Toc218581560 \h </w:instrText>
            </w:r>
            <w:r>
              <w:rPr>
                <w:noProof/>
                <w:webHidden/>
              </w:rPr>
            </w:r>
            <w:r>
              <w:rPr>
                <w:noProof/>
                <w:webHidden/>
              </w:rPr>
              <w:fldChar w:fldCharType="separate"/>
            </w:r>
            <w:r>
              <w:rPr>
                <w:noProof/>
                <w:webHidden/>
              </w:rPr>
              <w:t>4</w:t>
            </w:r>
            <w:r>
              <w:rPr>
                <w:noProof/>
                <w:webHidden/>
              </w:rPr>
              <w:fldChar w:fldCharType="end"/>
            </w:r>
          </w:hyperlink>
        </w:p>
        <w:p w14:paraId="5C0B25F2" w14:textId="5B489CBA" w:rsidR="00BC529B" w:rsidRDefault="00BC529B">
          <w:pPr>
            <w:pStyle w:val="TM10"/>
            <w:rPr>
              <w:rFonts w:asciiTheme="minorHAnsi" w:hAnsiTheme="minorHAnsi" w:cstheme="minorBidi"/>
              <w:b w:val="0"/>
              <w:bCs w:val="0"/>
              <w:kern w:val="2"/>
              <w:sz w:val="24"/>
              <w:szCs w:val="24"/>
              <w14:ligatures w14:val="standardContextual"/>
            </w:rPr>
          </w:pPr>
          <w:hyperlink w:anchor="_Toc218581561" w:history="1">
            <w:r w:rsidRPr="00650C48">
              <w:rPr>
                <w:rStyle w:val="Lienhypertexte"/>
              </w:rPr>
              <w:t>2.</w:t>
            </w:r>
            <w:r>
              <w:rPr>
                <w:rFonts w:asciiTheme="minorHAnsi" w:hAnsiTheme="minorHAnsi" w:cstheme="minorBidi"/>
                <w:b w:val="0"/>
                <w:bCs w:val="0"/>
                <w:kern w:val="2"/>
                <w:sz w:val="24"/>
                <w:szCs w:val="24"/>
                <w14:ligatures w14:val="standardContextual"/>
              </w:rPr>
              <w:tab/>
            </w:r>
            <w:r w:rsidRPr="00650C48">
              <w:rPr>
                <w:rStyle w:val="Lienhypertexte"/>
              </w:rPr>
              <w:t>Désactiver un utilisateur ou un accès à un établissement</w:t>
            </w:r>
            <w:r>
              <w:rPr>
                <w:webHidden/>
              </w:rPr>
              <w:tab/>
            </w:r>
            <w:r>
              <w:rPr>
                <w:webHidden/>
              </w:rPr>
              <w:fldChar w:fldCharType="begin"/>
            </w:r>
            <w:r>
              <w:rPr>
                <w:webHidden/>
              </w:rPr>
              <w:instrText xml:space="preserve"> PAGEREF _Toc218581561 \h </w:instrText>
            </w:r>
            <w:r>
              <w:rPr>
                <w:webHidden/>
              </w:rPr>
            </w:r>
            <w:r>
              <w:rPr>
                <w:webHidden/>
              </w:rPr>
              <w:fldChar w:fldCharType="separate"/>
            </w:r>
            <w:r>
              <w:rPr>
                <w:webHidden/>
              </w:rPr>
              <w:t>7</w:t>
            </w:r>
            <w:r>
              <w:rPr>
                <w:webHidden/>
              </w:rPr>
              <w:fldChar w:fldCharType="end"/>
            </w:r>
          </w:hyperlink>
        </w:p>
        <w:p w14:paraId="32BB9BDE" w14:textId="30D6CFF2" w:rsidR="00BC529B" w:rsidRDefault="00BC529B">
          <w:pPr>
            <w:pStyle w:val="TM10"/>
            <w:rPr>
              <w:rFonts w:asciiTheme="minorHAnsi" w:hAnsiTheme="minorHAnsi" w:cstheme="minorBidi"/>
              <w:b w:val="0"/>
              <w:bCs w:val="0"/>
              <w:kern w:val="2"/>
              <w:sz w:val="24"/>
              <w:szCs w:val="24"/>
              <w14:ligatures w14:val="standardContextual"/>
            </w:rPr>
          </w:pPr>
          <w:hyperlink w:anchor="_Toc218581562" w:history="1">
            <w:r w:rsidRPr="00650C48">
              <w:rPr>
                <w:rStyle w:val="Lienhypertexte"/>
              </w:rPr>
              <w:t>3.</w:t>
            </w:r>
            <w:r>
              <w:rPr>
                <w:rFonts w:asciiTheme="minorHAnsi" w:hAnsiTheme="minorHAnsi" w:cstheme="minorBidi"/>
                <w:b w:val="0"/>
                <w:bCs w:val="0"/>
                <w:kern w:val="2"/>
                <w:sz w:val="24"/>
                <w:szCs w:val="24"/>
                <w14:ligatures w14:val="standardContextual"/>
              </w:rPr>
              <w:tab/>
            </w:r>
            <w:r w:rsidRPr="00650C48">
              <w:rPr>
                <w:rStyle w:val="Lienhypertexte"/>
              </w:rPr>
              <w:t>Modification de droit ou créer un profil utilisateur</w:t>
            </w:r>
            <w:r>
              <w:rPr>
                <w:webHidden/>
              </w:rPr>
              <w:tab/>
            </w:r>
            <w:r>
              <w:rPr>
                <w:webHidden/>
              </w:rPr>
              <w:fldChar w:fldCharType="begin"/>
            </w:r>
            <w:r>
              <w:rPr>
                <w:webHidden/>
              </w:rPr>
              <w:instrText xml:space="preserve"> PAGEREF _Toc218581562 \h </w:instrText>
            </w:r>
            <w:r>
              <w:rPr>
                <w:webHidden/>
              </w:rPr>
            </w:r>
            <w:r>
              <w:rPr>
                <w:webHidden/>
              </w:rPr>
              <w:fldChar w:fldCharType="separate"/>
            </w:r>
            <w:r>
              <w:rPr>
                <w:webHidden/>
              </w:rPr>
              <w:t>8</w:t>
            </w:r>
            <w:r>
              <w:rPr>
                <w:webHidden/>
              </w:rPr>
              <w:fldChar w:fldCharType="end"/>
            </w:r>
          </w:hyperlink>
        </w:p>
        <w:p w14:paraId="62575D27" w14:textId="24B145F9" w:rsidR="00BC529B" w:rsidRDefault="00BC529B">
          <w:pPr>
            <w:pStyle w:val="TM10"/>
            <w:rPr>
              <w:rFonts w:asciiTheme="minorHAnsi" w:hAnsiTheme="minorHAnsi" w:cstheme="minorBidi"/>
              <w:b w:val="0"/>
              <w:bCs w:val="0"/>
              <w:kern w:val="2"/>
              <w:sz w:val="24"/>
              <w:szCs w:val="24"/>
              <w14:ligatures w14:val="standardContextual"/>
            </w:rPr>
          </w:pPr>
          <w:hyperlink w:anchor="_Toc218581563" w:history="1">
            <w:r w:rsidRPr="00650C48">
              <w:rPr>
                <w:rStyle w:val="Lienhypertexte"/>
              </w:rPr>
              <w:t>4.</w:t>
            </w:r>
            <w:r>
              <w:rPr>
                <w:rFonts w:asciiTheme="minorHAnsi" w:hAnsiTheme="minorHAnsi" w:cstheme="minorBidi"/>
                <w:b w:val="0"/>
                <w:bCs w:val="0"/>
                <w:kern w:val="2"/>
                <w:sz w:val="24"/>
                <w:szCs w:val="24"/>
                <w14:ligatures w14:val="standardContextual"/>
              </w:rPr>
              <w:tab/>
            </w:r>
            <w:r w:rsidRPr="00650C48">
              <w:rPr>
                <w:rStyle w:val="Lienhypertexte"/>
              </w:rPr>
              <w:t>Modification de droit</w:t>
            </w:r>
            <w:r>
              <w:rPr>
                <w:webHidden/>
              </w:rPr>
              <w:tab/>
            </w:r>
            <w:r>
              <w:rPr>
                <w:webHidden/>
              </w:rPr>
              <w:fldChar w:fldCharType="begin"/>
            </w:r>
            <w:r>
              <w:rPr>
                <w:webHidden/>
              </w:rPr>
              <w:instrText xml:space="preserve"> PAGEREF _Toc218581563 \h </w:instrText>
            </w:r>
            <w:r>
              <w:rPr>
                <w:webHidden/>
              </w:rPr>
            </w:r>
            <w:r>
              <w:rPr>
                <w:webHidden/>
              </w:rPr>
              <w:fldChar w:fldCharType="separate"/>
            </w:r>
            <w:r>
              <w:rPr>
                <w:webHidden/>
              </w:rPr>
              <w:t>8</w:t>
            </w:r>
            <w:r>
              <w:rPr>
                <w:webHidden/>
              </w:rPr>
              <w:fldChar w:fldCharType="end"/>
            </w:r>
          </w:hyperlink>
        </w:p>
        <w:p w14:paraId="4C9D8246" w14:textId="135E0175" w:rsidR="00BC529B" w:rsidRDefault="00BC529B">
          <w:pPr>
            <w:pStyle w:val="TM10"/>
            <w:rPr>
              <w:rFonts w:asciiTheme="minorHAnsi" w:hAnsiTheme="minorHAnsi" w:cstheme="minorBidi"/>
              <w:b w:val="0"/>
              <w:bCs w:val="0"/>
              <w:kern w:val="2"/>
              <w:sz w:val="24"/>
              <w:szCs w:val="24"/>
              <w14:ligatures w14:val="standardContextual"/>
            </w:rPr>
          </w:pPr>
          <w:hyperlink w:anchor="_Toc218581564" w:history="1">
            <w:r w:rsidRPr="00650C48">
              <w:rPr>
                <w:rStyle w:val="Lienhypertexte"/>
              </w:rPr>
              <w:t>5.</w:t>
            </w:r>
            <w:r>
              <w:rPr>
                <w:rFonts w:asciiTheme="minorHAnsi" w:hAnsiTheme="minorHAnsi" w:cstheme="minorBidi"/>
                <w:b w:val="0"/>
                <w:bCs w:val="0"/>
                <w:kern w:val="2"/>
                <w:sz w:val="24"/>
                <w:szCs w:val="24"/>
                <w14:ligatures w14:val="standardContextual"/>
              </w:rPr>
              <w:tab/>
            </w:r>
            <w:r w:rsidRPr="00650C48">
              <w:rPr>
                <w:rStyle w:val="Lienhypertexte"/>
              </w:rPr>
              <w:t>Filtre équipe d’accompagnement / accès limité aux patients</w:t>
            </w:r>
            <w:r>
              <w:rPr>
                <w:webHidden/>
              </w:rPr>
              <w:tab/>
            </w:r>
            <w:r>
              <w:rPr>
                <w:webHidden/>
              </w:rPr>
              <w:fldChar w:fldCharType="begin"/>
            </w:r>
            <w:r>
              <w:rPr>
                <w:webHidden/>
              </w:rPr>
              <w:instrText xml:space="preserve"> PAGEREF _Toc218581564 \h </w:instrText>
            </w:r>
            <w:r>
              <w:rPr>
                <w:webHidden/>
              </w:rPr>
            </w:r>
            <w:r>
              <w:rPr>
                <w:webHidden/>
              </w:rPr>
              <w:fldChar w:fldCharType="separate"/>
            </w:r>
            <w:r>
              <w:rPr>
                <w:webHidden/>
              </w:rPr>
              <w:t>9</w:t>
            </w:r>
            <w:r>
              <w:rPr>
                <w:webHidden/>
              </w:rPr>
              <w:fldChar w:fldCharType="end"/>
            </w:r>
          </w:hyperlink>
        </w:p>
        <w:p w14:paraId="519BA0DA" w14:textId="4B53942D" w:rsidR="00BC529B" w:rsidRDefault="00BC529B">
          <w:pPr>
            <w:pStyle w:val="TM10"/>
            <w:rPr>
              <w:rFonts w:asciiTheme="minorHAnsi" w:hAnsiTheme="minorHAnsi" w:cstheme="minorBidi"/>
              <w:b w:val="0"/>
              <w:bCs w:val="0"/>
              <w:kern w:val="2"/>
              <w:sz w:val="24"/>
              <w:szCs w:val="24"/>
              <w14:ligatures w14:val="standardContextual"/>
            </w:rPr>
          </w:pPr>
          <w:hyperlink w:anchor="_Toc218581565" w:history="1">
            <w:r w:rsidRPr="00650C48">
              <w:rPr>
                <w:rStyle w:val="Lienhypertexte"/>
              </w:rPr>
              <w:t>6.</w:t>
            </w:r>
            <w:r>
              <w:rPr>
                <w:rFonts w:asciiTheme="minorHAnsi" w:hAnsiTheme="minorHAnsi" w:cstheme="minorBidi"/>
                <w:b w:val="0"/>
                <w:bCs w:val="0"/>
                <w:kern w:val="2"/>
                <w:sz w:val="24"/>
                <w:szCs w:val="24"/>
                <w14:ligatures w14:val="standardContextual"/>
              </w:rPr>
              <w:tab/>
            </w:r>
            <w:r w:rsidRPr="00650C48">
              <w:rPr>
                <w:rStyle w:val="Lienhypertexte"/>
              </w:rPr>
              <w:t>Paramétrage du Bandeau</w:t>
            </w:r>
            <w:r>
              <w:rPr>
                <w:webHidden/>
              </w:rPr>
              <w:tab/>
            </w:r>
            <w:r>
              <w:rPr>
                <w:webHidden/>
              </w:rPr>
              <w:fldChar w:fldCharType="begin"/>
            </w:r>
            <w:r>
              <w:rPr>
                <w:webHidden/>
              </w:rPr>
              <w:instrText xml:space="preserve"> PAGEREF _Toc218581565 \h </w:instrText>
            </w:r>
            <w:r>
              <w:rPr>
                <w:webHidden/>
              </w:rPr>
            </w:r>
            <w:r>
              <w:rPr>
                <w:webHidden/>
              </w:rPr>
              <w:fldChar w:fldCharType="separate"/>
            </w:r>
            <w:r>
              <w:rPr>
                <w:webHidden/>
              </w:rPr>
              <w:t>10</w:t>
            </w:r>
            <w:r>
              <w:rPr>
                <w:webHidden/>
              </w:rPr>
              <w:fldChar w:fldCharType="end"/>
            </w:r>
          </w:hyperlink>
        </w:p>
        <w:p w14:paraId="5A76BAD6" w14:textId="1EF30B9F" w:rsidR="00BC529B" w:rsidRDefault="00BC529B">
          <w:pPr>
            <w:pStyle w:val="TM10"/>
            <w:rPr>
              <w:rFonts w:asciiTheme="minorHAnsi" w:hAnsiTheme="minorHAnsi" w:cstheme="minorBidi"/>
              <w:b w:val="0"/>
              <w:bCs w:val="0"/>
              <w:kern w:val="2"/>
              <w:sz w:val="24"/>
              <w:szCs w:val="24"/>
              <w14:ligatures w14:val="standardContextual"/>
            </w:rPr>
          </w:pPr>
          <w:hyperlink w:anchor="_Toc218581566" w:history="1">
            <w:r w:rsidRPr="00650C48">
              <w:rPr>
                <w:rStyle w:val="Lienhypertexte"/>
              </w:rPr>
              <w:t>7.</w:t>
            </w:r>
            <w:r>
              <w:rPr>
                <w:rFonts w:asciiTheme="minorHAnsi" w:hAnsiTheme="minorHAnsi" w:cstheme="minorBidi"/>
                <w:b w:val="0"/>
                <w:bCs w:val="0"/>
                <w:kern w:val="2"/>
                <w:sz w:val="24"/>
                <w:szCs w:val="24"/>
                <w14:ligatures w14:val="standardContextual"/>
              </w:rPr>
              <w:tab/>
            </w:r>
            <w:r w:rsidRPr="00650C48">
              <w:rPr>
                <w:rStyle w:val="Lienhypertexte"/>
              </w:rPr>
              <w:t>Créer un nouveau profil</w:t>
            </w:r>
            <w:r>
              <w:rPr>
                <w:webHidden/>
              </w:rPr>
              <w:tab/>
            </w:r>
            <w:r>
              <w:rPr>
                <w:webHidden/>
              </w:rPr>
              <w:fldChar w:fldCharType="begin"/>
            </w:r>
            <w:r>
              <w:rPr>
                <w:webHidden/>
              </w:rPr>
              <w:instrText xml:space="preserve"> PAGEREF _Toc218581566 \h </w:instrText>
            </w:r>
            <w:r>
              <w:rPr>
                <w:webHidden/>
              </w:rPr>
            </w:r>
            <w:r>
              <w:rPr>
                <w:webHidden/>
              </w:rPr>
              <w:fldChar w:fldCharType="separate"/>
            </w:r>
            <w:r>
              <w:rPr>
                <w:webHidden/>
              </w:rPr>
              <w:t>11</w:t>
            </w:r>
            <w:r>
              <w:rPr>
                <w:webHidden/>
              </w:rPr>
              <w:fldChar w:fldCharType="end"/>
            </w:r>
          </w:hyperlink>
        </w:p>
        <w:p w14:paraId="17EA964F" w14:textId="54D8FE03" w:rsidR="00BC529B" w:rsidRDefault="00BC529B">
          <w:pPr>
            <w:pStyle w:val="TM10"/>
            <w:rPr>
              <w:rFonts w:asciiTheme="minorHAnsi" w:hAnsiTheme="minorHAnsi" w:cstheme="minorBidi"/>
              <w:b w:val="0"/>
              <w:bCs w:val="0"/>
              <w:kern w:val="2"/>
              <w:sz w:val="24"/>
              <w:szCs w:val="24"/>
              <w14:ligatures w14:val="standardContextual"/>
            </w:rPr>
          </w:pPr>
          <w:hyperlink w:anchor="_Toc218581567" w:history="1">
            <w:r w:rsidRPr="00650C48">
              <w:rPr>
                <w:rStyle w:val="Lienhypertexte"/>
              </w:rPr>
              <w:t>8.</w:t>
            </w:r>
            <w:r>
              <w:rPr>
                <w:rFonts w:asciiTheme="minorHAnsi" w:hAnsiTheme="minorHAnsi" w:cstheme="minorBidi"/>
                <w:b w:val="0"/>
                <w:bCs w:val="0"/>
                <w:kern w:val="2"/>
                <w:sz w:val="24"/>
                <w:szCs w:val="24"/>
                <w14:ligatures w14:val="standardContextual"/>
              </w:rPr>
              <w:tab/>
            </w:r>
            <w:r w:rsidRPr="00650C48">
              <w:rPr>
                <w:rStyle w:val="Lienhypertexte"/>
              </w:rPr>
              <w:t>Gestion du paramétrage</w:t>
            </w:r>
            <w:r>
              <w:rPr>
                <w:webHidden/>
              </w:rPr>
              <w:tab/>
            </w:r>
            <w:r>
              <w:rPr>
                <w:webHidden/>
              </w:rPr>
              <w:fldChar w:fldCharType="begin"/>
            </w:r>
            <w:r>
              <w:rPr>
                <w:webHidden/>
              </w:rPr>
              <w:instrText xml:space="preserve"> PAGEREF _Toc218581567 \h </w:instrText>
            </w:r>
            <w:r>
              <w:rPr>
                <w:webHidden/>
              </w:rPr>
            </w:r>
            <w:r>
              <w:rPr>
                <w:webHidden/>
              </w:rPr>
              <w:fldChar w:fldCharType="separate"/>
            </w:r>
            <w:r>
              <w:rPr>
                <w:webHidden/>
              </w:rPr>
              <w:t>12</w:t>
            </w:r>
            <w:r>
              <w:rPr>
                <w:webHidden/>
              </w:rPr>
              <w:fldChar w:fldCharType="end"/>
            </w:r>
          </w:hyperlink>
        </w:p>
        <w:p w14:paraId="1D952420" w14:textId="3D187BCA" w:rsidR="00BC529B" w:rsidRDefault="00BC529B">
          <w:pPr>
            <w:pStyle w:val="TM10"/>
            <w:rPr>
              <w:rFonts w:asciiTheme="minorHAnsi" w:hAnsiTheme="minorHAnsi" w:cstheme="minorBidi"/>
              <w:b w:val="0"/>
              <w:bCs w:val="0"/>
              <w:kern w:val="2"/>
              <w:sz w:val="24"/>
              <w:szCs w:val="24"/>
              <w14:ligatures w14:val="standardContextual"/>
            </w:rPr>
          </w:pPr>
          <w:hyperlink w:anchor="_Toc218581568" w:history="1">
            <w:r w:rsidRPr="00650C48">
              <w:rPr>
                <w:rStyle w:val="Lienhypertexte"/>
              </w:rPr>
              <w:t>9.</w:t>
            </w:r>
            <w:r>
              <w:rPr>
                <w:rFonts w:asciiTheme="minorHAnsi" w:hAnsiTheme="minorHAnsi" w:cstheme="minorBidi"/>
                <w:b w:val="0"/>
                <w:bCs w:val="0"/>
                <w:kern w:val="2"/>
                <w:sz w:val="24"/>
                <w:szCs w:val="24"/>
                <w14:ligatures w14:val="standardContextual"/>
              </w:rPr>
              <w:tab/>
            </w:r>
            <w:r w:rsidRPr="00650C48">
              <w:rPr>
                <w:rStyle w:val="Lienhypertexte"/>
              </w:rPr>
              <w:t>Livret thérapeutique</w:t>
            </w:r>
            <w:r>
              <w:rPr>
                <w:webHidden/>
              </w:rPr>
              <w:tab/>
            </w:r>
            <w:r>
              <w:rPr>
                <w:webHidden/>
              </w:rPr>
              <w:fldChar w:fldCharType="begin"/>
            </w:r>
            <w:r>
              <w:rPr>
                <w:webHidden/>
              </w:rPr>
              <w:instrText xml:space="preserve"> PAGEREF _Toc218581568 \h </w:instrText>
            </w:r>
            <w:r>
              <w:rPr>
                <w:webHidden/>
              </w:rPr>
            </w:r>
            <w:r>
              <w:rPr>
                <w:webHidden/>
              </w:rPr>
              <w:fldChar w:fldCharType="separate"/>
            </w:r>
            <w:r>
              <w:rPr>
                <w:webHidden/>
              </w:rPr>
              <w:t>12</w:t>
            </w:r>
            <w:r>
              <w:rPr>
                <w:webHidden/>
              </w:rPr>
              <w:fldChar w:fldCharType="end"/>
            </w:r>
          </w:hyperlink>
        </w:p>
        <w:p w14:paraId="7D97A7C7" w14:textId="2CE61A79" w:rsidR="00BC529B" w:rsidRDefault="00BC529B">
          <w:pPr>
            <w:pStyle w:val="TM10"/>
            <w:rPr>
              <w:rFonts w:asciiTheme="minorHAnsi" w:hAnsiTheme="minorHAnsi" w:cstheme="minorBidi"/>
              <w:b w:val="0"/>
              <w:bCs w:val="0"/>
              <w:kern w:val="2"/>
              <w:sz w:val="24"/>
              <w:szCs w:val="24"/>
              <w14:ligatures w14:val="standardContextual"/>
            </w:rPr>
          </w:pPr>
          <w:hyperlink w:anchor="_Toc218581569" w:history="1">
            <w:r w:rsidRPr="00650C48">
              <w:rPr>
                <w:rStyle w:val="Lienhypertexte"/>
              </w:rPr>
              <w:t>10.</w:t>
            </w:r>
            <w:r>
              <w:rPr>
                <w:rFonts w:asciiTheme="minorHAnsi" w:hAnsiTheme="minorHAnsi" w:cstheme="minorBidi"/>
                <w:b w:val="0"/>
                <w:bCs w:val="0"/>
                <w:kern w:val="2"/>
                <w:sz w:val="24"/>
                <w:szCs w:val="24"/>
                <w14:ligatures w14:val="standardContextual"/>
              </w:rPr>
              <w:tab/>
            </w:r>
            <w:r w:rsidRPr="00650C48">
              <w:rPr>
                <w:rStyle w:val="Lienhypertexte"/>
              </w:rPr>
              <w:t>Lexiques</w:t>
            </w:r>
            <w:r>
              <w:rPr>
                <w:webHidden/>
              </w:rPr>
              <w:tab/>
            </w:r>
            <w:r>
              <w:rPr>
                <w:webHidden/>
              </w:rPr>
              <w:fldChar w:fldCharType="begin"/>
            </w:r>
            <w:r>
              <w:rPr>
                <w:webHidden/>
              </w:rPr>
              <w:instrText xml:space="preserve"> PAGEREF _Toc218581569 \h </w:instrText>
            </w:r>
            <w:r>
              <w:rPr>
                <w:webHidden/>
              </w:rPr>
            </w:r>
            <w:r>
              <w:rPr>
                <w:webHidden/>
              </w:rPr>
              <w:fldChar w:fldCharType="separate"/>
            </w:r>
            <w:r>
              <w:rPr>
                <w:webHidden/>
              </w:rPr>
              <w:t>14</w:t>
            </w:r>
            <w:r>
              <w:rPr>
                <w:webHidden/>
              </w:rPr>
              <w:fldChar w:fldCharType="end"/>
            </w:r>
          </w:hyperlink>
        </w:p>
        <w:p w14:paraId="3E0C7A6C" w14:textId="1274ABDC" w:rsidR="00BC529B" w:rsidRDefault="00BC529B">
          <w:pPr>
            <w:pStyle w:val="TM10"/>
            <w:rPr>
              <w:rFonts w:asciiTheme="minorHAnsi" w:hAnsiTheme="minorHAnsi" w:cstheme="minorBidi"/>
              <w:b w:val="0"/>
              <w:bCs w:val="0"/>
              <w:kern w:val="2"/>
              <w:sz w:val="24"/>
              <w:szCs w:val="24"/>
              <w14:ligatures w14:val="standardContextual"/>
            </w:rPr>
          </w:pPr>
          <w:hyperlink w:anchor="_Toc218581570" w:history="1">
            <w:r w:rsidRPr="00650C48">
              <w:rPr>
                <w:rStyle w:val="Lienhypertexte"/>
              </w:rPr>
              <w:t>11.</w:t>
            </w:r>
            <w:r>
              <w:rPr>
                <w:rFonts w:asciiTheme="minorHAnsi" w:hAnsiTheme="minorHAnsi" w:cstheme="minorBidi"/>
                <w:b w:val="0"/>
                <w:bCs w:val="0"/>
                <w:kern w:val="2"/>
                <w:sz w:val="24"/>
                <w:szCs w:val="24"/>
                <w14:ligatures w14:val="standardContextual"/>
              </w:rPr>
              <w:tab/>
            </w:r>
            <w:r w:rsidRPr="00650C48">
              <w:rPr>
                <w:rStyle w:val="Lienhypertexte"/>
              </w:rPr>
              <w:t>Gestion du lexique filtre du suivi quotidien</w:t>
            </w:r>
            <w:r>
              <w:rPr>
                <w:webHidden/>
              </w:rPr>
              <w:tab/>
            </w:r>
            <w:r>
              <w:rPr>
                <w:webHidden/>
              </w:rPr>
              <w:fldChar w:fldCharType="begin"/>
            </w:r>
            <w:r>
              <w:rPr>
                <w:webHidden/>
              </w:rPr>
              <w:instrText xml:space="preserve"> PAGEREF _Toc218581570 \h </w:instrText>
            </w:r>
            <w:r>
              <w:rPr>
                <w:webHidden/>
              </w:rPr>
            </w:r>
            <w:r>
              <w:rPr>
                <w:webHidden/>
              </w:rPr>
              <w:fldChar w:fldCharType="separate"/>
            </w:r>
            <w:r>
              <w:rPr>
                <w:webHidden/>
              </w:rPr>
              <w:t>15</w:t>
            </w:r>
            <w:r>
              <w:rPr>
                <w:webHidden/>
              </w:rPr>
              <w:fldChar w:fldCharType="end"/>
            </w:r>
          </w:hyperlink>
        </w:p>
        <w:p w14:paraId="7FC16842" w14:textId="7772B6C6" w:rsidR="00BC529B" w:rsidRDefault="00BC529B">
          <w:pPr>
            <w:pStyle w:val="TM10"/>
            <w:rPr>
              <w:rFonts w:asciiTheme="minorHAnsi" w:hAnsiTheme="minorHAnsi" w:cstheme="minorBidi"/>
              <w:b w:val="0"/>
              <w:bCs w:val="0"/>
              <w:kern w:val="2"/>
              <w:sz w:val="24"/>
              <w:szCs w:val="24"/>
              <w14:ligatures w14:val="standardContextual"/>
            </w:rPr>
          </w:pPr>
          <w:hyperlink w:anchor="_Toc218581571" w:history="1">
            <w:r w:rsidRPr="00650C48">
              <w:rPr>
                <w:rStyle w:val="Lienhypertexte"/>
              </w:rPr>
              <w:t>12.</w:t>
            </w:r>
            <w:r>
              <w:rPr>
                <w:rFonts w:asciiTheme="minorHAnsi" w:hAnsiTheme="minorHAnsi" w:cstheme="minorBidi"/>
                <w:b w:val="0"/>
                <w:bCs w:val="0"/>
                <w:kern w:val="2"/>
                <w:sz w:val="24"/>
                <w:szCs w:val="24"/>
                <w14:ligatures w14:val="standardContextual"/>
              </w:rPr>
              <w:tab/>
            </w:r>
            <w:r w:rsidRPr="00650C48">
              <w:rPr>
                <w:rStyle w:val="Lienhypertexte"/>
              </w:rPr>
              <w:t>Gestion des groupes et classes (IME/SESSAD)</w:t>
            </w:r>
            <w:r>
              <w:rPr>
                <w:webHidden/>
              </w:rPr>
              <w:tab/>
            </w:r>
            <w:r>
              <w:rPr>
                <w:webHidden/>
              </w:rPr>
              <w:fldChar w:fldCharType="begin"/>
            </w:r>
            <w:r>
              <w:rPr>
                <w:webHidden/>
              </w:rPr>
              <w:instrText xml:space="preserve"> PAGEREF _Toc218581571 \h </w:instrText>
            </w:r>
            <w:r>
              <w:rPr>
                <w:webHidden/>
              </w:rPr>
            </w:r>
            <w:r>
              <w:rPr>
                <w:webHidden/>
              </w:rPr>
              <w:fldChar w:fldCharType="separate"/>
            </w:r>
            <w:r>
              <w:rPr>
                <w:webHidden/>
              </w:rPr>
              <w:t>16</w:t>
            </w:r>
            <w:r>
              <w:rPr>
                <w:webHidden/>
              </w:rPr>
              <w:fldChar w:fldCharType="end"/>
            </w:r>
          </w:hyperlink>
        </w:p>
        <w:p w14:paraId="39C9A2D0" w14:textId="12CE48FF" w:rsidR="00BC529B" w:rsidRDefault="00BC529B">
          <w:pPr>
            <w:pStyle w:val="TM10"/>
            <w:rPr>
              <w:rFonts w:asciiTheme="minorHAnsi" w:hAnsiTheme="minorHAnsi" w:cstheme="minorBidi"/>
              <w:b w:val="0"/>
              <w:bCs w:val="0"/>
              <w:kern w:val="2"/>
              <w:sz w:val="24"/>
              <w:szCs w:val="24"/>
              <w14:ligatures w14:val="standardContextual"/>
            </w:rPr>
          </w:pPr>
          <w:hyperlink w:anchor="_Toc218581572" w:history="1">
            <w:r w:rsidRPr="00650C48">
              <w:rPr>
                <w:rStyle w:val="Lienhypertexte"/>
              </w:rPr>
              <w:t>13.</w:t>
            </w:r>
            <w:r>
              <w:rPr>
                <w:rFonts w:asciiTheme="minorHAnsi" w:hAnsiTheme="minorHAnsi" w:cstheme="minorBidi"/>
                <w:b w:val="0"/>
                <w:bCs w:val="0"/>
                <w:kern w:val="2"/>
                <w:sz w:val="24"/>
                <w:szCs w:val="24"/>
                <w14:ligatures w14:val="standardContextual"/>
              </w:rPr>
              <w:tab/>
            </w:r>
            <w:r w:rsidRPr="00650C48">
              <w:rPr>
                <w:rStyle w:val="Lienhypertexte"/>
              </w:rPr>
              <w:t>Gestion des ateliers/groupes (ESAT)</w:t>
            </w:r>
            <w:r>
              <w:rPr>
                <w:webHidden/>
              </w:rPr>
              <w:tab/>
            </w:r>
            <w:r>
              <w:rPr>
                <w:webHidden/>
              </w:rPr>
              <w:fldChar w:fldCharType="begin"/>
            </w:r>
            <w:r>
              <w:rPr>
                <w:webHidden/>
              </w:rPr>
              <w:instrText xml:space="preserve"> PAGEREF _Toc218581572 \h </w:instrText>
            </w:r>
            <w:r>
              <w:rPr>
                <w:webHidden/>
              </w:rPr>
            </w:r>
            <w:r>
              <w:rPr>
                <w:webHidden/>
              </w:rPr>
              <w:fldChar w:fldCharType="separate"/>
            </w:r>
            <w:r>
              <w:rPr>
                <w:webHidden/>
              </w:rPr>
              <w:t>17</w:t>
            </w:r>
            <w:r>
              <w:rPr>
                <w:webHidden/>
              </w:rPr>
              <w:fldChar w:fldCharType="end"/>
            </w:r>
          </w:hyperlink>
        </w:p>
        <w:p w14:paraId="0777E2B4" w14:textId="55D1AD05" w:rsidR="00BC529B" w:rsidRDefault="00BC529B">
          <w:pPr>
            <w:pStyle w:val="TM10"/>
            <w:rPr>
              <w:rFonts w:asciiTheme="minorHAnsi" w:hAnsiTheme="minorHAnsi" w:cstheme="minorBidi"/>
              <w:b w:val="0"/>
              <w:bCs w:val="0"/>
              <w:kern w:val="2"/>
              <w:sz w:val="24"/>
              <w:szCs w:val="24"/>
              <w14:ligatures w14:val="standardContextual"/>
            </w:rPr>
          </w:pPr>
          <w:hyperlink w:anchor="_Toc218581573" w:history="1">
            <w:r w:rsidRPr="00650C48">
              <w:rPr>
                <w:rStyle w:val="Lienhypertexte"/>
              </w:rPr>
              <w:t>14.</w:t>
            </w:r>
            <w:r>
              <w:rPr>
                <w:rFonts w:asciiTheme="minorHAnsi" w:hAnsiTheme="minorHAnsi" w:cstheme="minorBidi"/>
                <w:b w:val="0"/>
                <w:bCs w:val="0"/>
                <w:kern w:val="2"/>
                <w:sz w:val="24"/>
                <w:szCs w:val="24"/>
                <w14:ligatures w14:val="standardContextual"/>
              </w:rPr>
              <w:tab/>
            </w:r>
            <w:r w:rsidRPr="00650C48">
              <w:rPr>
                <w:rStyle w:val="Lienhypertexte"/>
              </w:rPr>
              <w:t>Valeur d’alerte par constante</w:t>
            </w:r>
            <w:r>
              <w:rPr>
                <w:webHidden/>
              </w:rPr>
              <w:tab/>
            </w:r>
            <w:r>
              <w:rPr>
                <w:webHidden/>
              </w:rPr>
              <w:fldChar w:fldCharType="begin"/>
            </w:r>
            <w:r>
              <w:rPr>
                <w:webHidden/>
              </w:rPr>
              <w:instrText xml:space="preserve"> PAGEREF _Toc218581573 \h </w:instrText>
            </w:r>
            <w:r>
              <w:rPr>
                <w:webHidden/>
              </w:rPr>
            </w:r>
            <w:r>
              <w:rPr>
                <w:webHidden/>
              </w:rPr>
              <w:fldChar w:fldCharType="separate"/>
            </w:r>
            <w:r>
              <w:rPr>
                <w:webHidden/>
              </w:rPr>
              <w:t>18</w:t>
            </w:r>
            <w:r>
              <w:rPr>
                <w:webHidden/>
              </w:rPr>
              <w:fldChar w:fldCharType="end"/>
            </w:r>
          </w:hyperlink>
        </w:p>
        <w:p w14:paraId="1D40BE67" w14:textId="37AD2B9B" w:rsidR="00BC529B" w:rsidRDefault="00BC529B">
          <w:pPr>
            <w:pStyle w:val="TM10"/>
            <w:rPr>
              <w:rFonts w:asciiTheme="minorHAnsi" w:hAnsiTheme="minorHAnsi" w:cstheme="minorBidi"/>
              <w:b w:val="0"/>
              <w:bCs w:val="0"/>
              <w:kern w:val="2"/>
              <w:sz w:val="24"/>
              <w:szCs w:val="24"/>
              <w14:ligatures w14:val="standardContextual"/>
            </w:rPr>
          </w:pPr>
          <w:hyperlink w:anchor="_Toc218581574" w:history="1">
            <w:r w:rsidRPr="00650C48">
              <w:rPr>
                <w:rStyle w:val="Lienhypertexte"/>
              </w:rPr>
              <w:t>15.</w:t>
            </w:r>
            <w:r>
              <w:rPr>
                <w:rFonts w:asciiTheme="minorHAnsi" w:hAnsiTheme="minorHAnsi" w:cstheme="minorBidi"/>
                <w:b w:val="0"/>
                <w:bCs w:val="0"/>
                <w:kern w:val="2"/>
                <w:sz w:val="24"/>
                <w:szCs w:val="24"/>
                <w14:ligatures w14:val="standardContextual"/>
              </w:rPr>
              <w:tab/>
            </w:r>
            <w:r w:rsidRPr="00650C48">
              <w:rPr>
                <w:rStyle w:val="Lienhypertexte"/>
              </w:rPr>
              <w:t>Paramétrage hors lexique :</w:t>
            </w:r>
            <w:r>
              <w:rPr>
                <w:webHidden/>
              </w:rPr>
              <w:tab/>
            </w:r>
            <w:r>
              <w:rPr>
                <w:webHidden/>
              </w:rPr>
              <w:fldChar w:fldCharType="begin"/>
            </w:r>
            <w:r>
              <w:rPr>
                <w:webHidden/>
              </w:rPr>
              <w:instrText xml:space="preserve"> PAGEREF _Toc218581574 \h </w:instrText>
            </w:r>
            <w:r>
              <w:rPr>
                <w:webHidden/>
              </w:rPr>
            </w:r>
            <w:r>
              <w:rPr>
                <w:webHidden/>
              </w:rPr>
              <w:fldChar w:fldCharType="separate"/>
            </w:r>
            <w:r>
              <w:rPr>
                <w:webHidden/>
              </w:rPr>
              <w:t>19</w:t>
            </w:r>
            <w:r>
              <w:rPr>
                <w:webHidden/>
              </w:rPr>
              <w:fldChar w:fldCharType="end"/>
            </w:r>
          </w:hyperlink>
        </w:p>
        <w:p w14:paraId="57D532EF" w14:textId="75D03680" w:rsidR="00BC529B" w:rsidRDefault="00BC529B">
          <w:pPr>
            <w:pStyle w:val="TM2"/>
            <w:tabs>
              <w:tab w:val="left" w:pos="880"/>
              <w:tab w:val="right" w:leader="dot" w:pos="10762"/>
            </w:tabs>
            <w:rPr>
              <w:rFonts w:cstheme="minorBidi"/>
              <w:noProof/>
              <w:kern w:val="2"/>
              <w:sz w:val="24"/>
              <w:szCs w:val="24"/>
              <w14:ligatures w14:val="standardContextual"/>
            </w:rPr>
          </w:pPr>
          <w:hyperlink w:anchor="_Toc218581575" w:history="1">
            <w:r w:rsidRPr="00650C48">
              <w:rPr>
                <w:rStyle w:val="Lienhypertexte"/>
                <w:noProof/>
              </w:rPr>
              <w:t>15.1</w:t>
            </w:r>
            <w:r>
              <w:rPr>
                <w:rFonts w:cstheme="minorBidi"/>
                <w:noProof/>
                <w:kern w:val="2"/>
                <w:sz w:val="24"/>
                <w:szCs w:val="24"/>
                <w14:ligatures w14:val="standardContextual"/>
              </w:rPr>
              <w:tab/>
            </w:r>
            <w:r w:rsidRPr="00650C48">
              <w:rPr>
                <w:rStyle w:val="Lienhypertexte"/>
                <w:noProof/>
              </w:rPr>
              <w:t xml:space="preserve"> Alarme</w:t>
            </w:r>
            <w:r>
              <w:rPr>
                <w:noProof/>
                <w:webHidden/>
              </w:rPr>
              <w:tab/>
            </w:r>
            <w:r>
              <w:rPr>
                <w:noProof/>
                <w:webHidden/>
              </w:rPr>
              <w:fldChar w:fldCharType="begin"/>
            </w:r>
            <w:r>
              <w:rPr>
                <w:noProof/>
                <w:webHidden/>
              </w:rPr>
              <w:instrText xml:space="preserve"> PAGEREF _Toc218581575 \h </w:instrText>
            </w:r>
            <w:r>
              <w:rPr>
                <w:noProof/>
                <w:webHidden/>
              </w:rPr>
            </w:r>
            <w:r>
              <w:rPr>
                <w:noProof/>
                <w:webHidden/>
              </w:rPr>
              <w:fldChar w:fldCharType="separate"/>
            </w:r>
            <w:r>
              <w:rPr>
                <w:noProof/>
                <w:webHidden/>
              </w:rPr>
              <w:t>19</w:t>
            </w:r>
            <w:r>
              <w:rPr>
                <w:noProof/>
                <w:webHidden/>
              </w:rPr>
              <w:fldChar w:fldCharType="end"/>
            </w:r>
          </w:hyperlink>
        </w:p>
        <w:p w14:paraId="290FD989" w14:textId="3EE5487C" w:rsidR="00BC529B" w:rsidRDefault="00BC529B">
          <w:pPr>
            <w:pStyle w:val="TM2"/>
            <w:tabs>
              <w:tab w:val="left" w:pos="880"/>
              <w:tab w:val="right" w:leader="dot" w:pos="10762"/>
            </w:tabs>
            <w:rPr>
              <w:rFonts w:cstheme="minorBidi"/>
              <w:noProof/>
              <w:kern w:val="2"/>
              <w:sz w:val="24"/>
              <w:szCs w:val="24"/>
              <w14:ligatures w14:val="standardContextual"/>
            </w:rPr>
          </w:pPr>
          <w:hyperlink w:anchor="_Toc218581576" w:history="1">
            <w:r w:rsidRPr="00650C48">
              <w:rPr>
                <w:rStyle w:val="Lienhypertexte"/>
                <w:noProof/>
              </w:rPr>
              <w:t>15.2</w:t>
            </w:r>
            <w:r>
              <w:rPr>
                <w:rFonts w:cstheme="minorBidi"/>
                <w:noProof/>
                <w:kern w:val="2"/>
                <w:sz w:val="24"/>
                <w:szCs w:val="24"/>
                <w14:ligatures w14:val="standardContextual"/>
              </w:rPr>
              <w:tab/>
            </w:r>
            <w:r w:rsidRPr="00650C48">
              <w:rPr>
                <w:rStyle w:val="Lienhypertexte"/>
                <w:noProof/>
              </w:rPr>
              <w:t>Grilles d’évaluation personnalisées</w:t>
            </w:r>
            <w:r>
              <w:rPr>
                <w:noProof/>
                <w:webHidden/>
              </w:rPr>
              <w:tab/>
            </w:r>
            <w:r>
              <w:rPr>
                <w:noProof/>
                <w:webHidden/>
              </w:rPr>
              <w:fldChar w:fldCharType="begin"/>
            </w:r>
            <w:r>
              <w:rPr>
                <w:noProof/>
                <w:webHidden/>
              </w:rPr>
              <w:instrText xml:space="preserve"> PAGEREF _Toc218581576 \h </w:instrText>
            </w:r>
            <w:r>
              <w:rPr>
                <w:noProof/>
                <w:webHidden/>
              </w:rPr>
            </w:r>
            <w:r>
              <w:rPr>
                <w:noProof/>
                <w:webHidden/>
              </w:rPr>
              <w:fldChar w:fldCharType="separate"/>
            </w:r>
            <w:r>
              <w:rPr>
                <w:noProof/>
                <w:webHidden/>
              </w:rPr>
              <w:t>20</w:t>
            </w:r>
            <w:r>
              <w:rPr>
                <w:noProof/>
                <w:webHidden/>
              </w:rPr>
              <w:fldChar w:fldCharType="end"/>
            </w:r>
          </w:hyperlink>
        </w:p>
        <w:p w14:paraId="60192706" w14:textId="011568E4" w:rsidR="00BC529B" w:rsidRDefault="00BC529B">
          <w:pPr>
            <w:pStyle w:val="TM2"/>
            <w:tabs>
              <w:tab w:val="left" w:pos="880"/>
              <w:tab w:val="right" w:leader="dot" w:pos="10762"/>
            </w:tabs>
            <w:rPr>
              <w:rFonts w:cstheme="minorBidi"/>
              <w:noProof/>
              <w:kern w:val="2"/>
              <w:sz w:val="24"/>
              <w:szCs w:val="24"/>
              <w14:ligatures w14:val="standardContextual"/>
            </w:rPr>
          </w:pPr>
          <w:hyperlink w:anchor="_Toc218581577" w:history="1">
            <w:r w:rsidRPr="00650C48">
              <w:rPr>
                <w:rStyle w:val="Lienhypertexte"/>
                <w:noProof/>
              </w:rPr>
              <w:t>15.3</w:t>
            </w:r>
            <w:r>
              <w:rPr>
                <w:rFonts w:cstheme="minorBidi"/>
                <w:noProof/>
                <w:kern w:val="2"/>
                <w:sz w:val="24"/>
                <w:szCs w:val="24"/>
                <w14:ligatures w14:val="standardContextual"/>
              </w:rPr>
              <w:tab/>
            </w:r>
            <w:r w:rsidRPr="00650C48">
              <w:rPr>
                <w:rStyle w:val="Lienhypertexte"/>
                <w:noProof/>
              </w:rPr>
              <w:t>Interaction médicamenteuse</w:t>
            </w:r>
            <w:r>
              <w:rPr>
                <w:noProof/>
                <w:webHidden/>
              </w:rPr>
              <w:tab/>
            </w:r>
            <w:r>
              <w:rPr>
                <w:noProof/>
                <w:webHidden/>
              </w:rPr>
              <w:fldChar w:fldCharType="begin"/>
            </w:r>
            <w:r>
              <w:rPr>
                <w:noProof/>
                <w:webHidden/>
              </w:rPr>
              <w:instrText xml:space="preserve"> PAGEREF _Toc218581577 \h </w:instrText>
            </w:r>
            <w:r>
              <w:rPr>
                <w:noProof/>
                <w:webHidden/>
              </w:rPr>
            </w:r>
            <w:r>
              <w:rPr>
                <w:noProof/>
                <w:webHidden/>
              </w:rPr>
              <w:fldChar w:fldCharType="separate"/>
            </w:r>
            <w:r>
              <w:rPr>
                <w:noProof/>
                <w:webHidden/>
              </w:rPr>
              <w:t>23</w:t>
            </w:r>
            <w:r>
              <w:rPr>
                <w:noProof/>
                <w:webHidden/>
              </w:rPr>
              <w:fldChar w:fldCharType="end"/>
            </w:r>
          </w:hyperlink>
        </w:p>
        <w:p w14:paraId="3FFAEB3E" w14:textId="2D9EA78C" w:rsidR="00BC529B" w:rsidRDefault="00BC529B">
          <w:pPr>
            <w:pStyle w:val="TM10"/>
            <w:rPr>
              <w:rFonts w:asciiTheme="minorHAnsi" w:hAnsiTheme="minorHAnsi" w:cstheme="minorBidi"/>
              <w:b w:val="0"/>
              <w:bCs w:val="0"/>
              <w:kern w:val="2"/>
              <w:sz w:val="24"/>
              <w:szCs w:val="24"/>
              <w14:ligatures w14:val="standardContextual"/>
            </w:rPr>
          </w:pPr>
          <w:hyperlink w:anchor="_Toc218581578" w:history="1">
            <w:r w:rsidRPr="00650C48">
              <w:rPr>
                <w:rStyle w:val="Lienhypertexte"/>
              </w:rPr>
              <w:t>16.</w:t>
            </w:r>
            <w:r>
              <w:rPr>
                <w:rFonts w:asciiTheme="minorHAnsi" w:hAnsiTheme="minorHAnsi" w:cstheme="minorBidi"/>
                <w:b w:val="0"/>
                <w:bCs w:val="0"/>
                <w:kern w:val="2"/>
                <w:sz w:val="24"/>
                <w:szCs w:val="24"/>
                <w14:ligatures w14:val="standardContextual"/>
              </w:rPr>
              <w:tab/>
            </w:r>
            <w:r w:rsidRPr="00650C48">
              <w:rPr>
                <w:rStyle w:val="Lienhypertexte"/>
              </w:rPr>
              <w:t>Indicateurs d’utilisation</w:t>
            </w:r>
            <w:r>
              <w:rPr>
                <w:webHidden/>
              </w:rPr>
              <w:tab/>
            </w:r>
            <w:r>
              <w:rPr>
                <w:webHidden/>
              </w:rPr>
              <w:fldChar w:fldCharType="begin"/>
            </w:r>
            <w:r>
              <w:rPr>
                <w:webHidden/>
              </w:rPr>
              <w:instrText xml:space="preserve"> PAGEREF _Toc218581578 \h </w:instrText>
            </w:r>
            <w:r>
              <w:rPr>
                <w:webHidden/>
              </w:rPr>
            </w:r>
            <w:r>
              <w:rPr>
                <w:webHidden/>
              </w:rPr>
              <w:fldChar w:fldCharType="separate"/>
            </w:r>
            <w:r>
              <w:rPr>
                <w:webHidden/>
              </w:rPr>
              <w:t>23</w:t>
            </w:r>
            <w:r>
              <w:rPr>
                <w:webHidden/>
              </w:rPr>
              <w:fldChar w:fldCharType="end"/>
            </w:r>
          </w:hyperlink>
        </w:p>
        <w:p w14:paraId="181F901A" w14:textId="06D8A25F" w:rsidR="00BC529B" w:rsidRDefault="00BC529B">
          <w:pPr>
            <w:pStyle w:val="TM10"/>
            <w:rPr>
              <w:rFonts w:asciiTheme="minorHAnsi" w:hAnsiTheme="minorHAnsi" w:cstheme="minorBidi"/>
              <w:b w:val="0"/>
              <w:bCs w:val="0"/>
              <w:kern w:val="2"/>
              <w:sz w:val="24"/>
              <w:szCs w:val="24"/>
              <w14:ligatures w14:val="standardContextual"/>
            </w:rPr>
          </w:pPr>
          <w:hyperlink w:anchor="_Toc218581579" w:history="1">
            <w:r w:rsidRPr="00650C48">
              <w:rPr>
                <w:rStyle w:val="Lienhypertexte"/>
              </w:rPr>
              <w:t>17.</w:t>
            </w:r>
            <w:r>
              <w:rPr>
                <w:rFonts w:asciiTheme="minorHAnsi" w:hAnsiTheme="minorHAnsi" w:cstheme="minorBidi"/>
                <w:b w:val="0"/>
                <w:bCs w:val="0"/>
                <w:kern w:val="2"/>
                <w:sz w:val="24"/>
                <w:szCs w:val="24"/>
                <w14:ligatures w14:val="standardContextual"/>
              </w:rPr>
              <w:tab/>
            </w:r>
            <w:r w:rsidRPr="00650C48">
              <w:rPr>
                <w:rStyle w:val="Lienhypertexte"/>
              </w:rPr>
              <w:t>Faire un rapport activité médical annuel</w:t>
            </w:r>
            <w:r>
              <w:rPr>
                <w:webHidden/>
              </w:rPr>
              <w:tab/>
            </w:r>
            <w:r>
              <w:rPr>
                <w:webHidden/>
              </w:rPr>
              <w:fldChar w:fldCharType="begin"/>
            </w:r>
            <w:r>
              <w:rPr>
                <w:webHidden/>
              </w:rPr>
              <w:instrText xml:space="preserve"> PAGEREF _Toc218581579 \h </w:instrText>
            </w:r>
            <w:r>
              <w:rPr>
                <w:webHidden/>
              </w:rPr>
            </w:r>
            <w:r>
              <w:rPr>
                <w:webHidden/>
              </w:rPr>
              <w:fldChar w:fldCharType="separate"/>
            </w:r>
            <w:r>
              <w:rPr>
                <w:webHidden/>
              </w:rPr>
              <w:t>25</w:t>
            </w:r>
            <w:r>
              <w:rPr>
                <w:webHidden/>
              </w:rPr>
              <w:fldChar w:fldCharType="end"/>
            </w:r>
          </w:hyperlink>
        </w:p>
        <w:p w14:paraId="0DE8027A" w14:textId="2329496F" w:rsidR="00BC529B" w:rsidRDefault="00BC529B">
          <w:pPr>
            <w:pStyle w:val="TM10"/>
            <w:rPr>
              <w:rFonts w:asciiTheme="minorHAnsi" w:hAnsiTheme="minorHAnsi" w:cstheme="minorBidi"/>
              <w:b w:val="0"/>
              <w:bCs w:val="0"/>
              <w:kern w:val="2"/>
              <w:sz w:val="24"/>
              <w:szCs w:val="24"/>
              <w14:ligatures w14:val="standardContextual"/>
            </w:rPr>
          </w:pPr>
          <w:hyperlink w:anchor="_Toc218581580" w:history="1">
            <w:r w:rsidRPr="00650C48">
              <w:rPr>
                <w:rStyle w:val="Lienhypertexte"/>
              </w:rPr>
              <w:t>18.</w:t>
            </w:r>
            <w:r>
              <w:rPr>
                <w:rFonts w:asciiTheme="minorHAnsi" w:hAnsiTheme="minorHAnsi" w:cstheme="minorBidi"/>
                <w:b w:val="0"/>
                <w:bCs w:val="0"/>
                <w:kern w:val="2"/>
                <w:sz w:val="24"/>
                <w:szCs w:val="24"/>
                <w14:ligatures w14:val="standardContextual"/>
              </w:rPr>
              <w:tab/>
            </w:r>
            <w:r w:rsidRPr="00650C48">
              <w:rPr>
                <w:rStyle w:val="Lienhypertexte"/>
              </w:rPr>
              <w:t>Extracteur de donnée</w:t>
            </w:r>
            <w:r>
              <w:rPr>
                <w:webHidden/>
              </w:rPr>
              <w:tab/>
            </w:r>
            <w:r>
              <w:rPr>
                <w:webHidden/>
              </w:rPr>
              <w:fldChar w:fldCharType="begin"/>
            </w:r>
            <w:r>
              <w:rPr>
                <w:webHidden/>
              </w:rPr>
              <w:instrText xml:space="preserve"> PAGEREF _Toc218581580 \h </w:instrText>
            </w:r>
            <w:r>
              <w:rPr>
                <w:webHidden/>
              </w:rPr>
            </w:r>
            <w:r>
              <w:rPr>
                <w:webHidden/>
              </w:rPr>
              <w:fldChar w:fldCharType="separate"/>
            </w:r>
            <w:r>
              <w:rPr>
                <w:webHidden/>
              </w:rPr>
              <w:t>25</w:t>
            </w:r>
            <w:r>
              <w:rPr>
                <w:webHidden/>
              </w:rPr>
              <w:fldChar w:fldCharType="end"/>
            </w:r>
          </w:hyperlink>
        </w:p>
        <w:p w14:paraId="18B3AB4F" w14:textId="611EE9D6" w:rsidR="00BC529B" w:rsidRDefault="00BC529B">
          <w:pPr>
            <w:pStyle w:val="TM2"/>
            <w:tabs>
              <w:tab w:val="left" w:pos="880"/>
              <w:tab w:val="right" w:leader="dot" w:pos="10762"/>
            </w:tabs>
            <w:rPr>
              <w:rFonts w:cstheme="minorBidi"/>
              <w:noProof/>
              <w:kern w:val="2"/>
              <w:sz w:val="24"/>
              <w:szCs w:val="24"/>
              <w14:ligatures w14:val="standardContextual"/>
            </w:rPr>
          </w:pPr>
          <w:hyperlink w:anchor="_Toc218581581" w:history="1">
            <w:r w:rsidRPr="00650C48">
              <w:rPr>
                <w:rStyle w:val="Lienhypertexte"/>
                <w:noProof/>
              </w:rPr>
              <w:t>18.1</w:t>
            </w:r>
            <w:r>
              <w:rPr>
                <w:rFonts w:cstheme="minorBidi"/>
                <w:noProof/>
                <w:kern w:val="2"/>
                <w:sz w:val="24"/>
                <w:szCs w:val="24"/>
                <w14:ligatures w14:val="standardContextual"/>
              </w:rPr>
              <w:tab/>
            </w:r>
            <w:r w:rsidRPr="00650C48">
              <w:rPr>
                <w:rStyle w:val="Lienhypertexte"/>
                <w:noProof/>
              </w:rPr>
              <w:t>Créer un nouveau modèle</w:t>
            </w:r>
            <w:r>
              <w:rPr>
                <w:noProof/>
                <w:webHidden/>
              </w:rPr>
              <w:tab/>
            </w:r>
            <w:r>
              <w:rPr>
                <w:noProof/>
                <w:webHidden/>
              </w:rPr>
              <w:fldChar w:fldCharType="begin"/>
            </w:r>
            <w:r>
              <w:rPr>
                <w:noProof/>
                <w:webHidden/>
              </w:rPr>
              <w:instrText xml:space="preserve"> PAGEREF _Toc218581581 \h </w:instrText>
            </w:r>
            <w:r>
              <w:rPr>
                <w:noProof/>
                <w:webHidden/>
              </w:rPr>
            </w:r>
            <w:r>
              <w:rPr>
                <w:noProof/>
                <w:webHidden/>
              </w:rPr>
              <w:fldChar w:fldCharType="separate"/>
            </w:r>
            <w:r>
              <w:rPr>
                <w:noProof/>
                <w:webHidden/>
              </w:rPr>
              <w:t>25</w:t>
            </w:r>
            <w:r>
              <w:rPr>
                <w:noProof/>
                <w:webHidden/>
              </w:rPr>
              <w:fldChar w:fldCharType="end"/>
            </w:r>
          </w:hyperlink>
        </w:p>
        <w:p w14:paraId="0E7F6618" w14:textId="3FBFB6E3" w:rsidR="00730479" w:rsidRDefault="00730479" w:rsidP="00532659">
          <w:r>
            <w:rPr>
              <w:b/>
              <w:bCs/>
            </w:rPr>
            <w:fldChar w:fldCharType="end"/>
          </w:r>
        </w:p>
      </w:sdtContent>
    </w:sdt>
    <w:p w14:paraId="277BD628" w14:textId="77777777" w:rsidR="0061682A" w:rsidRPr="004A65F2" w:rsidRDefault="0061682A" w:rsidP="00532659">
      <w:pPr>
        <w:rPr>
          <w:rFonts w:asciiTheme="minorHAnsi" w:hAnsiTheme="minorHAnsi" w:cstheme="minorHAnsi"/>
          <w:b/>
          <w:smallCaps/>
          <w:color w:val="000080"/>
          <w14:shadow w14:blurRad="50800" w14:dist="38100" w14:dir="2700000" w14:sx="100000" w14:sy="100000" w14:kx="0" w14:ky="0" w14:algn="tl">
            <w14:srgbClr w14:val="000000">
              <w14:alpha w14:val="60000"/>
            </w14:srgbClr>
          </w14:shadow>
        </w:rPr>
      </w:pPr>
    </w:p>
    <w:p w14:paraId="5FAA689A" w14:textId="77777777" w:rsidR="0061682A" w:rsidRPr="004A65F2" w:rsidRDefault="0061682A" w:rsidP="00532659">
      <w:pPr>
        <w:rPr>
          <w:rFonts w:asciiTheme="minorHAnsi" w:hAnsiTheme="minorHAnsi" w:cstheme="minorHAnsi"/>
          <w:b/>
          <w:smallCaps/>
          <w:color w:val="000080"/>
          <w:sz w:val="52"/>
          <w:szCs w:val="52"/>
          <w14:shadow w14:blurRad="50800" w14:dist="38100" w14:dir="2700000" w14:sx="100000" w14:sy="100000" w14:kx="0" w14:ky="0" w14:algn="tl">
            <w14:srgbClr w14:val="000000">
              <w14:alpha w14:val="60000"/>
            </w14:srgbClr>
          </w14:shadow>
        </w:rPr>
      </w:pPr>
      <w:r w:rsidRPr="004A65F2">
        <w:rPr>
          <w:rFonts w:asciiTheme="minorHAnsi" w:hAnsiTheme="minorHAnsi" w:cstheme="minorHAnsi"/>
          <w:b/>
          <w:smallCaps/>
          <w:color w:val="000080"/>
          <w:sz w:val="52"/>
          <w:szCs w:val="52"/>
          <w14:shadow w14:blurRad="50800" w14:dist="38100" w14:dir="2700000" w14:sx="100000" w14:sy="100000" w14:kx="0" w14:ky="0" w14:algn="tl">
            <w14:srgbClr w14:val="000000">
              <w14:alpha w14:val="60000"/>
            </w14:srgbClr>
          </w14:shadow>
        </w:rPr>
        <w:br w:type="page"/>
      </w:r>
    </w:p>
    <w:p w14:paraId="11C8DEBB" w14:textId="22A1900F" w:rsidR="00571159" w:rsidRPr="004A65F2" w:rsidRDefault="00571159" w:rsidP="00FA06B1">
      <w:pPr>
        <w:pStyle w:val="Titre1-ARCHEMC2"/>
        <w:ind w:left="0" w:firstLine="0"/>
      </w:pPr>
      <w:bookmarkStart w:id="1" w:name="_Toc10726860"/>
      <w:bookmarkStart w:id="2" w:name="_Toc218581558"/>
      <w:r w:rsidRPr="004A65F2">
        <w:lastRenderedPageBreak/>
        <w:t>C</w:t>
      </w:r>
      <w:r w:rsidR="00F86B62" w:rsidRPr="004A65F2">
        <w:t>réation d’un utilisateur</w:t>
      </w:r>
      <w:bookmarkEnd w:id="2"/>
    </w:p>
    <w:p w14:paraId="7F3C233E" w14:textId="72A79D0F" w:rsidR="00D96A3F" w:rsidRDefault="00850288" w:rsidP="00FA06B1">
      <w:pPr>
        <w:pStyle w:val="Titre2-ArcheMC2"/>
        <w:ind w:left="0" w:firstLine="0"/>
      </w:pPr>
      <w:bookmarkStart w:id="3" w:name="_Toc218581559"/>
      <w:r>
        <w:t>Accès</w:t>
      </w:r>
      <w:r w:rsidR="00D96A3F">
        <w:t xml:space="preserve"> administrateur groupe</w:t>
      </w:r>
      <w:bookmarkEnd w:id="3"/>
    </w:p>
    <w:p w14:paraId="7B6ACC11" w14:textId="7E3AC2AE" w:rsidR="00F86B62" w:rsidRPr="004A65F2" w:rsidRDefault="00F86B62" w:rsidP="00CA517F">
      <w:r w:rsidRPr="004A65F2">
        <w:t>Renseigner votre identifiant et votre mot de passe puis cliquez sur le bouton « Connexion ».</w:t>
      </w:r>
    </w:p>
    <w:p w14:paraId="1F939293" w14:textId="77777777" w:rsidR="00F86B62" w:rsidRPr="004A65F2" w:rsidRDefault="00F86B62" w:rsidP="00532659">
      <w:pPr>
        <w:rPr>
          <w:rFonts w:asciiTheme="minorHAnsi" w:hAnsiTheme="minorHAnsi" w:cstheme="minorHAnsi"/>
        </w:rPr>
      </w:pPr>
    </w:p>
    <w:p w14:paraId="621570B7" w14:textId="70157C0F" w:rsidR="00571159" w:rsidRPr="004A65F2" w:rsidRDefault="001B6286" w:rsidP="00532659">
      <w:pPr>
        <w:jc w:val="both"/>
        <w:rPr>
          <w:rFonts w:asciiTheme="minorHAnsi" w:hAnsiTheme="minorHAnsi" w:cstheme="minorHAnsi"/>
        </w:rPr>
      </w:pPr>
      <w:r w:rsidRPr="001B6286">
        <w:rPr>
          <w:rFonts w:asciiTheme="minorHAnsi" w:hAnsiTheme="minorHAnsi" w:cstheme="minorHAnsi"/>
          <w:noProof/>
        </w:rPr>
        <w:drawing>
          <wp:inline distT="0" distB="0" distL="0" distR="0" wp14:anchorId="3815D650" wp14:editId="1F6327CE">
            <wp:extent cx="3388659" cy="2259106"/>
            <wp:effectExtent l="0" t="0" r="2540" b="8255"/>
            <wp:docPr id="19929115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11528" name=""/>
                    <pic:cNvPicPr/>
                  </pic:nvPicPr>
                  <pic:blipFill>
                    <a:blip r:embed="rId11"/>
                    <a:stretch>
                      <a:fillRect/>
                    </a:stretch>
                  </pic:blipFill>
                  <pic:spPr>
                    <a:xfrm>
                      <a:off x="0" y="0"/>
                      <a:ext cx="3403077" cy="2268718"/>
                    </a:xfrm>
                    <a:prstGeom prst="rect">
                      <a:avLst/>
                    </a:prstGeom>
                  </pic:spPr>
                </pic:pic>
              </a:graphicData>
            </a:graphic>
          </wp:inline>
        </w:drawing>
      </w:r>
    </w:p>
    <w:p w14:paraId="6B9212F1" w14:textId="04313BE6" w:rsidR="00571159" w:rsidRPr="004A65F2" w:rsidRDefault="00571159" w:rsidP="00532659">
      <w:pPr>
        <w:jc w:val="both"/>
        <w:rPr>
          <w:rFonts w:asciiTheme="minorHAnsi" w:hAnsiTheme="minorHAnsi" w:cstheme="minorHAnsi"/>
        </w:rPr>
      </w:pPr>
    </w:p>
    <w:p w14:paraId="5DED880F" w14:textId="09A49897" w:rsidR="00571159" w:rsidRPr="004A65F2" w:rsidRDefault="00571159" w:rsidP="00532659">
      <w:pPr>
        <w:jc w:val="both"/>
        <w:rPr>
          <w:rFonts w:asciiTheme="minorHAnsi" w:hAnsiTheme="minorHAnsi" w:cstheme="minorHAnsi"/>
        </w:rPr>
      </w:pPr>
    </w:p>
    <w:p w14:paraId="7C897F7D" w14:textId="1FCD8213" w:rsidR="00571159" w:rsidRPr="004A65F2" w:rsidRDefault="00F86B62" w:rsidP="00CA517F">
      <w:r w:rsidRPr="004A65F2">
        <w:t>Cliquez sur : accéder au module d’administration</w:t>
      </w:r>
    </w:p>
    <w:p w14:paraId="41ECC8A9" w14:textId="2458E5D4" w:rsidR="00571159" w:rsidRPr="004A65F2" w:rsidRDefault="00571159" w:rsidP="00532659">
      <w:pPr>
        <w:jc w:val="both"/>
        <w:rPr>
          <w:rFonts w:asciiTheme="minorHAnsi" w:hAnsiTheme="minorHAnsi" w:cstheme="minorHAnsi"/>
          <w:sz w:val="16"/>
          <w:szCs w:val="16"/>
        </w:rPr>
      </w:pPr>
    </w:p>
    <w:p w14:paraId="6ABACCEB" w14:textId="554D886D" w:rsidR="00571159" w:rsidRPr="004A65F2" w:rsidRDefault="002F494C" w:rsidP="00532659">
      <w:pPr>
        <w:jc w:val="both"/>
        <w:rPr>
          <w:rFonts w:asciiTheme="minorHAnsi" w:hAnsiTheme="minorHAnsi" w:cstheme="minorHAnsi"/>
          <w:sz w:val="20"/>
          <w:szCs w:val="20"/>
        </w:rPr>
      </w:pPr>
      <w:r w:rsidRPr="002F494C">
        <w:rPr>
          <w:rFonts w:asciiTheme="minorHAnsi" w:hAnsiTheme="minorHAnsi" w:cstheme="minorHAnsi"/>
          <w:noProof/>
          <w:sz w:val="20"/>
          <w:szCs w:val="20"/>
        </w:rPr>
        <w:drawing>
          <wp:inline distT="0" distB="0" distL="0" distR="0" wp14:anchorId="1A779604" wp14:editId="0C5F4441">
            <wp:extent cx="5760720" cy="1300480"/>
            <wp:effectExtent l="0" t="0" r="0" b="0"/>
            <wp:docPr id="3351196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19615" name=""/>
                    <pic:cNvPicPr/>
                  </pic:nvPicPr>
                  <pic:blipFill>
                    <a:blip r:embed="rId12"/>
                    <a:stretch>
                      <a:fillRect/>
                    </a:stretch>
                  </pic:blipFill>
                  <pic:spPr>
                    <a:xfrm>
                      <a:off x="0" y="0"/>
                      <a:ext cx="5760720" cy="1300480"/>
                    </a:xfrm>
                    <a:prstGeom prst="rect">
                      <a:avLst/>
                    </a:prstGeom>
                  </pic:spPr>
                </pic:pic>
              </a:graphicData>
            </a:graphic>
          </wp:inline>
        </w:drawing>
      </w:r>
    </w:p>
    <w:p w14:paraId="227D4B74" w14:textId="77777777" w:rsidR="00F86B62" w:rsidRPr="004A65F2" w:rsidRDefault="00F86B62" w:rsidP="00532659">
      <w:pPr>
        <w:jc w:val="both"/>
        <w:rPr>
          <w:rFonts w:asciiTheme="minorHAnsi" w:hAnsiTheme="minorHAnsi" w:cstheme="minorHAnsi"/>
          <w:sz w:val="20"/>
          <w:szCs w:val="20"/>
        </w:rPr>
      </w:pPr>
    </w:p>
    <w:p w14:paraId="3BC47210" w14:textId="405D761F" w:rsidR="00F86B62" w:rsidRPr="004A65F2" w:rsidRDefault="00F86B62" w:rsidP="00CA517F">
      <w:r w:rsidRPr="004A65F2">
        <w:t xml:space="preserve">Cliquez </w:t>
      </w:r>
      <w:r w:rsidR="00D8103E" w:rsidRPr="004A65F2">
        <w:t>sur Profils et utilisateurs</w:t>
      </w:r>
    </w:p>
    <w:p w14:paraId="673D0BD6" w14:textId="3F1B2516" w:rsidR="00D8103E" w:rsidRPr="004A65F2" w:rsidRDefault="00D8103E" w:rsidP="00532659">
      <w:pPr>
        <w:jc w:val="both"/>
        <w:rPr>
          <w:rFonts w:asciiTheme="minorHAnsi" w:hAnsiTheme="minorHAnsi" w:cstheme="minorHAnsi"/>
        </w:rPr>
      </w:pPr>
    </w:p>
    <w:p w14:paraId="5C894F63" w14:textId="4EF1A7AC" w:rsidR="00D8103E" w:rsidRPr="004A65F2" w:rsidRDefault="00770FAB" w:rsidP="00532659">
      <w:pPr>
        <w:jc w:val="both"/>
        <w:rPr>
          <w:rFonts w:asciiTheme="minorHAnsi" w:hAnsiTheme="minorHAnsi" w:cstheme="minorHAnsi"/>
        </w:rPr>
      </w:pPr>
      <w:r w:rsidRPr="00770FAB">
        <w:rPr>
          <w:rFonts w:asciiTheme="minorHAnsi" w:hAnsiTheme="minorHAnsi" w:cstheme="minorHAnsi"/>
          <w:noProof/>
        </w:rPr>
        <w:drawing>
          <wp:inline distT="0" distB="0" distL="0" distR="0" wp14:anchorId="27BA4136" wp14:editId="0BA15C7A">
            <wp:extent cx="5760720" cy="1139825"/>
            <wp:effectExtent l="0" t="0" r="0" b="3175"/>
            <wp:docPr id="20529451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118" name=""/>
                    <pic:cNvPicPr/>
                  </pic:nvPicPr>
                  <pic:blipFill>
                    <a:blip r:embed="rId13"/>
                    <a:stretch>
                      <a:fillRect/>
                    </a:stretch>
                  </pic:blipFill>
                  <pic:spPr>
                    <a:xfrm>
                      <a:off x="0" y="0"/>
                      <a:ext cx="5760720" cy="1139825"/>
                    </a:xfrm>
                    <a:prstGeom prst="rect">
                      <a:avLst/>
                    </a:prstGeom>
                  </pic:spPr>
                </pic:pic>
              </a:graphicData>
            </a:graphic>
          </wp:inline>
        </w:drawing>
      </w:r>
    </w:p>
    <w:p w14:paraId="0AE9592B" w14:textId="27EA82E8" w:rsidR="00571159" w:rsidRDefault="00571159" w:rsidP="00532659">
      <w:pPr>
        <w:jc w:val="both"/>
        <w:rPr>
          <w:rFonts w:asciiTheme="minorHAnsi" w:hAnsiTheme="minorHAnsi" w:cstheme="minorHAnsi"/>
        </w:rPr>
      </w:pPr>
    </w:p>
    <w:p w14:paraId="71DC2F3A" w14:textId="524E9695" w:rsidR="00C85FD9" w:rsidRDefault="00A45BF2" w:rsidP="00FA06B1">
      <w:pPr>
        <w:pStyle w:val="Titre2-ArcheMC2"/>
        <w:ind w:left="0" w:firstLine="0"/>
      </w:pPr>
      <w:bookmarkStart w:id="4" w:name="_Toc218581560"/>
      <w:r>
        <w:t>Accès</w:t>
      </w:r>
      <w:r w:rsidR="00C85FD9">
        <w:t xml:space="preserve"> </w:t>
      </w:r>
      <w:r>
        <w:t xml:space="preserve">administrateur </w:t>
      </w:r>
      <w:r w:rsidR="00E975B2">
        <w:t>établissement</w:t>
      </w:r>
      <w:bookmarkEnd w:id="4"/>
    </w:p>
    <w:p w14:paraId="5029DDAE" w14:textId="30772412" w:rsidR="00C568D6" w:rsidRDefault="00C568D6" w:rsidP="00532659">
      <w:pPr>
        <w:jc w:val="both"/>
        <w:rPr>
          <w:rFonts w:asciiTheme="minorHAnsi" w:hAnsiTheme="minorHAnsi" w:cstheme="minorHAnsi"/>
        </w:rPr>
      </w:pPr>
    </w:p>
    <w:p w14:paraId="7BE28CDB" w14:textId="2BF3B496" w:rsidR="00C568D6" w:rsidRDefault="00FA06B1" w:rsidP="00CA517F">
      <w:r w:rsidRPr="00E975B2">
        <w:rPr>
          <w:noProof/>
        </w:rPr>
        <w:lastRenderedPageBreak/>
        <w:drawing>
          <wp:anchor distT="0" distB="0" distL="114300" distR="114300" simplePos="0" relativeHeight="251874304" behindDoc="0" locked="0" layoutInCell="1" allowOverlap="1" wp14:anchorId="5884DCD5" wp14:editId="2C152AEC">
            <wp:simplePos x="0" y="0"/>
            <wp:positionH relativeFrom="column">
              <wp:posOffset>3133259</wp:posOffset>
            </wp:positionH>
            <wp:positionV relativeFrom="paragraph">
              <wp:posOffset>121241</wp:posOffset>
            </wp:positionV>
            <wp:extent cx="2072005" cy="1744980"/>
            <wp:effectExtent l="0" t="0" r="4445" b="7620"/>
            <wp:wrapThrough wrapText="bothSides">
              <wp:wrapPolygon edited="0">
                <wp:start x="0" y="0"/>
                <wp:lineTo x="0" y="21459"/>
                <wp:lineTo x="21448" y="21459"/>
                <wp:lineTo x="21448" y="0"/>
                <wp:lineTo x="0" y="0"/>
              </wp:wrapPolygon>
            </wp:wrapThrough>
            <wp:docPr id="5274993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499306" name=""/>
                    <pic:cNvPicPr/>
                  </pic:nvPicPr>
                  <pic:blipFill>
                    <a:blip r:embed="rId14">
                      <a:extLst>
                        <a:ext uri="{28A0092B-C50C-407E-A947-70E740481C1C}">
                          <a14:useLocalDpi xmlns:a14="http://schemas.microsoft.com/office/drawing/2010/main" val="0"/>
                        </a:ext>
                      </a:extLst>
                    </a:blip>
                    <a:stretch>
                      <a:fillRect/>
                    </a:stretch>
                  </pic:blipFill>
                  <pic:spPr>
                    <a:xfrm>
                      <a:off x="0" y="0"/>
                      <a:ext cx="2072005" cy="1744980"/>
                    </a:xfrm>
                    <a:prstGeom prst="rect">
                      <a:avLst/>
                    </a:prstGeom>
                  </pic:spPr>
                </pic:pic>
              </a:graphicData>
            </a:graphic>
            <wp14:sizeRelH relativeFrom="margin">
              <wp14:pctWidth>0</wp14:pctWidth>
            </wp14:sizeRelH>
            <wp14:sizeRelV relativeFrom="margin">
              <wp14:pctHeight>0</wp14:pctHeight>
            </wp14:sizeRelV>
          </wp:anchor>
        </w:drawing>
      </w:r>
      <w:r w:rsidR="008C5B65">
        <w:t>Une fois dans le logiciel</w:t>
      </w:r>
    </w:p>
    <w:p w14:paraId="43FF4D58" w14:textId="477B957B" w:rsidR="00C568D6" w:rsidRDefault="008C5B65" w:rsidP="00CA517F">
      <w:r>
        <w:t>Cliquez en haut à droite sur la</w:t>
      </w:r>
    </w:p>
    <w:p w14:paraId="2180452D" w14:textId="652D7E47" w:rsidR="00C568D6" w:rsidRDefault="000D634F" w:rsidP="00CA517F">
      <w:r>
        <w:t xml:space="preserve">Silhouette </w:t>
      </w:r>
    </w:p>
    <w:p w14:paraId="5491D1CF" w14:textId="6112AF84" w:rsidR="00C568D6" w:rsidRDefault="000D634F" w:rsidP="00CA517F">
      <w:r>
        <w:t>Puis administration</w:t>
      </w:r>
    </w:p>
    <w:p w14:paraId="7A248A54" w14:textId="77777777" w:rsidR="00C568D6" w:rsidRDefault="00C568D6" w:rsidP="00532659">
      <w:pPr>
        <w:jc w:val="both"/>
        <w:rPr>
          <w:rFonts w:asciiTheme="minorHAnsi" w:hAnsiTheme="minorHAnsi" w:cstheme="minorHAnsi"/>
        </w:rPr>
      </w:pPr>
    </w:p>
    <w:p w14:paraId="13871C68" w14:textId="6E4DB632" w:rsidR="00C568D6" w:rsidRDefault="00C301B4" w:rsidP="00CA517F">
      <w:r>
        <w:t>Puis cliquez sur utilisateur</w:t>
      </w:r>
    </w:p>
    <w:p w14:paraId="2360EF35" w14:textId="5720DE88" w:rsidR="00C568D6" w:rsidRDefault="00C301B4" w:rsidP="00CA517F">
      <w:r>
        <w:t>A gauche</w:t>
      </w:r>
    </w:p>
    <w:p w14:paraId="2BD9A3BC" w14:textId="77777777" w:rsidR="00C568D6" w:rsidRDefault="00C568D6" w:rsidP="00532659">
      <w:pPr>
        <w:jc w:val="both"/>
        <w:rPr>
          <w:rFonts w:asciiTheme="minorHAnsi" w:hAnsiTheme="minorHAnsi" w:cstheme="minorHAnsi"/>
        </w:rPr>
      </w:pPr>
    </w:p>
    <w:p w14:paraId="45FBB192" w14:textId="31ED930B" w:rsidR="00C568D6" w:rsidRDefault="00C568D6" w:rsidP="00532659">
      <w:pPr>
        <w:jc w:val="both"/>
        <w:rPr>
          <w:rFonts w:asciiTheme="minorHAnsi" w:hAnsiTheme="minorHAnsi" w:cstheme="minorHAnsi"/>
        </w:rPr>
      </w:pPr>
      <w:r w:rsidRPr="00C568D6">
        <w:rPr>
          <w:rFonts w:asciiTheme="minorHAnsi" w:hAnsiTheme="minorHAnsi" w:cstheme="minorHAnsi"/>
          <w:noProof/>
        </w:rPr>
        <w:drawing>
          <wp:inline distT="0" distB="0" distL="0" distR="0" wp14:anchorId="022EEC16" wp14:editId="1A281902">
            <wp:extent cx="5760720" cy="1720850"/>
            <wp:effectExtent l="0" t="0" r="0" b="0"/>
            <wp:docPr id="67808486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084863" name=""/>
                    <pic:cNvPicPr/>
                  </pic:nvPicPr>
                  <pic:blipFill>
                    <a:blip r:embed="rId15"/>
                    <a:stretch>
                      <a:fillRect/>
                    </a:stretch>
                  </pic:blipFill>
                  <pic:spPr>
                    <a:xfrm>
                      <a:off x="0" y="0"/>
                      <a:ext cx="5760720" cy="1720850"/>
                    </a:xfrm>
                    <a:prstGeom prst="rect">
                      <a:avLst/>
                    </a:prstGeom>
                  </pic:spPr>
                </pic:pic>
              </a:graphicData>
            </a:graphic>
          </wp:inline>
        </w:drawing>
      </w:r>
    </w:p>
    <w:p w14:paraId="2B3395BB" w14:textId="77777777" w:rsidR="00C568D6" w:rsidRPr="004A65F2" w:rsidRDefault="00C568D6" w:rsidP="00532659">
      <w:pPr>
        <w:jc w:val="both"/>
        <w:rPr>
          <w:rFonts w:asciiTheme="minorHAnsi" w:hAnsiTheme="minorHAnsi" w:cstheme="minorHAnsi"/>
        </w:rPr>
      </w:pPr>
    </w:p>
    <w:p w14:paraId="2BFBFE10" w14:textId="2EB9C4BB" w:rsidR="00D8103E" w:rsidRDefault="00D8103E" w:rsidP="00CA517F">
      <w:r w:rsidRPr="004A65F2">
        <w:t xml:space="preserve">Cliquez sur </w:t>
      </w:r>
      <w:r w:rsidR="009370DD" w:rsidRPr="009370DD">
        <w:rPr>
          <w:noProof/>
        </w:rPr>
        <w:drawing>
          <wp:inline distT="0" distB="0" distL="0" distR="0" wp14:anchorId="27BD12A7" wp14:editId="23F7E511">
            <wp:extent cx="1647876" cy="372822"/>
            <wp:effectExtent l="0" t="0" r="0" b="8255"/>
            <wp:docPr id="19739168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916886" name=""/>
                    <pic:cNvPicPr/>
                  </pic:nvPicPr>
                  <pic:blipFill>
                    <a:blip r:embed="rId16"/>
                    <a:stretch>
                      <a:fillRect/>
                    </a:stretch>
                  </pic:blipFill>
                  <pic:spPr>
                    <a:xfrm>
                      <a:off x="0" y="0"/>
                      <a:ext cx="1672713" cy="378441"/>
                    </a:xfrm>
                    <a:prstGeom prst="rect">
                      <a:avLst/>
                    </a:prstGeom>
                  </pic:spPr>
                </pic:pic>
              </a:graphicData>
            </a:graphic>
          </wp:inline>
        </w:drawing>
      </w:r>
    </w:p>
    <w:p w14:paraId="3F5EAA2F" w14:textId="77777777" w:rsidR="00B86382" w:rsidRPr="004A65F2" w:rsidRDefault="00B86382" w:rsidP="00532659">
      <w:pPr>
        <w:jc w:val="both"/>
        <w:rPr>
          <w:rFonts w:asciiTheme="minorHAnsi" w:hAnsiTheme="minorHAnsi" w:cstheme="minorHAnsi"/>
        </w:rPr>
      </w:pPr>
    </w:p>
    <w:p w14:paraId="350E7381" w14:textId="4D3BC28E" w:rsidR="00571159" w:rsidRDefault="00B86382" w:rsidP="00532659">
      <w:pPr>
        <w:jc w:val="both"/>
        <w:rPr>
          <w:rFonts w:asciiTheme="minorHAnsi" w:hAnsiTheme="minorHAnsi" w:cstheme="minorHAnsi"/>
          <w:noProof/>
        </w:rPr>
      </w:pPr>
      <w:r w:rsidRPr="00B86382">
        <w:rPr>
          <w:rFonts w:asciiTheme="minorHAnsi" w:hAnsiTheme="minorHAnsi" w:cstheme="minorHAnsi"/>
          <w:noProof/>
        </w:rPr>
        <w:drawing>
          <wp:inline distT="0" distB="0" distL="0" distR="0" wp14:anchorId="08A3A10C" wp14:editId="0A027EE7">
            <wp:extent cx="5760720" cy="1005205"/>
            <wp:effectExtent l="0" t="0" r="0" b="4445"/>
            <wp:docPr id="7540542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054207" name=""/>
                    <pic:cNvPicPr/>
                  </pic:nvPicPr>
                  <pic:blipFill>
                    <a:blip r:embed="rId17"/>
                    <a:stretch>
                      <a:fillRect/>
                    </a:stretch>
                  </pic:blipFill>
                  <pic:spPr>
                    <a:xfrm>
                      <a:off x="0" y="0"/>
                      <a:ext cx="5760720" cy="1005205"/>
                    </a:xfrm>
                    <a:prstGeom prst="rect">
                      <a:avLst/>
                    </a:prstGeom>
                  </pic:spPr>
                </pic:pic>
              </a:graphicData>
            </a:graphic>
          </wp:inline>
        </w:drawing>
      </w:r>
    </w:p>
    <w:p w14:paraId="7934BB77" w14:textId="2BC74B18" w:rsidR="007B1FB2" w:rsidRDefault="007B1FB2" w:rsidP="00532659">
      <w:pPr>
        <w:jc w:val="both"/>
        <w:rPr>
          <w:rFonts w:asciiTheme="minorHAnsi" w:hAnsiTheme="minorHAnsi" w:cstheme="minorHAnsi"/>
          <w:noProof/>
        </w:rPr>
      </w:pPr>
    </w:p>
    <w:p w14:paraId="64781A69" w14:textId="5519C533" w:rsidR="007B1FB2" w:rsidRDefault="007B1FB2" w:rsidP="00532659">
      <w:pPr>
        <w:jc w:val="both"/>
        <w:rPr>
          <w:rFonts w:asciiTheme="minorHAnsi" w:hAnsiTheme="minorHAnsi" w:cstheme="minorHAnsi"/>
          <w:noProof/>
        </w:rPr>
      </w:pPr>
    </w:p>
    <w:p w14:paraId="2B8962A9" w14:textId="4F25DF98" w:rsidR="007B1FB2" w:rsidRDefault="007B1FB2" w:rsidP="00532659">
      <w:pPr>
        <w:jc w:val="both"/>
        <w:rPr>
          <w:rFonts w:asciiTheme="minorHAnsi" w:hAnsiTheme="minorHAnsi" w:cstheme="minorHAnsi"/>
          <w:noProof/>
        </w:rPr>
      </w:pPr>
    </w:p>
    <w:p w14:paraId="10445A63" w14:textId="3C893605" w:rsidR="00571159" w:rsidRPr="004A65F2" w:rsidRDefault="00D8103E" w:rsidP="00CA517F">
      <w:r w:rsidRPr="004A65F2">
        <w:t xml:space="preserve">Saisissez le Nom et prénom et cliquez sur </w:t>
      </w:r>
      <w:r w:rsidR="006310BA" w:rsidRPr="006310BA">
        <w:rPr>
          <w:noProof/>
        </w:rPr>
        <w:drawing>
          <wp:inline distT="0" distB="0" distL="0" distR="0" wp14:anchorId="1A1DD538" wp14:editId="6AA898EE">
            <wp:extent cx="695886" cy="355675"/>
            <wp:effectExtent l="0" t="0" r="9525" b="6350"/>
            <wp:docPr id="21190835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083536" name=""/>
                    <pic:cNvPicPr/>
                  </pic:nvPicPr>
                  <pic:blipFill>
                    <a:blip r:embed="rId18"/>
                    <a:stretch>
                      <a:fillRect/>
                    </a:stretch>
                  </pic:blipFill>
                  <pic:spPr>
                    <a:xfrm>
                      <a:off x="0" y="0"/>
                      <a:ext cx="706724" cy="361214"/>
                    </a:xfrm>
                    <a:prstGeom prst="rect">
                      <a:avLst/>
                    </a:prstGeom>
                  </pic:spPr>
                </pic:pic>
              </a:graphicData>
            </a:graphic>
          </wp:inline>
        </w:drawing>
      </w:r>
    </w:p>
    <w:p w14:paraId="79551441" w14:textId="11A19724" w:rsidR="007B1FB2" w:rsidRDefault="00EB07B4" w:rsidP="00532659">
      <w:pPr>
        <w:jc w:val="both"/>
        <w:rPr>
          <w:rFonts w:asciiTheme="minorHAnsi" w:hAnsiTheme="minorHAnsi" w:cstheme="minorHAnsi"/>
        </w:rPr>
      </w:pPr>
      <w:r w:rsidRPr="00EB07B4">
        <w:rPr>
          <w:rFonts w:asciiTheme="minorHAnsi" w:hAnsiTheme="minorHAnsi" w:cstheme="minorHAnsi"/>
          <w:noProof/>
        </w:rPr>
        <w:lastRenderedPageBreak/>
        <w:drawing>
          <wp:anchor distT="0" distB="0" distL="114300" distR="114300" simplePos="0" relativeHeight="251843584" behindDoc="0" locked="0" layoutInCell="1" allowOverlap="1" wp14:anchorId="6815B312" wp14:editId="18963D89">
            <wp:simplePos x="0" y="0"/>
            <wp:positionH relativeFrom="margin">
              <wp:posOffset>1779266</wp:posOffset>
            </wp:positionH>
            <wp:positionV relativeFrom="paragraph">
              <wp:posOffset>166496</wp:posOffset>
            </wp:positionV>
            <wp:extent cx="3721100" cy="2174240"/>
            <wp:effectExtent l="0" t="0" r="0" b="0"/>
            <wp:wrapThrough wrapText="bothSides">
              <wp:wrapPolygon edited="0">
                <wp:start x="0" y="0"/>
                <wp:lineTo x="0" y="21386"/>
                <wp:lineTo x="21453" y="21386"/>
                <wp:lineTo x="21453" y="0"/>
                <wp:lineTo x="0" y="0"/>
              </wp:wrapPolygon>
            </wp:wrapThrough>
            <wp:docPr id="20123983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398319"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21100" cy="2174240"/>
                    </a:xfrm>
                    <a:prstGeom prst="rect">
                      <a:avLst/>
                    </a:prstGeom>
                  </pic:spPr>
                </pic:pic>
              </a:graphicData>
            </a:graphic>
            <wp14:sizeRelH relativeFrom="margin">
              <wp14:pctWidth>0</wp14:pctWidth>
            </wp14:sizeRelH>
            <wp14:sizeRelV relativeFrom="margin">
              <wp14:pctHeight>0</wp14:pctHeight>
            </wp14:sizeRelV>
          </wp:anchor>
        </w:drawing>
      </w:r>
    </w:p>
    <w:p w14:paraId="4ECEC61F" w14:textId="6CCD0E11" w:rsidR="007B1FB2" w:rsidRDefault="007B1FB2" w:rsidP="00532659">
      <w:pPr>
        <w:jc w:val="both"/>
        <w:rPr>
          <w:rFonts w:asciiTheme="minorHAnsi" w:hAnsiTheme="minorHAnsi" w:cstheme="minorHAnsi"/>
        </w:rPr>
      </w:pPr>
    </w:p>
    <w:p w14:paraId="4E14D5DD" w14:textId="5DC98A9D" w:rsidR="007B1FB2" w:rsidRDefault="007B1FB2" w:rsidP="00532659">
      <w:pPr>
        <w:jc w:val="both"/>
        <w:rPr>
          <w:rFonts w:asciiTheme="minorHAnsi" w:hAnsiTheme="minorHAnsi" w:cstheme="minorHAnsi"/>
        </w:rPr>
      </w:pPr>
    </w:p>
    <w:p w14:paraId="693F2623" w14:textId="5F3E64FA" w:rsidR="007B1FB2" w:rsidRDefault="007B1FB2" w:rsidP="00532659">
      <w:pPr>
        <w:jc w:val="both"/>
        <w:rPr>
          <w:rFonts w:asciiTheme="minorHAnsi" w:hAnsiTheme="minorHAnsi" w:cstheme="minorHAnsi"/>
        </w:rPr>
      </w:pPr>
    </w:p>
    <w:p w14:paraId="41066C49" w14:textId="550C637C" w:rsidR="007B1FB2" w:rsidRDefault="007B1FB2" w:rsidP="00532659">
      <w:pPr>
        <w:jc w:val="both"/>
        <w:rPr>
          <w:rFonts w:asciiTheme="minorHAnsi" w:hAnsiTheme="minorHAnsi" w:cstheme="minorHAnsi"/>
        </w:rPr>
      </w:pPr>
    </w:p>
    <w:p w14:paraId="5A8788D5" w14:textId="45BB0751" w:rsidR="007B1FB2" w:rsidRDefault="007B1FB2" w:rsidP="00532659">
      <w:pPr>
        <w:jc w:val="both"/>
        <w:rPr>
          <w:rFonts w:asciiTheme="minorHAnsi" w:hAnsiTheme="minorHAnsi" w:cstheme="minorHAnsi"/>
        </w:rPr>
      </w:pPr>
    </w:p>
    <w:p w14:paraId="294C3719" w14:textId="28106345" w:rsidR="00571159" w:rsidRPr="004A65F2" w:rsidRDefault="00571159" w:rsidP="00532659">
      <w:pPr>
        <w:jc w:val="both"/>
        <w:rPr>
          <w:rFonts w:asciiTheme="minorHAnsi" w:hAnsiTheme="minorHAnsi" w:cstheme="minorHAnsi"/>
        </w:rPr>
      </w:pPr>
    </w:p>
    <w:p w14:paraId="6BEA7739" w14:textId="62355EBC" w:rsidR="00571159" w:rsidRDefault="00571159" w:rsidP="00532659">
      <w:pPr>
        <w:jc w:val="both"/>
        <w:rPr>
          <w:rFonts w:asciiTheme="minorHAnsi" w:hAnsiTheme="minorHAnsi" w:cstheme="minorHAnsi"/>
          <w:noProof/>
        </w:rPr>
      </w:pPr>
    </w:p>
    <w:p w14:paraId="68A7A36C" w14:textId="7707FEA8" w:rsidR="007B1FB2" w:rsidRDefault="007B1FB2" w:rsidP="00532659">
      <w:pPr>
        <w:jc w:val="both"/>
        <w:rPr>
          <w:rFonts w:asciiTheme="minorHAnsi" w:hAnsiTheme="minorHAnsi" w:cstheme="minorHAnsi"/>
          <w:noProof/>
        </w:rPr>
      </w:pPr>
    </w:p>
    <w:p w14:paraId="33AAE931" w14:textId="0D8A7C10" w:rsidR="007B1FB2" w:rsidRDefault="007B1FB2" w:rsidP="00532659">
      <w:pPr>
        <w:jc w:val="both"/>
        <w:rPr>
          <w:rFonts w:asciiTheme="minorHAnsi" w:hAnsiTheme="minorHAnsi" w:cstheme="minorHAnsi"/>
          <w:noProof/>
        </w:rPr>
      </w:pPr>
    </w:p>
    <w:p w14:paraId="028D7614" w14:textId="51AFB15B" w:rsidR="007B1FB2" w:rsidRDefault="007B1FB2" w:rsidP="00532659">
      <w:pPr>
        <w:jc w:val="both"/>
        <w:rPr>
          <w:rFonts w:asciiTheme="minorHAnsi" w:hAnsiTheme="minorHAnsi" w:cstheme="minorHAnsi"/>
          <w:noProof/>
        </w:rPr>
      </w:pPr>
    </w:p>
    <w:p w14:paraId="1174697D" w14:textId="2132BEE6" w:rsidR="00D8103E" w:rsidRDefault="004D4BC2" w:rsidP="00CA517F">
      <w:r w:rsidRPr="00297F39">
        <w:rPr>
          <w:rFonts w:asciiTheme="minorHAnsi" w:hAnsiTheme="minorHAnsi" w:cstheme="minorHAnsi"/>
          <w:noProof/>
        </w:rPr>
        <w:drawing>
          <wp:anchor distT="0" distB="0" distL="114300" distR="114300" simplePos="0" relativeHeight="251844608" behindDoc="0" locked="0" layoutInCell="1" allowOverlap="1" wp14:anchorId="7A948C7F" wp14:editId="7376332D">
            <wp:simplePos x="0" y="0"/>
            <wp:positionH relativeFrom="column">
              <wp:posOffset>2622792</wp:posOffset>
            </wp:positionH>
            <wp:positionV relativeFrom="paragraph">
              <wp:posOffset>5025</wp:posOffset>
            </wp:positionV>
            <wp:extent cx="2972435" cy="2243455"/>
            <wp:effectExtent l="0" t="0" r="0" b="4445"/>
            <wp:wrapThrough wrapText="bothSides">
              <wp:wrapPolygon edited="0">
                <wp:start x="0" y="0"/>
                <wp:lineTo x="0" y="21459"/>
                <wp:lineTo x="21457" y="21459"/>
                <wp:lineTo x="21457" y="0"/>
                <wp:lineTo x="0" y="0"/>
              </wp:wrapPolygon>
            </wp:wrapThrough>
            <wp:docPr id="3902418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4183"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72435" cy="2243455"/>
                    </a:xfrm>
                    <a:prstGeom prst="rect">
                      <a:avLst/>
                    </a:prstGeom>
                  </pic:spPr>
                </pic:pic>
              </a:graphicData>
            </a:graphic>
            <wp14:sizeRelH relativeFrom="margin">
              <wp14:pctWidth>0</wp14:pctWidth>
            </wp14:sizeRelH>
            <wp14:sizeRelV relativeFrom="margin">
              <wp14:pctHeight>0</wp14:pctHeight>
            </wp14:sizeRelV>
          </wp:anchor>
        </w:drawing>
      </w:r>
      <w:r w:rsidR="007B1FB2">
        <w:t xml:space="preserve">Complétez la fiche </w:t>
      </w:r>
    </w:p>
    <w:p w14:paraId="348A1E71" w14:textId="4B26F3AF" w:rsidR="007B1FB2" w:rsidRDefault="007B1FB2" w:rsidP="00CA517F">
      <w:r>
        <w:t>Et cliquez sur</w:t>
      </w:r>
    </w:p>
    <w:p w14:paraId="41F7348C" w14:textId="034F6E30" w:rsidR="007B1FB2" w:rsidRDefault="007B1FB2" w:rsidP="00CA517F">
      <w:r>
        <w:t>Définir accès</w:t>
      </w:r>
    </w:p>
    <w:p w14:paraId="7817D73A" w14:textId="2F27B40A" w:rsidR="007B1FB2" w:rsidRDefault="007B1FB2" w:rsidP="00532659">
      <w:pPr>
        <w:jc w:val="both"/>
        <w:rPr>
          <w:rFonts w:asciiTheme="minorHAnsi" w:hAnsiTheme="minorHAnsi" w:cstheme="minorHAnsi"/>
        </w:rPr>
      </w:pPr>
    </w:p>
    <w:p w14:paraId="3D90AEB0" w14:textId="6CB8AA58" w:rsidR="007B1FB2" w:rsidRDefault="00960968" w:rsidP="00532659">
      <w:pPr>
        <w:jc w:val="both"/>
        <w:rPr>
          <w:rFonts w:asciiTheme="minorHAnsi" w:hAnsiTheme="minorHAnsi" w:cstheme="minorHAnsi"/>
        </w:rPr>
      </w:pPr>
      <w:r>
        <w:rPr>
          <w:noProof/>
        </w:rPr>
        <mc:AlternateContent>
          <mc:Choice Requires="wps">
            <w:drawing>
              <wp:anchor distT="0" distB="0" distL="114300" distR="114300" simplePos="0" relativeHeight="251807744" behindDoc="0" locked="0" layoutInCell="1" allowOverlap="1" wp14:anchorId="38C857E3" wp14:editId="3ED1D269">
                <wp:simplePos x="0" y="0"/>
                <wp:positionH relativeFrom="column">
                  <wp:posOffset>1082910</wp:posOffset>
                </wp:positionH>
                <wp:positionV relativeFrom="paragraph">
                  <wp:posOffset>63775</wp:posOffset>
                </wp:positionV>
                <wp:extent cx="1559237" cy="290705"/>
                <wp:effectExtent l="0" t="57150" r="3175" b="33655"/>
                <wp:wrapNone/>
                <wp:docPr id="2008753371" name="Connecteur droit avec flèche 1"/>
                <wp:cNvGraphicFramePr/>
                <a:graphic xmlns:a="http://schemas.openxmlformats.org/drawingml/2006/main">
                  <a:graphicData uri="http://schemas.microsoft.com/office/word/2010/wordprocessingShape">
                    <wps:wsp>
                      <wps:cNvCnPr/>
                      <wps:spPr>
                        <a:xfrm flipV="1">
                          <a:off x="0" y="0"/>
                          <a:ext cx="1559237" cy="29070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08C1A65" id="_x0000_t32" coordsize="21600,21600" o:spt="32" o:oned="t" path="m,l21600,21600e" filled="f">
                <v:path arrowok="t" fillok="f" o:connecttype="none"/>
                <o:lock v:ext="edit" shapetype="t"/>
              </v:shapetype>
              <v:shape id="Connecteur droit avec flèche 1" o:spid="_x0000_s1026" type="#_x0000_t32" style="position:absolute;margin-left:85.25pt;margin-top:5pt;width:122.75pt;height:22.9pt;flip:y;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" strokecolor="black [3213]" strokeweight="1.5pt">
                <v:stroke endarrow="block" joinstyle="miter"/>
              </v:shape>
            </w:pict>
          </mc:Fallback>
        </mc:AlternateContent>
      </w:r>
    </w:p>
    <w:p w14:paraId="78405F83" w14:textId="56F41439" w:rsidR="00A33506" w:rsidRDefault="00A33506" w:rsidP="00CA517F">
      <w:r>
        <w:t>Cliquez sur le +</w:t>
      </w:r>
    </w:p>
    <w:p w14:paraId="7DCC1CE2" w14:textId="106217C3" w:rsidR="00A33506" w:rsidRDefault="00A33506" w:rsidP="00532659">
      <w:pPr>
        <w:jc w:val="both"/>
        <w:rPr>
          <w:rFonts w:asciiTheme="minorHAnsi" w:hAnsiTheme="minorHAnsi" w:cstheme="minorHAnsi"/>
        </w:rPr>
      </w:pPr>
    </w:p>
    <w:p w14:paraId="49CA8677" w14:textId="07CEE6BC" w:rsidR="00A33506" w:rsidRDefault="00A33506" w:rsidP="00CA517F">
      <w:r>
        <w:t>Choisissez l’établissement</w:t>
      </w:r>
    </w:p>
    <w:p w14:paraId="5BF0C928" w14:textId="7A79DB85" w:rsidR="00A33506" w:rsidRDefault="00A33506" w:rsidP="00CA517F">
      <w:r>
        <w:t>Puis la fonction avec laquelle</w:t>
      </w:r>
    </w:p>
    <w:p w14:paraId="1B4290C4" w14:textId="425D4536" w:rsidR="00A33506" w:rsidRDefault="00A33506" w:rsidP="00CA517F">
      <w:r>
        <w:t>Le professionnel doit rentrer</w:t>
      </w:r>
    </w:p>
    <w:p w14:paraId="358309CE" w14:textId="6276EC39" w:rsidR="00A33506" w:rsidRDefault="00A33506" w:rsidP="00CA517F">
      <w:r>
        <w:t>Dans cet établissement</w:t>
      </w:r>
      <w:r w:rsidR="007B1FB2">
        <w:t xml:space="preserve"> </w:t>
      </w:r>
    </w:p>
    <w:p w14:paraId="6CE02A0C" w14:textId="7E0251C5" w:rsidR="00A33506" w:rsidRDefault="00960968" w:rsidP="00532659">
      <w:pPr>
        <w:jc w:val="both"/>
        <w:rPr>
          <w:rFonts w:asciiTheme="minorHAnsi" w:hAnsiTheme="minorHAnsi" w:cstheme="minorHAnsi"/>
        </w:rPr>
      </w:pPr>
      <w:r w:rsidRPr="009D5409">
        <w:rPr>
          <w:noProof/>
        </w:rPr>
        <w:drawing>
          <wp:anchor distT="0" distB="0" distL="114300" distR="114300" simplePos="0" relativeHeight="251845632" behindDoc="0" locked="0" layoutInCell="1" allowOverlap="1" wp14:anchorId="7D7FD7F7" wp14:editId="0FBD7D22">
            <wp:simplePos x="0" y="0"/>
            <wp:positionH relativeFrom="margin">
              <wp:posOffset>2422470</wp:posOffset>
            </wp:positionH>
            <wp:positionV relativeFrom="paragraph">
              <wp:posOffset>70408</wp:posOffset>
            </wp:positionV>
            <wp:extent cx="3531870" cy="759460"/>
            <wp:effectExtent l="0" t="0" r="0" b="2540"/>
            <wp:wrapThrough wrapText="bothSides">
              <wp:wrapPolygon edited="0">
                <wp:start x="0" y="0"/>
                <wp:lineTo x="0" y="21130"/>
                <wp:lineTo x="21437" y="21130"/>
                <wp:lineTo x="21437" y="0"/>
                <wp:lineTo x="0" y="0"/>
              </wp:wrapPolygon>
            </wp:wrapThrough>
            <wp:docPr id="10440741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074162"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31870" cy="759460"/>
                    </a:xfrm>
                    <a:prstGeom prst="rect">
                      <a:avLst/>
                    </a:prstGeom>
                  </pic:spPr>
                </pic:pic>
              </a:graphicData>
            </a:graphic>
            <wp14:sizeRelH relativeFrom="margin">
              <wp14:pctWidth>0</wp14:pctWidth>
            </wp14:sizeRelH>
            <wp14:sizeRelV relativeFrom="margin">
              <wp14:pctHeight>0</wp14:pctHeight>
            </wp14:sizeRelV>
          </wp:anchor>
        </w:drawing>
      </w:r>
    </w:p>
    <w:p w14:paraId="664DCF41" w14:textId="3907DEFD" w:rsidR="007B1FB2" w:rsidRDefault="007B1FB2" w:rsidP="00CA517F">
      <w:r>
        <w:t xml:space="preserve">Saisissez l’identifiant et </w:t>
      </w:r>
    </w:p>
    <w:p w14:paraId="119071DB" w14:textId="7C866E5C" w:rsidR="00A33506" w:rsidRDefault="007B1FB2" w:rsidP="00CA517F">
      <w:r>
        <w:t xml:space="preserve">le mot de passe </w:t>
      </w:r>
    </w:p>
    <w:p w14:paraId="794513C6" w14:textId="77A44B09" w:rsidR="00A33506" w:rsidRDefault="00A33506" w:rsidP="00532659">
      <w:pPr>
        <w:jc w:val="both"/>
        <w:rPr>
          <w:rFonts w:asciiTheme="minorHAnsi" w:hAnsiTheme="minorHAnsi" w:cstheme="minorHAnsi"/>
        </w:rPr>
      </w:pPr>
    </w:p>
    <w:p w14:paraId="1995AEB3" w14:textId="056A366B" w:rsidR="008F26BF" w:rsidRPr="00A971B7" w:rsidRDefault="008B019F" w:rsidP="00CA517F">
      <w:r w:rsidRPr="00A971B7">
        <w:rPr>
          <w:noProof/>
        </w:rPr>
        <w:drawing>
          <wp:inline distT="0" distB="0" distL="0" distR="0" wp14:anchorId="4AC4B095" wp14:editId="76B7289B">
            <wp:extent cx="329565" cy="412750"/>
            <wp:effectExtent l="0" t="0" r="0" b="6350"/>
            <wp:docPr id="1841447881"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22">
                      <a:extLst>
                        <a:ext uri="{28A0092B-C50C-407E-A947-70E740481C1C}">
                          <a14:useLocalDpi xmlns:a14="http://schemas.microsoft.com/office/drawing/2010/main" val="0"/>
                        </a:ext>
                      </a:extLst>
                    </a:blip>
                    <a:stretch>
                      <a:fillRect/>
                    </a:stretch>
                  </pic:blipFill>
                  <pic:spPr>
                    <a:xfrm>
                      <a:off x="0" y="0"/>
                      <a:ext cx="329565" cy="412750"/>
                    </a:xfrm>
                    <a:prstGeom prst="rect">
                      <a:avLst/>
                    </a:prstGeom>
                  </pic:spPr>
                </pic:pic>
              </a:graphicData>
            </a:graphic>
          </wp:inline>
        </w:drawing>
      </w:r>
      <w:r w:rsidR="003A6606" w:rsidRPr="00A971B7">
        <w:t>L’identifiant doit être en minuscule</w:t>
      </w:r>
      <w:r w:rsidR="003728BF" w:rsidRPr="00A971B7">
        <w:t xml:space="preserve"> </w:t>
      </w:r>
      <w:r w:rsidR="00076D3C" w:rsidRPr="00A971B7">
        <w:t>!</w:t>
      </w:r>
      <w:r w:rsidR="003A6606" w:rsidRPr="00A971B7">
        <w:t xml:space="preserve"> La saisie en majuscule n</w:t>
      </w:r>
      <w:r w:rsidR="00960968">
        <w:t xml:space="preserve">’est pas </w:t>
      </w:r>
      <w:r w:rsidR="00ED3F06">
        <w:t>autorisée</w:t>
      </w:r>
      <w:r w:rsidR="00352FD8">
        <w:t>.</w:t>
      </w:r>
    </w:p>
    <w:p w14:paraId="3081F219" w14:textId="6DB47F63" w:rsidR="00D8103E" w:rsidRPr="00A971B7" w:rsidRDefault="009D36EE" w:rsidP="00CA517F">
      <w:r w:rsidRPr="00A971B7">
        <w:rPr>
          <w:noProof/>
        </w:rPr>
        <w:drawing>
          <wp:anchor distT="0" distB="0" distL="114300" distR="114300" simplePos="0" relativeHeight="251731968" behindDoc="0" locked="0" layoutInCell="1" allowOverlap="1" wp14:anchorId="79281889" wp14:editId="7CFDE391">
            <wp:simplePos x="0" y="0"/>
            <wp:positionH relativeFrom="column">
              <wp:posOffset>3149600</wp:posOffset>
            </wp:positionH>
            <wp:positionV relativeFrom="paragraph">
              <wp:posOffset>93962</wp:posOffset>
            </wp:positionV>
            <wp:extent cx="352425" cy="400050"/>
            <wp:effectExtent l="0" t="0" r="9525" b="0"/>
            <wp:wrapNone/>
            <wp:docPr id="226" name="Imag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52425" cy="400050"/>
                    </a:xfrm>
                    <a:prstGeom prst="rect">
                      <a:avLst/>
                    </a:prstGeom>
                  </pic:spPr>
                </pic:pic>
              </a:graphicData>
            </a:graphic>
          </wp:anchor>
        </w:drawing>
      </w:r>
      <w:r w:rsidR="008B019F" w:rsidRPr="00A971B7">
        <w:rPr>
          <w:noProof/>
        </w:rPr>
        <w:drawing>
          <wp:inline distT="0" distB="0" distL="0" distR="0" wp14:anchorId="4CF9ACCD" wp14:editId="189C9935">
            <wp:extent cx="329565" cy="412750"/>
            <wp:effectExtent l="0" t="0" r="0" b="6350"/>
            <wp:docPr id="1238579962"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22">
                      <a:extLst>
                        <a:ext uri="{28A0092B-C50C-407E-A947-70E740481C1C}">
                          <a14:useLocalDpi xmlns:a14="http://schemas.microsoft.com/office/drawing/2010/main" val="0"/>
                        </a:ext>
                      </a:extLst>
                    </a:blip>
                    <a:stretch>
                      <a:fillRect/>
                    </a:stretch>
                  </pic:blipFill>
                  <pic:spPr>
                    <a:xfrm>
                      <a:off x="0" y="0"/>
                      <a:ext cx="329565" cy="412750"/>
                    </a:xfrm>
                    <a:prstGeom prst="rect">
                      <a:avLst/>
                    </a:prstGeom>
                  </pic:spPr>
                </pic:pic>
              </a:graphicData>
            </a:graphic>
          </wp:inline>
        </w:drawing>
      </w:r>
      <w:r w:rsidR="00D8103E" w:rsidRPr="00A971B7">
        <w:t>Les zones de saisies marquées du symbole               sont obligatoires !</w:t>
      </w:r>
    </w:p>
    <w:p w14:paraId="04317A29" w14:textId="77777777" w:rsidR="00D8103E" w:rsidRPr="00A971B7" w:rsidRDefault="00D8103E" w:rsidP="00A971B7">
      <w:pPr>
        <w:jc w:val="both"/>
        <w:rPr>
          <w:rFonts w:asciiTheme="minorHAnsi" w:hAnsiTheme="minorHAnsi" w:cstheme="minorHAnsi"/>
        </w:rPr>
      </w:pPr>
    </w:p>
    <w:p w14:paraId="6AD6637D" w14:textId="77777777" w:rsidR="00D8103E" w:rsidRPr="004A65F2" w:rsidRDefault="00D8103E" w:rsidP="00532659">
      <w:pPr>
        <w:jc w:val="both"/>
        <w:rPr>
          <w:rFonts w:asciiTheme="minorHAnsi" w:hAnsiTheme="minorHAnsi" w:cstheme="minorHAnsi"/>
        </w:rPr>
      </w:pPr>
    </w:p>
    <w:p w14:paraId="4C439690" w14:textId="516632F3" w:rsidR="002901BD" w:rsidRPr="009D36EE" w:rsidRDefault="008B019F" w:rsidP="00CA517F">
      <w:r w:rsidRPr="009D36EE">
        <w:rPr>
          <w:noProof/>
        </w:rPr>
        <w:lastRenderedPageBreak/>
        <w:drawing>
          <wp:inline distT="0" distB="0" distL="0" distR="0" wp14:anchorId="595CFF7D" wp14:editId="5FC2546C">
            <wp:extent cx="329565" cy="412750"/>
            <wp:effectExtent l="0" t="0" r="0" b="6350"/>
            <wp:docPr id="1851002460"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22">
                      <a:extLst>
                        <a:ext uri="{28A0092B-C50C-407E-A947-70E740481C1C}">
                          <a14:useLocalDpi xmlns:a14="http://schemas.microsoft.com/office/drawing/2010/main" val="0"/>
                        </a:ext>
                      </a:extLst>
                    </a:blip>
                    <a:stretch>
                      <a:fillRect/>
                    </a:stretch>
                  </pic:blipFill>
                  <pic:spPr>
                    <a:xfrm>
                      <a:off x="0" y="0"/>
                      <a:ext cx="329565" cy="412750"/>
                    </a:xfrm>
                    <a:prstGeom prst="rect">
                      <a:avLst/>
                    </a:prstGeom>
                  </pic:spPr>
                </pic:pic>
              </a:graphicData>
            </a:graphic>
          </wp:inline>
        </w:drawing>
      </w:r>
      <w:r w:rsidR="002901BD" w:rsidRPr="009D36EE">
        <w:t>Le mot de pass</w:t>
      </w:r>
      <w:r w:rsidR="00DD53EB" w:rsidRPr="009D36EE">
        <w:t>e doit forcément être composé d’au moins</w:t>
      </w:r>
      <w:r w:rsidR="002901BD" w:rsidRPr="009D36EE">
        <w:t xml:space="preserve"> </w:t>
      </w:r>
      <w:r w:rsidR="007D6BBD" w:rsidRPr="009D36EE">
        <w:t>12</w:t>
      </w:r>
      <w:r w:rsidR="002901BD" w:rsidRPr="009D36EE">
        <w:t xml:space="preserve"> caractères avec un chiffre et au moins 1 caractère en majuscule et</w:t>
      </w:r>
      <w:r w:rsidR="00DD53EB" w:rsidRPr="009D36EE">
        <w:t>/ou</w:t>
      </w:r>
      <w:r w:rsidR="002901BD" w:rsidRPr="009D36EE">
        <w:t xml:space="preserve"> 1 en minuscule</w:t>
      </w:r>
      <w:r w:rsidR="007D6BBD" w:rsidRPr="009D36EE">
        <w:t xml:space="preserve"> et un caractère spécial : ! § …</w:t>
      </w:r>
    </w:p>
    <w:p w14:paraId="32D05C03" w14:textId="77777777" w:rsidR="002901BD" w:rsidRPr="004A65F2" w:rsidRDefault="002901BD" w:rsidP="00532659">
      <w:pPr>
        <w:jc w:val="both"/>
        <w:rPr>
          <w:rFonts w:asciiTheme="minorHAnsi" w:hAnsiTheme="minorHAnsi" w:cstheme="minorHAnsi"/>
        </w:rPr>
      </w:pPr>
    </w:p>
    <w:p w14:paraId="482249AF" w14:textId="16AD49AD" w:rsidR="003A6606" w:rsidRPr="004A65F2" w:rsidRDefault="001F229E" w:rsidP="00CA517F">
      <w:r>
        <w:t>Attention lors de la première connexion le professionnel devrait créer son mot de passe</w:t>
      </w:r>
    </w:p>
    <w:p w14:paraId="545BB1BA" w14:textId="0F82F32B" w:rsidR="003A6606" w:rsidRDefault="003A6606" w:rsidP="00532659">
      <w:pPr>
        <w:jc w:val="both"/>
        <w:rPr>
          <w:rFonts w:asciiTheme="minorHAnsi" w:hAnsiTheme="minorHAnsi" w:cstheme="minorHAnsi"/>
          <w:noProof/>
        </w:rPr>
      </w:pPr>
    </w:p>
    <w:p w14:paraId="068FD103" w14:textId="77777777" w:rsidR="00A82296" w:rsidRPr="004A65F2" w:rsidRDefault="00A82296" w:rsidP="00532659">
      <w:pPr>
        <w:jc w:val="both"/>
        <w:rPr>
          <w:rFonts w:asciiTheme="minorHAnsi" w:hAnsiTheme="minorHAnsi" w:cstheme="minorHAnsi"/>
        </w:rPr>
      </w:pPr>
    </w:p>
    <w:p w14:paraId="4E0EC151" w14:textId="0D065268" w:rsidR="00A82296" w:rsidRPr="004A65F2" w:rsidRDefault="00593A00" w:rsidP="00CA517F">
      <w:r w:rsidRPr="00593A00">
        <w:rPr>
          <w:noProof/>
        </w:rPr>
        <w:drawing>
          <wp:anchor distT="0" distB="0" distL="114300" distR="114300" simplePos="0" relativeHeight="251847680" behindDoc="0" locked="0" layoutInCell="1" allowOverlap="1" wp14:anchorId="74E75CC5" wp14:editId="5E15838B">
            <wp:simplePos x="0" y="0"/>
            <wp:positionH relativeFrom="margin">
              <wp:posOffset>2218460</wp:posOffset>
            </wp:positionH>
            <wp:positionV relativeFrom="paragraph">
              <wp:posOffset>271081</wp:posOffset>
            </wp:positionV>
            <wp:extent cx="1867535" cy="616585"/>
            <wp:effectExtent l="0" t="0" r="0" b="0"/>
            <wp:wrapThrough wrapText="bothSides">
              <wp:wrapPolygon edited="0">
                <wp:start x="0" y="0"/>
                <wp:lineTo x="0" y="20688"/>
                <wp:lineTo x="21372" y="20688"/>
                <wp:lineTo x="21372" y="0"/>
                <wp:lineTo x="0" y="0"/>
              </wp:wrapPolygon>
            </wp:wrapThrough>
            <wp:docPr id="836801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80159" name=""/>
                    <pic:cNvPicPr/>
                  </pic:nvPicPr>
                  <pic:blipFill>
                    <a:blip r:embed="rId24">
                      <a:extLst>
                        <a:ext uri="{28A0092B-C50C-407E-A947-70E740481C1C}">
                          <a14:useLocalDpi xmlns:a14="http://schemas.microsoft.com/office/drawing/2010/main" val="0"/>
                        </a:ext>
                      </a:extLst>
                    </a:blip>
                    <a:stretch>
                      <a:fillRect/>
                    </a:stretch>
                  </pic:blipFill>
                  <pic:spPr>
                    <a:xfrm>
                      <a:off x="0" y="0"/>
                      <a:ext cx="1867535" cy="616585"/>
                    </a:xfrm>
                    <a:prstGeom prst="rect">
                      <a:avLst/>
                    </a:prstGeom>
                  </pic:spPr>
                </pic:pic>
              </a:graphicData>
            </a:graphic>
            <wp14:sizeRelH relativeFrom="margin">
              <wp14:pctWidth>0</wp14:pctWidth>
            </wp14:sizeRelH>
            <wp14:sizeRelV relativeFrom="margin">
              <wp14:pctHeight>0</wp14:pctHeight>
            </wp14:sizeRelV>
          </wp:anchor>
        </w:drawing>
      </w:r>
      <w:r w:rsidRPr="00420774">
        <w:rPr>
          <w:noProof/>
        </w:rPr>
        <w:drawing>
          <wp:anchor distT="0" distB="0" distL="114300" distR="114300" simplePos="0" relativeHeight="251846656" behindDoc="0" locked="0" layoutInCell="1" allowOverlap="1" wp14:anchorId="2A5EFB68" wp14:editId="06444B11">
            <wp:simplePos x="0" y="0"/>
            <wp:positionH relativeFrom="column">
              <wp:posOffset>1016635</wp:posOffset>
            </wp:positionH>
            <wp:positionV relativeFrom="paragraph">
              <wp:posOffset>252095</wp:posOffset>
            </wp:positionV>
            <wp:extent cx="635635" cy="1010920"/>
            <wp:effectExtent l="0" t="0" r="0" b="0"/>
            <wp:wrapThrough wrapText="bothSides">
              <wp:wrapPolygon edited="0">
                <wp:start x="0" y="0"/>
                <wp:lineTo x="0" y="21166"/>
                <wp:lineTo x="20715" y="21166"/>
                <wp:lineTo x="20715" y="0"/>
                <wp:lineTo x="0" y="0"/>
              </wp:wrapPolygon>
            </wp:wrapThrough>
            <wp:docPr id="3570552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055293" name=""/>
                    <pic:cNvPicPr/>
                  </pic:nvPicPr>
                  <pic:blipFill>
                    <a:blip r:embed="rId25">
                      <a:extLst>
                        <a:ext uri="{28A0092B-C50C-407E-A947-70E740481C1C}">
                          <a14:useLocalDpi xmlns:a14="http://schemas.microsoft.com/office/drawing/2010/main" val="0"/>
                        </a:ext>
                      </a:extLst>
                    </a:blip>
                    <a:stretch>
                      <a:fillRect/>
                    </a:stretch>
                  </pic:blipFill>
                  <pic:spPr>
                    <a:xfrm>
                      <a:off x="0" y="0"/>
                      <a:ext cx="635635" cy="1010920"/>
                    </a:xfrm>
                    <a:prstGeom prst="rect">
                      <a:avLst/>
                    </a:prstGeom>
                  </pic:spPr>
                </pic:pic>
              </a:graphicData>
            </a:graphic>
            <wp14:sizeRelH relativeFrom="margin">
              <wp14:pctWidth>0</wp14:pctWidth>
            </wp14:sizeRelH>
            <wp14:sizeRelV relativeFrom="margin">
              <wp14:pctHeight>0</wp14:pctHeight>
            </wp14:sizeRelV>
          </wp:anchor>
        </w:drawing>
      </w:r>
      <w:r w:rsidR="00A82296" w:rsidRPr="004A65F2">
        <w:t xml:space="preserve">Lorsque </w:t>
      </w:r>
      <w:r w:rsidR="00AF6CA0">
        <w:t xml:space="preserve">le </w:t>
      </w:r>
      <w:r w:rsidR="007C1A71">
        <w:t>professionnel</w:t>
      </w:r>
      <w:r w:rsidR="00A82296" w:rsidRPr="004A65F2">
        <w:t xml:space="preserve"> doit pouvoir créer d’autre utilisateur</w:t>
      </w:r>
      <w:r w:rsidR="00AF6CA0">
        <w:t xml:space="preserve"> activer administration établissement </w:t>
      </w:r>
    </w:p>
    <w:p w14:paraId="1E1016F0" w14:textId="190BEB16" w:rsidR="002901BD" w:rsidRPr="004A65F2" w:rsidRDefault="002901BD" w:rsidP="00532659">
      <w:pPr>
        <w:jc w:val="both"/>
        <w:rPr>
          <w:rFonts w:asciiTheme="minorHAnsi" w:hAnsiTheme="minorHAnsi" w:cstheme="minorHAnsi"/>
        </w:rPr>
      </w:pPr>
    </w:p>
    <w:p w14:paraId="6A4CA570" w14:textId="5095EB98" w:rsidR="002901BD" w:rsidRDefault="002901BD" w:rsidP="00532659">
      <w:pPr>
        <w:jc w:val="both"/>
        <w:rPr>
          <w:rFonts w:asciiTheme="minorHAnsi" w:hAnsiTheme="minorHAnsi" w:cstheme="minorHAnsi"/>
          <w:noProof/>
        </w:rPr>
      </w:pPr>
    </w:p>
    <w:p w14:paraId="27DE4954" w14:textId="6327C9D7" w:rsidR="007B1FB2" w:rsidRDefault="007B1FB2" w:rsidP="00532659">
      <w:pPr>
        <w:jc w:val="both"/>
        <w:rPr>
          <w:rFonts w:asciiTheme="minorHAnsi" w:hAnsiTheme="minorHAnsi" w:cstheme="minorHAnsi"/>
          <w:noProof/>
        </w:rPr>
      </w:pPr>
    </w:p>
    <w:p w14:paraId="21C043E1" w14:textId="60D2D822" w:rsidR="007B1FB2" w:rsidRDefault="007B1FB2" w:rsidP="00532659">
      <w:pPr>
        <w:jc w:val="both"/>
        <w:rPr>
          <w:rFonts w:asciiTheme="minorHAnsi" w:hAnsiTheme="minorHAnsi" w:cstheme="minorHAnsi"/>
          <w:noProof/>
        </w:rPr>
      </w:pPr>
    </w:p>
    <w:p w14:paraId="1973B8FE" w14:textId="6B0CEBCC" w:rsidR="002901BD" w:rsidRDefault="00D0202D" w:rsidP="00CA517F">
      <w:r>
        <w:t>Administration établissement permet d’accéder au paramétrage de l’établissement</w:t>
      </w:r>
      <w:r w:rsidR="00E9010E">
        <w:t xml:space="preserve"> sur lequel le professionnel à des droits d’accès </w:t>
      </w:r>
    </w:p>
    <w:p w14:paraId="555252AC" w14:textId="77777777" w:rsidR="00350A90" w:rsidRDefault="00350A90" w:rsidP="00532659">
      <w:pPr>
        <w:jc w:val="both"/>
        <w:rPr>
          <w:rFonts w:asciiTheme="minorHAnsi" w:hAnsiTheme="minorHAnsi" w:cstheme="minorHAnsi"/>
        </w:rPr>
      </w:pPr>
    </w:p>
    <w:p w14:paraId="24DD1189" w14:textId="1396D619" w:rsidR="00350A90" w:rsidRDefault="00C528FA" w:rsidP="00CA517F">
      <w:r>
        <w:t xml:space="preserve">Administration groupe permet d’accéder </w:t>
      </w:r>
      <w:r w:rsidR="00FD72C5">
        <w:t>aux paramétrages</w:t>
      </w:r>
      <w:r w:rsidR="00E9010E">
        <w:t xml:space="preserve"> </w:t>
      </w:r>
      <w:r>
        <w:t>de tous les établissement</w:t>
      </w:r>
      <w:r w:rsidR="00E9010E">
        <w:t>s</w:t>
      </w:r>
      <w:r>
        <w:t xml:space="preserve"> dans la base livia</w:t>
      </w:r>
      <w:r w:rsidR="00621670">
        <w:t xml:space="preserve"> </w:t>
      </w:r>
    </w:p>
    <w:p w14:paraId="65ABAE90" w14:textId="02F27AEF" w:rsidR="00350A90" w:rsidRDefault="00350A90" w:rsidP="00532659">
      <w:pPr>
        <w:jc w:val="both"/>
        <w:rPr>
          <w:rFonts w:asciiTheme="minorHAnsi" w:hAnsiTheme="minorHAnsi" w:cstheme="minorHAnsi"/>
        </w:rPr>
      </w:pPr>
    </w:p>
    <w:p w14:paraId="26A455FD" w14:textId="1FF1F717" w:rsidR="00350A90" w:rsidRDefault="00350A90" w:rsidP="00FA06B1">
      <w:pPr>
        <w:pStyle w:val="Titre1-ARCHEMC2"/>
        <w:ind w:left="0" w:firstLine="0"/>
      </w:pPr>
      <w:bookmarkStart w:id="5" w:name="_Toc218581561"/>
      <w:r>
        <w:t>Désactiver un utilisateur</w:t>
      </w:r>
      <w:r w:rsidR="00A65D8F">
        <w:t xml:space="preserve"> ou un accès à un établissement</w:t>
      </w:r>
      <w:bookmarkEnd w:id="5"/>
    </w:p>
    <w:p w14:paraId="20A6FBCE" w14:textId="20A0F2BE" w:rsidR="00350A90" w:rsidRDefault="00C40958" w:rsidP="00532659">
      <w:pPr>
        <w:jc w:val="both"/>
        <w:rPr>
          <w:rFonts w:asciiTheme="minorHAnsi" w:hAnsiTheme="minorHAnsi" w:cstheme="minorHAnsi"/>
        </w:rPr>
      </w:pPr>
      <w:r w:rsidRPr="00C40958">
        <w:rPr>
          <w:rFonts w:asciiTheme="minorHAnsi" w:hAnsiTheme="minorHAnsi" w:cstheme="minorHAnsi"/>
          <w:noProof/>
        </w:rPr>
        <w:drawing>
          <wp:anchor distT="0" distB="0" distL="114300" distR="114300" simplePos="0" relativeHeight="251848704" behindDoc="0" locked="0" layoutInCell="1" allowOverlap="1" wp14:anchorId="3AE10B62" wp14:editId="5D966A33">
            <wp:simplePos x="0" y="0"/>
            <wp:positionH relativeFrom="column">
              <wp:posOffset>1901825</wp:posOffset>
            </wp:positionH>
            <wp:positionV relativeFrom="paragraph">
              <wp:posOffset>60325</wp:posOffset>
            </wp:positionV>
            <wp:extent cx="3606165" cy="1028700"/>
            <wp:effectExtent l="0" t="0" r="0" b="0"/>
            <wp:wrapThrough wrapText="bothSides">
              <wp:wrapPolygon edited="0">
                <wp:start x="0" y="0"/>
                <wp:lineTo x="0" y="21200"/>
                <wp:lineTo x="21452" y="21200"/>
                <wp:lineTo x="21452" y="0"/>
                <wp:lineTo x="0" y="0"/>
              </wp:wrapPolygon>
            </wp:wrapThrough>
            <wp:docPr id="37733547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335472"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06165" cy="1028700"/>
                    </a:xfrm>
                    <a:prstGeom prst="rect">
                      <a:avLst/>
                    </a:prstGeom>
                  </pic:spPr>
                </pic:pic>
              </a:graphicData>
            </a:graphic>
            <wp14:sizeRelH relativeFrom="margin">
              <wp14:pctWidth>0</wp14:pctWidth>
            </wp14:sizeRelH>
            <wp14:sizeRelV relativeFrom="margin">
              <wp14:pctHeight>0</wp14:pctHeight>
            </wp14:sizeRelV>
          </wp:anchor>
        </w:drawing>
      </w:r>
    </w:p>
    <w:p w14:paraId="0FC0EABD" w14:textId="43C46298" w:rsidR="00350A90" w:rsidRDefault="00350A90" w:rsidP="00CA517F">
      <w:r>
        <w:t>Cliquez à droite</w:t>
      </w:r>
    </w:p>
    <w:p w14:paraId="35736BBB" w14:textId="4AEF2CDC" w:rsidR="00350A90" w:rsidRDefault="00350A90" w:rsidP="00CA517F">
      <w:r>
        <w:t>Sur le crayon</w:t>
      </w:r>
    </w:p>
    <w:p w14:paraId="0D03605F" w14:textId="135A3CC9" w:rsidR="00350A90" w:rsidRDefault="00350A90" w:rsidP="00532659">
      <w:pPr>
        <w:jc w:val="both"/>
        <w:rPr>
          <w:rFonts w:asciiTheme="minorHAnsi" w:hAnsiTheme="minorHAnsi" w:cstheme="minorHAnsi"/>
        </w:rPr>
      </w:pPr>
    </w:p>
    <w:p w14:paraId="4AB97A89" w14:textId="361E9E0D" w:rsidR="00350A90" w:rsidRDefault="00350A90" w:rsidP="00532659">
      <w:pPr>
        <w:jc w:val="both"/>
        <w:rPr>
          <w:rFonts w:asciiTheme="minorHAnsi" w:hAnsiTheme="minorHAnsi" w:cstheme="minorHAnsi"/>
        </w:rPr>
      </w:pPr>
    </w:p>
    <w:p w14:paraId="0885C1E6" w14:textId="09DF8C89" w:rsidR="00350A90" w:rsidRDefault="00084B28" w:rsidP="00532659">
      <w:pPr>
        <w:jc w:val="both"/>
        <w:rPr>
          <w:rFonts w:asciiTheme="minorHAnsi" w:hAnsiTheme="minorHAnsi" w:cstheme="minorHAnsi"/>
        </w:rPr>
      </w:pPr>
      <w:r w:rsidRPr="00F51F9F">
        <w:rPr>
          <w:rFonts w:asciiTheme="minorHAnsi" w:hAnsiTheme="minorHAnsi" w:cstheme="minorHAnsi"/>
          <w:noProof/>
        </w:rPr>
        <w:drawing>
          <wp:anchor distT="0" distB="0" distL="114300" distR="114300" simplePos="0" relativeHeight="251851776" behindDoc="0" locked="0" layoutInCell="1" allowOverlap="1" wp14:anchorId="23E4E8F4" wp14:editId="7FE09625">
            <wp:simplePos x="0" y="0"/>
            <wp:positionH relativeFrom="margin">
              <wp:posOffset>1862605</wp:posOffset>
            </wp:positionH>
            <wp:positionV relativeFrom="paragraph">
              <wp:posOffset>158054</wp:posOffset>
            </wp:positionV>
            <wp:extent cx="3652520" cy="1410970"/>
            <wp:effectExtent l="0" t="0" r="5080" b="0"/>
            <wp:wrapThrough wrapText="bothSides">
              <wp:wrapPolygon edited="0">
                <wp:start x="0" y="0"/>
                <wp:lineTo x="0" y="21289"/>
                <wp:lineTo x="21517" y="21289"/>
                <wp:lineTo x="21517" y="0"/>
                <wp:lineTo x="0" y="0"/>
              </wp:wrapPolygon>
            </wp:wrapThrough>
            <wp:docPr id="5780053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00533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52520" cy="1410970"/>
                    </a:xfrm>
                    <a:prstGeom prst="rect">
                      <a:avLst/>
                    </a:prstGeom>
                  </pic:spPr>
                </pic:pic>
              </a:graphicData>
            </a:graphic>
            <wp14:sizeRelH relativeFrom="margin">
              <wp14:pctWidth>0</wp14:pctWidth>
            </wp14:sizeRelH>
            <wp14:sizeRelV relativeFrom="margin">
              <wp14:pctHeight>0</wp14:pctHeight>
            </wp14:sizeRelV>
          </wp:anchor>
        </w:drawing>
      </w:r>
    </w:p>
    <w:p w14:paraId="4E865E39" w14:textId="6F7DC6D3" w:rsidR="00350A90" w:rsidRDefault="00350A90" w:rsidP="00532659">
      <w:pPr>
        <w:jc w:val="both"/>
        <w:rPr>
          <w:rFonts w:asciiTheme="minorHAnsi" w:hAnsiTheme="minorHAnsi" w:cstheme="minorHAnsi"/>
        </w:rPr>
      </w:pPr>
    </w:p>
    <w:p w14:paraId="3D959D4B" w14:textId="07DAA4CB" w:rsidR="00350A90" w:rsidRDefault="00350A90" w:rsidP="00532659">
      <w:pPr>
        <w:jc w:val="both"/>
        <w:rPr>
          <w:rFonts w:asciiTheme="minorHAnsi" w:hAnsiTheme="minorHAnsi" w:cstheme="minorHAnsi"/>
        </w:rPr>
      </w:pPr>
    </w:p>
    <w:p w14:paraId="78AA1D04" w14:textId="48060DCC" w:rsidR="00350A90" w:rsidRDefault="00350A90" w:rsidP="00532659">
      <w:pPr>
        <w:jc w:val="both"/>
        <w:rPr>
          <w:rFonts w:asciiTheme="minorHAnsi" w:hAnsiTheme="minorHAnsi" w:cstheme="minorHAnsi"/>
        </w:rPr>
      </w:pPr>
    </w:p>
    <w:p w14:paraId="689E9D31" w14:textId="69F0B4F1" w:rsidR="00350A90" w:rsidRDefault="00350A90" w:rsidP="00532659">
      <w:pPr>
        <w:jc w:val="both"/>
        <w:rPr>
          <w:rFonts w:asciiTheme="minorHAnsi" w:hAnsiTheme="minorHAnsi" w:cstheme="minorHAnsi"/>
        </w:rPr>
      </w:pPr>
    </w:p>
    <w:p w14:paraId="5549F3AF" w14:textId="5CA78C74" w:rsidR="00350A90" w:rsidRDefault="00350A90" w:rsidP="00532659">
      <w:pPr>
        <w:jc w:val="both"/>
        <w:rPr>
          <w:rFonts w:asciiTheme="minorHAnsi" w:hAnsiTheme="minorHAnsi" w:cstheme="minorHAnsi"/>
        </w:rPr>
      </w:pPr>
    </w:p>
    <w:p w14:paraId="2429A891" w14:textId="525A8067" w:rsidR="00350A90" w:rsidRDefault="00350A90" w:rsidP="00CA517F">
      <w:r>
        <w:t>Cliquez sur Sécurité puis désactivé l’utilisateur</w:t>
      </w:r>
    </w:p>
    <w:p w14:paraId="452684A5" w14:textId="77777777" w:rsidR="001256C3" w:rsidRDefault="001256C3" w:rsidP="00532659">
      <w:pPr>
        <w:jc w:val="both"/>
        <w:rPr>
          <w:rFonts w:asciiTheme="minorHAnsi" w:hAnsiTheme="minorHAnsi" w:cstheme="minorHAnsi"/>
        </w:rPr>
      </w:pPr>
    </w:p>
    <w:p w14:paraId="2D2A0E2D" w14:textId="77777777" w:rsidR="001363C0" w:rsidRDefault="001363C0" w:rsidP="00CA517F"/>
    <w:p w14:paraId="35B03565" w14:textId="06EF80BA" w:rsidR="00A65D8F" w:rsidRDefault="00DA0BE9" w:rsidP="00CA517F">
      <w:r w:rsidRPr="00D17DB5">
        <w:rPr>
          <w:noProof/>
        </w:rPr>
        <w:drawing>
          <wp:anchor distT="0" distB="0" distL="114300" distR="114300" simplePos="0" relativeHeight="251856896" behindDoc="0" locked="0" layoutInCell="1" allowOverlap="1" wp14:anchorId="2092CC28" wp14:editId="1F4E090A">
            <wp:simplePos x="0" y="0"/>
            <wp:positionH relativeFrom="margin">
              <wp:posOffset>2015696</wp:posOffset>
            </wp:positionH>
            <wp:positionV relativeFrom="paragraph">
              <wp:posOffset>101490</wp:posOffset>
            </wp:positionV>
            <wp:extent cx="3813175" cy="783590"/>
            <wp:effectExtent l="0" t="0" r="0" b="0"/>
            <wp:wrapThrough wrapText="bothSides">
              <wp:wrapPolygon edited="0">
                <wp:start x="0" y="0"/>
                <wp:lineTo x="0" y="21005"/>
                <wp:lineTo x="21474" y="21005"/>
                <wp:lineTo x="21474" y="0"/>
                <wp:lineTo x="0" y="0"/>
              </wp:wrapPolygon>
            </wp:wrapThrough>
            <wp:docPr id="8297015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01532"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13175" cy="783590"/>
                    </a:xfrm>
                    <a:prstGeom prst="rect">
                      <a:avLst/>
                    </a:prstGeom>
                  </pic:spPr>
                </pic:pic>
              </a:graphicData>
            </a:graphic>
            <wp14:sizeRelH relativeFrom="margin">
              <wp14:pctWidth>0</wp14:pctWidth>
            </wp14:sizeRelH>
            <wp14:sizeRelV relativeFrom="margin">
              <wp14:pctHeight>0</wp14:pctHeight>
            </wp14:sizeRelV>
          </wp:anchor>
        </w:drawing>
      </w:r>
      <w:r w:rsidR="00A65D8F">
        <w:t>Dans l’onglet Accès</w:t>
      </w:r>
    </w:p>
    <w:p w14:paraId="68C7A572" w14:textId="7E9D5E44" w:rsidR="00A65D8F" w:rsidRDefault="00C372B6" w:rsidP="00CA517F">
      <w:r>
        <w:rPr>
          <w:noProof/>
        </w:rPr>
        <mc:AlternateContent>
          <mc:Choice Requires="wps">
            <w:drawing>
              <wp:anchor distT="0" distB="0" distL="114300" distR="114300" simplePos="0" relativeHeight="251889664" behindDoc="0" locked="0" layoutInCell="1" allowOverlap="1" wp14:anchorId="76365E8C" wp14:editId="4764C2CC">
                <wp:simplePos x="0" y="0"/>
                <wp:positionH relativeFrom="column">
                  <wp:posOffset>1606179</wp:posOffset>
                </wp:positionH>
                <wp:positionV relativeFrom="paragraph">
                  <wp:posOffset>130002</wp:posOffset>
                </wp:positionV>
                <wp:extent cx="3303468" cy="63427"/>
                <wp:effectExtent l="0" t="19050" r="87630" b="89535"/>
                <wp:wrapNone/>
                <wp:docPr id="1955108280" name="Connecteur droit avec flèche 12"/>
                <wp:cNvGraphicFramePr/>
                <a:graphic xmlns:a="http://schemas.openxmlformats.org/drawingml/2006/main">
                  <a:graphicData uri="http://schemas.microsoft.com/office/word/2010/wordprocessingShape">
                    <wps:wsp>
                      <wps:cNvCnPr/>
                      <wps:spPr>
                        <a:xfrm>
                          <a:off x="0" y="0"/>
                          <a:ext cx="3303468" cy="63427"/>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F042F47" id="_x0000_t32" coordsize="21600,21600" o:spt="32" o:oned="t" path="m,l21600,21600e" filled="f">
                <v:path arrowok="t" fillok="f" o:connecttype="none"/>
                <o:lock v:ext="edit" shapetype="t"/>
              </v:shapetype>
              <v:shape id="Connecteur droit avec flèche 12" o:spid="_x0000_s1026" type="#_x0000_t32" style="position:absolute;margin-left:126.45pt;margin-top:10.25pt;width:260.1pt;height:5pt;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" strokecolor="black [3213]" strokeweight="1pt">
                <v:stroke endarrow="block" joinstyle="miter"/>
              </v:shape>
            </w:pict>
          </mc:Fallback>
        </mc:AlternateContent>
      </w:r>
      <w:r w:rsidR="00A65D8F">
        <w:t>Vous pouvez désactiver</w:t>
      </w:r>
    </w:p>
    <w:p w14:paraId="3106A9F8" w14:textId="7D16C811" w:rsidR="00A65D8F" w:rsidRDefault="00007C14" w:rsidP="00CA517F">
      <w:r>
        <w:t xml:space="preserve">En cliquant </w:t>
      </w:r>
      <w:r w:rsidR="0074008E">
        <w:t xml:space="preserve">sur </w:t>
      </w:r>
      <w:r w:rsidR="00D52115">
        <w:t>l’icone</w:t>
      </w:r>
    </w:p>
    <w:p w14:paraId="539F6308" w14:textId="74FCDD1C" w:rsidR="00A65D8F" w:rsidRDefault="00A65D8F" w:rsidP="00532659">
      <w:pPr>
        <w:jc w:val="both"/>
        <w:rPr>
          <w:rFonts w:asciiTheme="minorHAnsi" w:hAnsiTheme="minorHAnsi" w:cstheme="minorHAnsi"/>
        </w:rPr>
      </w:pPr>
    </w:p>
    <w:p w14:paraId="0D0C3C10" w14:textId="24B9DF4B" w:rsidR="006C1820" w:rsidRPr="004A65F2" w:rsidRDefault="006C1820" w:rsidP="00FA06B1">
      <w:pPr>
        <w:pStyle w:val="Titre1-ARCHEMC2"/>
        <w:ind w:left="0" w:firstLine="0"/>
      </w:pPr>
      <w:bookmarkStart w:id="6" w:name="_Toc218581562"/>
      <w:r w:rsidRPr="004A65F2">
        <w:t xml:space="preserve">Modification </w:t>
      </w:r>
      <w:r w:rsidR="00972E5A" w:rsidRPr="004A65F2">
        <w:t xml:space="preserve">de droit </w:t>
      </w:r>
      <w:r w:rsidRPr="004A65F2">
        <w:t>ou créer un profil utilisateur</w:t>
      </w:r>
      <w:bookmarkEnd w:id="6"/>
    </w:p>
    <w:p w14:paraId="5073F8F5" w14:textId="40064A8F" w:rsidR="00A53570" w:rsidRDefault="006C1820" w:rsidP="00CA517F">
      <w:r w:rsidRPr="004A65F2">
        <w:t>Une fois que vous avez saisi votre login et votre mot de passe cliquez sur : accéder au module d’administration</w:t>
      </w:r>
    </w:p>
    <w:p w14:paraId="412642A0" w14:textId="1DB3A05E" w:rsidR="006C1820" w:rsidRPr="004A65F2" w:rsidRDefault="00A53570" w:rsidP="00CA517F">
      <w:r>
        <w:t>C</w:t>
      </w:r>
      <w:r w:rsidR="006C1820" w:rsidRPr="004A65F2">
        <w:t>liquez sur Profils et utilisateurs puis sur profils</w:t>
      </w:r>
    </w:p>
    <w:p w14:paraId="091A44B5" w14:textId="3535BD3B" w:rsidR="0045269A" w:rsidRDefault="007C4EFC" w:rsidP="00532659">
      <w:pPr>
        <w:jc w:val="both"/>
        <w:rPr>
          <w:rFonts w:asciiTheme="minorHAnsi" w:hAnsiTheme="minorHAnsi" w:cstheme="minorHAnsi"/>
          <w:noProof/>
        </w:rPr>
      </w:pPr>
      <w:r w:rsidRPr="003A4C5C">
        <w:rPr>
          <w:rFonts w:asciiTheme="minorHAnsi" w:hAnsiTheme="minorHAnsi" w:cstheme="minorHAnsi"/>
          <w:noProof/>
        </w:rPr>
        <w:drawing>
          <wp:anchor distT="0" distB="0" distL="114300" distR="114300" simplePos="0" relativeHeight="251859968" behindDoc="0" locked="0" layoutInCell="1" allowOverlap="1" wp14:anchorId="4AFC8595" wp14:editId="1FC28F12">
            <wp:simplePos x="0" y="0"/>
            <wp:positionH relativeFrom="column">
              <wp:posOffset>415015</wp:posOffset>
            </wp:positionH>
            <wp:positionV relativeFrom="paragraph">
              <wp:posOffset>12539</wp:posOffset>
            </wp:positionV>
            <wp:extent cx="5760720" cy="1742440"/>
            <wp:effectExtent l="0" t="0" r="0" b="0"/>
            <wp:wrapThrough wrapText="bothSides">
              <wp:wrapPolygon edited="0">
                <wp:start x="0" y="0"/>
                <wp:lineTo x="0" y="21254"/>
                <wp:lineTo x="21500" y="21254"/>
                <wp:lineTo x="21500" y="0"/>
                <wp:lineTo x="0" y="0"/>
              </wp:wrapPolygon>
            </wp:wrapThrough>
            <wp:docPr id="13047212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2122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60720" cy="1742440"/>
                    </a:xfrm>
                    <a:prstGeom prst="rect">
                      <a:avLst/>
                    </a:prstGeom>
                  </pic:spPr>
                </pic:pic>
              </a:graphicData>
            </a:graphic>
          </wp:anchor>
        </w:drawing>
      </w:r>
    </w:p>
    <w:p w14:paraId="5B015BB5" w14:textId="5852B3DD" w:rsidR="00A53570" w:rsidRDefault="00A53570" w:rsidP="00532659">
      <w:pPr>
        <w:jc w:val="both"/>
        <w:rPr>
          <w:rFonts w:asciiTheme="minorHAnsi" w:hAnsiTheme="minorHAnsi" w:cstheme="minorHAnsi"/>
          <w:noProof/>
        </w:rPr>
      </w:pPr>
    </w:p>
    <w:p w14:paraId="41B05773" w14:textId="1CEF70F7" w:rsidR="00A53570" w:rsidRDefault="00A53570" w:rsidP="00532659">
      <w:pPr>
        <w:jc w:val="both"/>
        <w:rPr>
          <w:rFonts w:asciiTheme="minorHAnsi" w:hAnsiTheme="minorHAnsi" w:cstheme="minorHAnsi"/>
          <w:noProof/>
        </w:rPr>
      </w:pPr>
    </w:p>
    <w:p w14:paraId="19B70560" w14:textId="4E976AFE" w:rsidR="00A53570" w:rsidRDefault="00A53570" w:rsidP="00532659">
      <w:pPr>
        <w:jc w:val="both"/>
        <w:rPr>
          <w:rFonts w:asciiTheme="minorHAnsi" w:hAnsiTheme="minorHAnsi" w:cstheme="minorHAnsi"/>
          <w:noProof/>
        </w:rPr>
      </w:pPr>
    </w:p>
    <w:p w14:paraId="03349DE6" w14:textId="6B7EFAA5" w:rsidR="00A53570" w:rsidRDefault="00A53570" w:rsidP="00532659">
      <w:pPr>
        <w:jc w:val="both"/>
        <w:rPr>
          <w:rFonts w:asciiTheme="minorHAnsi" w:hAnsiTheme="minorHAnsi" w:cstheme="minorHAnsi"/>
          <w:noProof/>
        </w:rPr>
      </w:pPr>
    </w:p>
    <w:p w14:paraId="79581943" w14:textId="1633FD0D" w:rsidR="00A53570" w:rsidRDefault="00A53570" w:rsidP="00532659">
      <w:pPr>
        <w:jc w:val="both"/>
        <w:rPr>
          <w:rFonts w:asciiTheme="minorHAnsi" w:hAnsiTheme="minorHAnsi" w:cstheme="minorHAnsi"/>
          <w:noProof/>
        </w:rPr>
      </w:pPr>
    </w:p>
    <w:p w14:paraId="28876A89" w14:textId="32ED32BC" w:rsidR="0045269A" w:rsidRPr="004A65F2" w:rsidRDefault="0045269A" w:rsidP="00532659">
      <w:pPr>
        <w:jc w:val="both"/>
        <w:rPr>
          <w:rFonts w:asciiTheme="minorHAnsi" w:hAnsiTheme="minorHAnsi" w:cstheme="minorHAnsi"/>
        </w:rPr>
      </w:pPr>
    </w:p>
    <w:p w14:paraId="2A30D326" w14:textId="63AFAE9D" w:rsidR="002B494B" w:rsidRPr="004A65F2" w:rsidRDefault="002B494B" w:rsidP="00FA06B1">
      <w:pPr>
        <w:pStyle w:val="Titre1-ARCHEMC2"/>
        <w:ind w:left="0" w:firstLine="0"/>
      </w:pPr>
      <w:bookmarkStart w:id="7" w:name="_Toc218581563"/>
      <w:r w:rsidRPr="004A65F2">
        <w:t>Modification de droit</w:t>
      </w:r>
      <w:bookmarkEnd w:id="7"/>
    </w:p>
    <w:p w14:paraId="2D2043E1" w14:textId="583F5E3A" w:rsidR="006C1820" w:rsidRPr="004A65F2" w:rsidRDefault="006C1820" w:rsidP="00532659">
      <w:pPr>
        <w:jc w:val="both"/>
        <w:rPr>
          <w:rFonts w:asciiTheme="minorHAnsi" w:hAnsiTheme="minorHAnsi" w:cstheme="minorHAnsi"/>
        </w:rPr>
      </w:pPr>
    </w:p>
    <w:p w14:paraId="29F48046" w14:textId="4A2347BA" w:rsidR="00134DD3" w:rsidRPr="004A65F2" w:rsidRDefault="001256C3" w:rsidP="00CA517F">
      <w:r w:rsidRPr="00065A61">
        <w:rPr>
          <w:noProof/>
        </w:rPr>
        <w:drawing>
          <wp:anchor distT="0" distB="0" distL="114300" distR="114300" simplePos="0" relativeHeight="251863040" behindDoc="0" locked="0" layoutInCell="1" allowOverlap="1" wp14:anchorId="059E9FDF" wp14:editId="52638E94">
            <wp:simplePos x="0" y="0"/>
            <wp:positionH relativeFrom="margin">
              <wp:posOffset>2661994</wp:posOffset>
            </wp:positionH>
            <wp:positionV relativeFrom="paragraph">
              <wp:posOffset>22867</wp:posOffset>
            </wp:positionV>
            <wp:extent cx="3193415" cy="2280920"/>
            <wp:effectExtent l="0" t="0" r="6985" b="5080"/>
            <wp:wrapThrough wrapText="bothSides">
              <wp:wrapPolygon edited="0">
                <wp:start x="0" y="0"/>
                <wp:lineTo x="0" y="21468"/>
                <wp:lineTo x="21518" y="21468"/>
                <wp:lineTo x="21518" y="0"/>
                <wp:lineTo x="0" y="0"/>
              </wp:wrapPolygon>
            </wp:wrapThrough>
            <wp:docPr id="12311361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13610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193415" cy="2280920"/>
                    </a:xfrm>
                    <a:prstGeom prst="rect">
                      <a:avLst/>
                    </a:prstGeom>
                  </pic:spPr>
                </pic:pic>
              </a:graphicData>
            </a:graphic>
            <wp14:sizeRelH relativeFrom="margin">
              <wp14:pctWidth>0</wp14:pctWidth>
            </wp14:sizeRelH>
            <wp14:sizeRelV relativeFrom="margin">
              <wp14:pctHeight>0</wp14:pctHeight>
            </wp14:sizeRelV>
          </wp:anchor>
        </w:drawing>
      </w:r>
      <w:r w:rsidR="004B4217">
        <w:t>Cliquez sur le crayon</w:t>
      </w:r>
    </w:p>
    <w:p w14:paraId="08DE3AC1" w14:textId="5EDAC602" w:rsidR="00134DD3" w:rsidRDefault="00134DD3" w:rsidP="00532659">
      <w:pPr>
        <w:jc w:val="both"/>
        <w:rPr>
          <w:rFonts w:asciiTheme="minorHAnsi" w:hAnsiTheme="minorHAnsi" w:cstheme="minorHAnsi"/>
          <w:noProof/>
        </w:rPr>
      </w:pPr>
    </w:p>
    <w:p w14:paraId="34C0DB25" w14:textId="018799C8" w:rsidR="0045269A" w:rsidRDefault="004B4217" w:rsidP="00CA517F">
      <w:pPr>
        <w:rPr>
          <w:noProof/>
        </w:rPr>
      </w:pPr>
      <w:r>
        <w:rPr>
          <w:noProof/>
        </w:rPr>
        <w:t>Puis sur droits</w:t>
      </w:r>
    </w:p>
    <w:p w14:paraId="6DF209BE" w14:textId="77777777" w:rsidR="0045269A" w:rsidRDefault="0045269A" w:rsidP="00532659">
      <w:pPr>
        <w:jc w:val="both"/>
        <w:rPr>
          <w:rFonts w:asciiTheme="minorHAnsi" w:hAnsiTheme="minorHAnsi" w:cstheme="minorHAnsi"/>
          <w:noProof/>
        </w:rPr>
      </w:pPr>
    </w:p>
    <w:p w14:paraId="2FDF8929" w14:textId="28357923" w:rsidR="0045269A" w:rsidRDefault="004B4217" w:rsidP="00CA517F">
      <w:pPr>
        <w:rPr>
          <w:noProof/>
        </w:rPr>
      </w:pPr>
      <w:r>
        <w:rPr>
          <w:noProof/>
        </w:rPr>
        <w:t>Modifiez les droits en c</w:t>
      </w:r>
      <w:r w:rsidRPr="004A65F2">
        <w:rPr>
          <w:noProof/>
        </w:rPr>
        <w:t>och</w:t>
      </w:r>
      <w:r>
        <w:rPr>
          <w:noProof/>
        </w:rPr>
        <w:t>ant</w:t>
      </w:r>
    </w:p>
    <w:p w14:paraId="71B6DBD0" w14:textId="6892FBE9" w:rsidR="004B4217" w:rsidRDefault="004B4217" w:rsidP="00CA517F">
      <w:pPr>
        <w:rPr>
          <w:noProof/>
        </w:rPr>
      </w:pPr>
      <w:r w:rsidRPr="004A65F2">
        <w:rPr>
          <w:noProof/>
        </w:rPr>
        <w:t>ou décoch</w:t>
      </w:r>
      <w:r>
        <w:rPr>
          <w:noProof/>
        </w:rPr>
        <w:t>ant</w:t>
      </w:r>
      <w:r w:rsidRPr="004A65F2">
        <w:rPr>
          <w:noProof/>
        </w:rPr>
        <w:t xml:space="preserve"> les colonnes</w:t>
      </w:r>
    </w:p>
    <w:p w14:paraId="7A4CBF6B" w14:textId="5BBD4924" w:rsidR="004B4217" w:rsidRDefault="004B4217" w:rsidP="00CA517F">
      <w:pPr>
        <w:rPr>
          <w:noProof/>
        </w:rPr>
      </w:pPr>
      <w:r w:rsidRPr="004A65F2">
        <w:rPr>
          <w:noProof/>
        </w:rPr>
        <w:t>Lecture Ecriture Autres et Param</w:t>
      </w:r>
    </w:p>
    <w:p w14:paraId="61707A3B" w14:textId="77777777" w:rsidR="004B4217" w:rsidRDefault="004B4217" w:rsidP="00CA517F">
      <w:pPr>
        <w:rPr>
          <w:noProof/>
        </w:rPr>
      </w:pPr>
      <w:r w:rsidRPr="004A65F2">
        <w:rPr>
          <w:noProof/>
        </w:rPr>
        <w:t>en fonction des droits que vous</w:t>
      </w:r>
    </w:p>
    <w:p w14:paraId="67D4CE82" w14:textId="26060A30" w:rsidR="004B4217" w:rsidRDefault="004B4217" w:rsidP="00CA517F">
      <w:pPr>
        <w:rPr>
          <w:noProof/>
        </w:rPr>
      </w:pPr>
      <w:r w:rsidRPr="004A65F2">
        <w:rPr>
          <w:noProof/>
        </w:rPr>
        <w:t>souhaitez</w:t>
      </w:r>
      <w:r>
        <w:rPr>
          <w:noProof/>
        </w:rPr>
        <w:t xml:space="preserve"> </w:t>
      </w:r>
      <w:r w:rsidRPr="004A65F2">
        <w:rPr>
          <w:noProof/>
        </w:rPr>
        <w:t>définir sur la fonctionnalité</w:t>
      </w:r>
    </w:p>
    <w:p w14:paraId="2D52DA4F" w14:textId="08EF3B53" w:rsidR="004B4217" w:rsidRDefault="004B4217" w:rsidP="00CA517F">
      <w:pPr>
        <w:rPr>
          <w:noProof/>
        </w:rPr>
      </w:pPr>
      <w:r w:rsidRPr="004A65F2">
        <w:rPr>
          <w:noProof/>
        </w:rPr>
        <w:t>de Livia concerné</w:t>
      </w:r>
      <w:r>
        <w:rPr>
          <w:noProof/>
        </w:rPr>
        <w:t>.</w:t>
      </w:r>
    </w:p>
    <w:p w14:paraId="1953AA7F" w14:textId="1B33C3A2" w:rsidR="0045269A" w:rsidRDefault="004B4217" w:rsidP="00CA517F">
      <w:pPr>
        <w:rPr>
          <w:noProof/>
        </w:rPr>
      </w:pPr>
      <w:r>
        <w:rPr>
          <w:noProof/>
        </w:rPr>
        <w:t>Cliquez sur enregistrer pour finir</w:t>
      </w:r>
    </w:p>
    <w:p w14:paraId="2A464EB3" w14:textId="6C1DEA3C" w:rsidR="0045269A" w:rsidRDefault="0045269A" w:rsidP="00532659">
      <w:pPr>
        <w:jc w:val="both"/>
        <w:rPr>
          <w:rFonts w:asciiTheme="minorHAnsi" w:hAnsiTheme="minorHAnsi" w:cstheme="minorHAnsi"/>
          <w:noProof/>
        </w:rPr>
      </w:pPr>
    </w:p>
    <w:p w14:paraId="6AC078D2" w14:textId="77777777" w:rsidR="001256C3" w:rsidRDefault="001256C3" w:rsidP="00532659">
      <w:pPr>
        <w:jc w:val="both"/>
        <w:rPr>
          <w:rFonts w:asciiTheme="minorHAnsi" w:hAnsiTheme="minorHAnsi" w:cstheme="minorHAnsi"/>
          <w:noProof/>
        </w:rPr>
      </w:pPr>
    </w:p>
    <w:p w14:paraId="714AEA72" w14:textId="77777777" w:rsidR="001256C3" w:rsidRDefault="001256C3" w:rsidP="00532659">
      <w:pPr>
        <w:jc w:val="both"/>
        <w:rPr>
          <w:rFonts w:asciiTheme="minorHAnsi" w:hAnsiTheme="minorHAnsi" w:cstheme="minorHAnsi"/>
          <w:noProof/>
        </w:rPr>
      </w:pPr>
    </w:p>
    <w:p w14:paraId="54724180" w14:textId="5E0EC2C4" w:rsidR="00972E5A" w:rsidRPr="004A65F2" w:rsidRDefault="00972E5A" w:rsidP="00532659">
      <w:pPr>
        <w:rPr>
          <w:rFonts w:asciiTheme="minorHAnsi" w:hAnsiTheme="minorHAnsi" w:cstheme="minorHAnsi"/>
        </w:rPr>
      </w:pPr>
      <w:r w:rsidRPr="004A65F2">
        <w:rPr>
          <w:rFonts w:asciiTheme="minorHAnsi" w:hAnsiTheme="minorHAnsi" w:cstheme="minorHAnsi"/>
          <w:noProof/>
        </w:rPr>
        <w:drawing>
          <wp:inline distT="0" distB="0" distL="0" distR="0" wp14:anchorId="35F7F523" wp14:editId="3CF1F9DF">
            <wp:extent cx="5753100" cy="581025"/>
            <wp:effectExtent l="0" t="0" r="0" b="9525"/>
            <wp:docPr id="244" name="Imag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14:paraId="12C6C396" w14:textId="77777777" w:rsidR="002B494B" w:rsidRPr="004A65F2" w:rsidRDefault="002B494B" w:rsidP="00532659">
      <w:pPr>
        <w:rPr>
          <w:rFonts w:asciiTheme="minorHAnsi" w:hAnsiTheme="minorHAnsi" w:cstheme="minorHAnsi"/>
        </w:rPr>
      </w:pPr>
    </w:p>
    <w:p w14:paraId="6A14FBCC" w14:textId="618843C6" w:rsidR="008C3990" w:rsidRDefault="008C3990" w:rsidP="00FA06B1">
      <w:pPr>
        <w:pStyle w:val="Titre1-ARCHEMC2"/>
        <w:ind w:left="0" w:firstLine="0"/>
      </w:pPr>
      <w:bookmarkStart w:id="8" w:name="_Toc218581564"/>
      <w:r>
        <w:t>Filtre équipe d’accompagnement</w:t>
      </w:r>
      <w:r w:rsidR="009F337C">
        <w:t xml:space="preserve"> /</w:t>
      </w:r>
      <w:r w:rsidR="004F0313">
        <w:t xml:space="preserve"> </w:t>
      </w:r>
      <w:r w:rsidR="00473E3E">
        <w:t>accès limit</w:t>
      </w:r>
      <w:r w:rsidR="00DE42F6">
        <w:t>é aux</w:t>
      </w:r>
      <w:r w:rsidR="004F0313">
        <w:t xml:space="preserve"> </w:t>
      </w:r>
      <w:r w:rsidR="00DE42F6">
        <w:t>patients</w:t>
      </w:r>
      <w:bookmarkEnd w:id="8"/>
    </w:p>
    <w:p w14:paraId="675417AB" w14:textId="645F3A8E" w:rsidR="0020024B" w:rsidRDefault="004B4217" w:rsidP="00532659">
      <w:r w:rsidRPr="004B4217">
        <w:rPr>
          <w:rFonts w:asciiTheme="minorHAnsi" w:hAnsiTheme="minorHAnsi" w:cstheme="minorHAnsi"/>
          <w:noProof/>
        </w:rPr>
        <w:drawing>
          <wp:anchor distT="0" distB="0" distL="114300" distR="114300" simplePos="0" relativeHeight="251832320" behindDoc="0" locked="0" layoutInCell="1" allowOverlap="1" wp14:anchorId="2152BCF1" wp14:editId="35E7F926">
            <wp:simplePos x="0" y="0"/>
            <wp:positionH relativeFrom="column">
              <wp:posOffset>2430116</wp:posOffset>
            </wp:positionH>
            <wp:positionV relativeFrom="paragraph">
              <wp:posOffset>127161</wp:posOffset>
            </wp:positionV>
            <wp:extent cx="2490717" cy="1649481"/>
            <wp:effectExtent l="0" t="0" r="5080" b="8255"/>
            <wp:wrapNone/>
            <wp:docPr id="6892081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208166"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90717" cy="1649481"/>
                    </a:xfrm>
                    <a:prstGeom prst="rect">
                      <a:avLst/>
                    </a:prstGeom>
                  </pic:spPr>
                </pic:pic>
              </a:graphicData>
            </a:graphic>
            <wp14:sizeRelH relativeFrom="margin">
              <wp14:pctWidth>0</wp14:pctWidth>
            </wp14:sizeRelH>
            <wp14:sizeRelV relativeFrom="margin">
              <wp14:pctHeight>0</wp14:pctHeight>
            </wp14:sizeRelV>
          </wp:anchor>
        </w:drawing>
      </w:r>
    </w:p>
    <w:p w14:paraId="6587B353" w14:textId="03C5963B" w:rsidR="0020024B" w:rsidRPr="006437AC" w:rsidRDefault="004B4217" w:rsidP="00CA517F">
      <w:r w:rsidRPr="006437AC">
        <w:t>Dans la fenêtre Profil</w:t>
      </w:r>
    </w:p>
    <w:p w14:paraId="28B428E5" w14:textId="22919EA7" w:rsidR="0020024B" w:rsidRPr="006437AC" w:rsidRDefault="0020024B" w:rsidP="00CA517F"/>
    <w:p w14:paraId="47802EC1" w14:textId="22E90F64" w:rsidR="0020024B" w:rsidRPr="006437AC" w:rsidRDefault="004B4217" w:rsidP="00CA517F">
      <w:r w:rsidRPr="006437AC">
        <w:t>Cochez la case</w:t>
      </w:r>
    </w:p>
    <w:p w14:paraId="4566C39B" w14:textId="77777777" w:rsidR="0020024B" w:rsidRPr="006437AC" w:rsidRDefault="0020024B" w:rsidP="00CA517F"/>
    <w:p w14:paraId="0F6758EB" w14:textId="709D1A2E" w:rsidR="0020024B" w:rsidRPr="006437AC" w:rsidRDefault="00BC0A03" w:rsidP="00CA517F">
      <w:r w:rsidRPr="006437AC">
        <w:t>Activer le filtre</w:t>
      </w:r>
    </w:p>
    <w:p w14:paraId="667DCF73" w14:textId="1DE58538" w:rsidR="008C3990" w:rsidRPr="006437AC" w:rsidRDefault="00F946B6" w:rsidP="00CA517F">
      <w:r w:rsidRPr="00F946B6">
        <w:rPr>
          <w:rFonts w:asciiTheme="minorHAnsi" w:hAnsiTheme="minorHAnsi" w:cstheme="minorHAnsi"/>
          <w:noProof/>
        </w:rPr>
        <w:drawing>
          <wp:anchor distT="0" distB="0" distL="114300" distR="114300" simplePos="0" relativeHeight="251890688" behindDoc="0" locked="0" layoutInCell="1" allowOverlap="1" wp14:anchorId="336CA9F2" wp14:editId="0BBBB65B">
            <wp:simplePos x="0" y="0"/>
            <wp:positionH relativeFrom="margin">
              <wp:posOffset>3413760</wp:posOffset>
            </wp:positionH>
            <wp:positionV relativeFrom="paragraph">
              <wp:posOffset>267616</wp:posOffset>
            </wp:positionV>
            <wp:extent cx="2577465" cy="1471930"/>
            <wp:effectExtent l="0" t="0" r="0" b="0"/>
            <wp:wrapThrough wrapText="bothSides">
              <wp:wrapPolygon edited="0">
                <wp:start x="0" y="0"/>
                <wp:lineTo x="0" y="21246"/>
                <wp:lineTo x="21392" y="21246"/>
                <wp:lineTo x="21392" y="0"/>
                <wp:lineTo x="0" y="0"/>
              </wp:wrapPolygon>
            </wp:wrapThrough>
            <wp:docPr id="745860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86052" name=""/>
                    <pic:cNvPicPr/>
                  </pic:nvPicPr>
                  <pic:blipFill>
                    <a:blip r:embed="rId33">
                      <a:extLst>
                        <a:ext uri="{28A0092B-C50C-407E-A947-70E740481C1C}">
                          <a14:useLocalDpi xmlns:a14="http://schemas.microsoft.com/office/drawing/2010/main" val="0"/>
                        </a:ext>
                      </a:extLst>
                    </a:blip>
                    <a:stretch>
                      <a:fillRect/>
                    </a:stretch>
                  </pic:blipFill>
                  <pic:spPr>
                    <a:xfrm>
                      <a:off x="0" y="0"/>
                      <a:ext cx="2577465" cy="1471930"/>
                    </a:xfrm>
                    <a:prstGeom prst="rect">
                      <a:avLst/>
                    </a:prstGeom>
                  </pic:spPr>
                </pic:pic>
              </a:graphicData>
            </a:graphic>
            <wp14:sizeRelH relativeFrom="margin">
              <wp14:pctWidth>0</wp14:pctWidth>
            </wp14:sizeRelH>
            <wp14:sizeRelV relativeFrom="margin">
              <wp14:pctHeight>0</wp14:pctHeight>
            </wp14:sizeRelV>
          </wp:anchor>
        </w:drawing>
      </w:r>
      <w:r w:rsidR="00BC0A03" w:rsidRPr="006437AC">
        <w:t>équipe d’accompagnement</w:t>
      </w:r>
    </w:p>
    <w:p w14:paraId="3C037672" w14:textId="38CE3127" w:rsidR="008C3990" w:rsidRDefault="008C3990" w:rsidP="00532659">
      <w:pPr>
        <w:rPr>
          <w:rFonts w:asciiTheme="minorHAnsi" w:hAnsiTheme="minorHAnsi" w:cstheme="minorHAnsi"/>
        </w:rPr>
      </w:pPr>
    </w:p>
    <w:p w14:paraId="714649FB" w14:textId="00460C2E" w:rsidR="00F946B6" w:rsidRDefault="00F946B6" w:rsidP="00532659">
      <w:pPr>
        <w:rPr>
          <w:rFonts w:asciiTheme="minorHAnsi" w:hAnsiTheme="minorHAnsi" w:cstheme="minorHAnsi"/>
        </w:rPr>
      </w:pPr>
      <w:r>
        <w:rPr>
          <w:rFonts w:asciiTheme="minorHAnsi" w:hAnsiTheme="minorHAnsi" w:cstheme="minorHAnsi"/>
        </w:rPr>
        <w:t xml:space="preserve">Vous pouvez restreinte l’accès </w:t>
      </w:r>
      <w:r w:rsidR="0036546A">
        <w:rPr>
          <w:rFonts w:asciiTheme="minorHAnsi" w:hAnsiTheme="minorHAnsi" w:cstheme="minorHAnsi"/>
        </w:rPr>
        <w:t>des médecins uniquement</w:t>
      </w:r>
    </w:p>
    <w:p w14:paraId="40579411" w14:textId="0A69CCA9" w:rsidR="00F946B6" w:rsidRDefault="003F07C5" w:rsidP="00532659">
      <w:pPr>
        <w:rPr>
          <w:rFonts w:asciiTheme="minorHAnsi" w:hAnsiTheme="minorHAnsi" w:cstheme="minorHAnsi"/>
        </w:rPr>
      </w:pPr>
      <w:r>
        <w:rPr>
          <w:rFonts w:asciiTheme="minorHAnsi" w:hAnsiTheme="minorHAnsi" w:cstheme="minorHAnsi"/>
        </w:rPr>
        <w:t>à</w:t>
      </w:r>
      <w:r w:rsidR="0036546A">
        <w:rPr>
          <w:rFonts w:asciiTheme="minorHAnsi" w:hAnsiTheme="minorHAnsi" w:cstheme="minorHAnsi"/>
        </w:rPr>
        <w:t xml:space="preserve"> </w:t>
      </w:r>
      <w:r>
        <w:rPr>
          <w:rFonts w:asciiTheme="minorHAnsi" w:hAnsiTheme="minorHAnsi" w:cstheme="minorHAnsi"/>
        </w:rPr>
        <w:t>leurs patients</w:t>
      </w:r>
    </w:p>
    <w:p w14:paraId="4017D5CE" w14:textId="361B7826" w:rsidR="00F946B6" w:rsidRDefault="00B75E7F" w:rsidP="00532659">
      <w:pPr>
        <w:rPr>
          <w:rFonts w:asciiTheme="minorHAnsi" w:hAnsiTheme="minorHAnsi" w:cstheme="minorHAnsi"/>
        </w:rPr>
      </w:pPr>
      <w:r>
        <w:rPr>
          <w:rFonts w:asciiTheme="minorHAnsi" w:hAnsiTheme="minorHAnsi" w:cstheme="minorHAnsi"/>
        </w:rPr>
        <w:t>L’option est visi</w:t>
      </w:r>
      <w:r w:rsidR="00123DA1">
        <w:rPr>
          <w:rFonts w:asciiTheme="minorHAnsi" w:hAnsiTheme="minorHAnsi" w:cstheme="minorHAnsi"/>
        </w:rPr>
        <w:t xml:space="preserve"> v</w:t>
      </w:r>
      <w:r>
        <w:rPr>
          <w:rFonts w:asciiTheme="minorHAnsi" w:hAnsiTheme="minorHAnsi" w:cstheme="minorHAnsi"/>
        </w:rPr>
        <w:t>ble pour les type</w:t>
      </w:r>
      <w:r w:rsidR="0075434C">
        <w:rPr>
          <w:rFonts w:asciiTheme="minorHAnsi" w:hAnsiTheme="minorHAnsi" w:cstheme="minorHAnsi"/>
        </w:rPr>
        <w:t>s</w:t>
      </w:r>
      <w:r>
        <w:rPr>
          <w:rFonts w:asciiTheme="minorHAnsi" w:hAnsiTheme="minorHAnsi" w:cstheme="minorHAnsi"/>
        </w:rPr>
        <w:t xml:space="preserve"> de profil</w:t>
      </w:r>
      <w:r w:rsidR="00CC5B5C">
        <w:rPr>
          <w:rFonts w:asciiTheme="minorHAnsi" w:hAnsiTheme="minorHAnsi" w:cstheme="minorHAnsi"/>
        </w:rPr>
        <w:t> : « </w:t>
      </w:r>
      <w:r>
        <w:rPr>
          <w:rFonts w:asciiTheme="minorHAnsi" w:hAnsiTheme="minorHAnsi" w:cstheme="minorHAnsi"/>
        </w:rPr>
        <w:t>médical</w:t>
      </w:r>
      <w:r w:rsidR="00CC5B5C">
        <w:rPr>
          <w:rFonts w:asciiTheme="minorHAnsi" w:hAnsiTheme="minorHAnsi" w:cstheme="minorHAnsi"/>
        </w:rPr>
        <w:t> »</w:t>
      </w:r>
    </w:p>
    <w:p w14:paraId="3C587026" w14:textId="788FD70E" w:rsidR="00F946B6" w:rsidRDefault="00E85FE8" w:rsidP="00532659">
      <w:pPr>
        <w:rPr>
          <w:rFonts w:asciiTheme="minorHAnsi" w:hAnsiTheme="minorHAnsi" w:cstheme="minorHAnsi"/>
        </w:rPr>
      </w:pPr>
      <w:r>
        <w:rPr>
          <w:rFonts w:asciiTheme="minorHAnsi" w:hAnsiTheme="minorHAnsi" w:cstheme="minorHAnsi"/>
        </w:rPr>
        <w:t>Le médecin n’accédera qu’aux patient</w:t>
      </w:r>
      <w:r w:rsidR="008B1E47">
        <w:rPr>
          <w:rFonts w:asciiTheme="minorHAnsi" w:hAnsiTheme="minorHAnsi" w:cstheme="minorHAnsi"/>
        </w:rPr>
        <w:t>s ou il a été</w:t>
      </w:r>
    </w:p>
    <w:p w14:paraId="1713342E" w14:textId="418397CB" w:rsidR="00F946B6" w:rsidRDefault="008B1E47" w:rsidP="00532659">
      <w:pPr>
        <w:rPr>
          <w:rFonts w:asciiTheme="minorHAnsi" w:hAnsiTheme="minorHAnsi" w:cstheme="minorHAnsi"/>
        </w:rPr>
      </w:pPr>
      <w:r>
        <w:rPr>
          <w:rFonts w:asciiTheme="minorHAnsi" w:hAnsiTheme="minorHAnsi" w:cstheme="minorHAnsi"/>
        </w:rPr>
        <w:t xml:space="preserve">Identifié dans la partie médecin traitant </w:t>
      </w:r>
      <w:r w:rsidR="00C81278">
        <w:rPr>
          <w:rFonts w:asciiTheme="minorHAnsi" w:hAnsiTheme="minorHAnsi" w:cstheme="minorHAnsi"/>
        </w:rPr>
        <w:t>des contacts</w:t>
      </w:r>
    </w:p>
    <w:p w14:paraId="0B1BB88C" w14:textId="765A88AE" w:rsidR="00C81278" w:rsidRDefault="00C81278" w:rsidP="00532659">
      <w:pPr>
        <w:rPr>
          <w:rFonts w:asciiTheme="minorHAnsi" w:hAnsiTheme="minorHAnsi" w:cstheme="minorHAnsi"/>
        </w:rPr>
      </w:pPr>
      <w:r w:rsidRPr="00C81278">
        <w:rPr>
          <w:rFonts w:asciiTheme="minorHAnsi" w:hAnsiTheme="minorHAnsi" w:cstheme="minorHAnsi"/>
          <w:noProof/>
        </w:rPr>
        <w:drawing>
          <wp:inline distT="0" distB="0" distL="0" distR="0" wp14:anchorId="0A3A63F7" wp14:editId="25DB7DC6">
            <wp:extent cx="6118502" cy="992865"/>
            <wp:effectExtent l="0" t="0" r="0" b="0"/>
            <wp:docPr id="6916933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693389" name=""/>
                    <pic:cNvPicPr/>
                  </pic:nvPicPr>
                  <pic:blipFill>
                    <a:blip r:embed="rId34"/>
                    <a:stretch>
                      <a:fillRect/>
                    </a:stretch>
                  </pic:blipFill>
                  <pic:spPr>
                    <a:xfrm>
                      <a:off x="0" y="0"/>
                      <a:ext cx="6162808" cy="1000055"/>
                    </a:xfrm>
                    <a:prstGeom prst="rect">
                      <a:avLst/>
                    </a:prstGeom>
                  </pic:spPr>
                </pic:pic>
              </a:graphicData>
            </a:graphic>
          </wp:inline>
        </w:drawing>
      </w:r>
    </w:p>
    <w:p w14:paraId="2D1480E4" w14:textId="7074CA20" w:rsidR="00C81278" w:rsidRDefault="00C81278">
      <w:pPr>
        <w:rPr>
          <w:rFonts w:asciiTheme="minorHAnsi" w:hAnsiTheme="minorHAnsi" w:cstheme="minorHAnsi"/>
        </w:rPr>
      </w:pPr>
      <w:r>
        <w:rPr>
          <w:rFonts w:asciiTheme="minorHAnsi" w:hAnsiTheme="minorHAnsi" w:cstheme="minorHAnsi"/>
        </w:rPr>
        <w:br w:type="page"/>
      </w:r>
    </w:p>
    <w:p w14:paraId="7AA4B8E8" w14:textId="4B2C6D96" w:rsidR="00B314F0" w:rsidRPr="006E4175" w:rsidRDefault="0006455C" w:rsidP="00FA06B1">
      <w:pPr>
        <w:pStyle w:val="Titre1-ARCHEMC2"/>
        <w:ind w:left="0" w:firstLine="0"/>
      </w:pPr>
      <w:bookmarkStart w:id="9" w:name="_Toc197951387"/>
      <w:bookmarkStart w:id="10" w:name="_Toc218581565"/>
      <w:r>
        <w:lastRenderedPageBreak/>
        <w:t xml:space="preserve">Paramétrage du </w:t>
      </w:r>
      <w:r w:rsidR="00B314F0" w:rsidRPr="006E4175">
        <w:t>Bandeau</w:t>
      </w:r>
      <w:bookmarkEnd w:id="9"/>
      <w:bookmarkEnd w:id="10"/>
    </w:p>
    <w:p w14:paraId="1C56A135" w14:textId="77777777" w:rsidR="00B314F0" w:rsidRPr="006437AC" w:rsidRDefault="00B314F0" w:rsidP="00532659">
      <w:pPr>
        <w:rPr>
          <w:rFonts w:asciiTheme="minorHAnsi" w:hAnsiTheme="minorHAnsi" w:cstheme="minorHAnsi"/>
        </w:rPr>
      </w:pPr>
    </w:p>
    <w:p w14:paraId="42732AB9" w14:textId="77777777" w:rsidR="00B314F0" w:rsidRPr="006437AC" w:rsidRDefault="00B314F0" w:rsidP="00CA517F">
      <w:r w:rsidRPr="006437AC">
        <w:t>Cette nouvelle version du bandeau usager permettra une adaptation de son contenu en fonction du profil utilisateur connecté. Ainsi la consultation du dossier de l’usager pourra répondre aux besoins de chaque professionnel.</w:t>
      </w:r>
    </w:p>
    <w:p w14:paraId="573AC516" w14:textId="77777777" w:rsidR="00B314F0" w:rsidRPr="006437AC" w:rsidRDefault="00B314F0" w:rsidP="00532659">
      <w:pPr>
        <w:rPr>
          <w:rFonts w:asciiTheme="minorHAnsi" w:hAnsiTheme="minorHAnsi" w:cstheme="minorHAnsi"/>
        </w:rPr>
      </w:pPr>
      <w:r w:rsidRPr="006437AC">
        <w:rPr>
          <w:rFonts w:asciiTheme="minorHAnsi" w:hAnsiTheme="minorHAnsi" w:cstheme="minorHAnsi"/>
          <w:noProof/>
        </w:rPr>
        <w:drawing>
          <wp:inline distT="0" distB="0" distL="0" distR="0" wp14:anchorId="46C0DFE6" wp14:editId="7B082023">
            <wp:extent cx="5491769" cy="739747"/>
            <wp:effectExtent l="0" t="0" r="0" b="3810"/>
            <wp:docPr id="1252563095" name="Image 8" descr="Une image contenant texte, capture d’écran,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572362" cy="750603"/>
                    </a:xfrm>
                    <a:prstGeom prst="rect">
                      <a:avLst/>
                    </a:prstGeom>
                  </pic:spPr>
                </pic:pic>
              </a:graphicData>
            </a:graphic>
          </wp:inline>
        </w:drawing>
      </w:r>
    </w:p>
    <w:p w14:paraId="04A7BA95" w14:textId="41685F72" w:rsidR="00B314F0" w:rsidRPr="006437AC" w:rsidRDefault="00B314F0" w:rsidP="00CA517F">
      <w:r w:rsidRPr="006437AC">
        <w:t>la version actuelle du bandeau sera affichée pour tous les profils. Un écran de paramétrage permettra aux administrateurs d’adapter les blocs à afficher en fonction des profils utilisateurs.</w:t>
      </w:r>
    </w:p>
    <w:p w14:paraId="31AD9496" w14:textId="79034493" w:rsidR="00B314F0" w:rsidRDefault="00B314F0" w:rsidP="00532659">
      <w:r>
        <w:rPr>
          <w:noProof/>
        </w:rPr>
        <w:drawing>
          <wp:inline distT="0" distB="0" distL="0" distR="0" wp14:anchorId="54A97542" wp14:editId="5A6027E9">
            <wp:extent cx="5170146" cy="2027790"/>
            <wp:effectExtent l="0" t="0" r="0" b="0"/>
            <wp:docPr id="1595436490" name="Picture 1595436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211380" cy="2043962"/>
                    </a:xfrm>
                    <a:prstGeom prst="rect">
                      <a:avLst/>
                    </a:prstGeom>
                  </pic:spPr>
                </pic:pic>
              </a:graphicData>
            </a:graphic>
          </wp:inline>
        </w:drawing>
      </w:r>
    </w:p>
    <w:p w14:paraId="6D343D46" w14:textId="514AADD4" w:rsidR="00E6396A" w:rsidRDefault="00E6396A" w:rsidP="00532659">
      <w:r w:rsidRPr="00E6396A">
        <w:rPr>
          <w:noProof/>
        </w:rPr>
        <w:drawing>
          <wp:anchor distT="0" distB="0" distL="114300" distR="114300" simplePos="0" relativeHeight="251879424" behindDoc="0" locked="0" layoutInCell="1" allowOverlap="1" wp14:anchorId="5D0D31D1" wp14:editId="0291D362">
            <wp:simplePos x="0" y="0"/>
            <wp:positionH relativeFrom="column">
              <wp:posOffset>3463434</wp:posOffset>
            </wp:positionH>
            <wp:positionV relativeFrom="paragraph">
              <wp:posOffset>156081</wp:posOffset>
            </wp:positionV>
            <wp:extent cx="1488673" cy="635099"/>
            <wp:effectExtent l="0" t="0" r="0" b="0"/>
            <wp:wrapThrough wrapText="bothSides">
              <wp:wrapPolygon edited="0">
                <wp:start x="0" y="0"/>
                <wp:lineTo x="0" y="20736"/>
                <wp:lineTo x="21287" y="20736"/>
                <wp:lineTo x="21287" y="0"/>
                <wp:lineTo x="0" y="0"/>
              </wp:wrapPolygon>
            </wp:wrapThrough>
            <wp:docPr id="5413274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327404" name=""/>
                    <pic:cNvPicPr/>
                  </pic:nvPicPr>
                  <pic:blipFill>
                    <a:blip r:embed="rId37">
                      <a:extLst>
                        <a:ext uri="{28A0092B-C50C-407E-A947-70E740481C1C}">
                          <a14:useLocalDpi xmlns:a14="http://schemas.microsoft.com/office/drawing/2010/main" val="0"/>
                        </a:ext>
                      </a:extLst>
                    </a:blip>
                    <a:stretch>
                      <a:fillRect/>
                    </a:stretch>
                  </pic:blipFill>
                  <pic:spPr>
                    <a:xfrm>
                      <a:off x="0" y="0"/>
                      <a:ext cx="1488673" cy="635099"/>
                    </a:xfrm>
                    <a:prstGeom prst="rect">
                      <a:avLst/>
                    </a:prstGeom>
                  </pic:spPr>
                </pic:pic>
              </a:graphicData>
            </a:graphic>
          </wp:anchor>
        </w:drawing>
      </w:r>
    </w:p>
    <w:p w14:paraId="666E6526" w14:textId="5C1FC0F5" w:rsidR="00E6396A" w:rsidRDefault="004B479B" w:rsidP="00CA517F">
      <w:r>
        <w:t xml:space="preserve">Vous pouvez </w:t>
      </w:r>
      <w:r w:rsidR="00696F31">
        <w:t xml:space="preserve">enlever </w:t>
      </w:r>
      <w:r w:rsidR="008D7A69">
        <w:t>une information</w:t>
      </w:r>
    </w:p>
    <w:p w14:paraId="079CFAA3" w14:textId="27B08310" w:rsidR="00E6396A" w:rsidRDefault="008D7A69" w:rsidP="00CA517F">
      <w:r>
        <w:t>En cliquant sur la poubelle qui apparaît</w:t>
      </w:r>
    </w:p>
    <w:p w14:paraId="60641464" w14:textId="6BC96F45" w:rsidR="00E6396A" w:rsidRDefault="00314BBE" w:rsidP="00CA517F">
      <w:r>
        <w:t>Quand vous passez la souris dessus</w:t>
      </w:r>
    </w:p>
    <w:p w14:paraId="413FC6E9" w14:textId="24851775" w:rsidR="00E6396A" w:rsidRDefault="00A73C3A" w:rsidP="00532659">
      <w:r w:rsidRPr="000D6362">
        <w:rPr>
          <w:noProof/>
        </w:rPr>
        <w:drawing>
          <wp:anchor distT="0" distB="0" distL="114300" distR="114300" simplePos="0" relativeHeight="251880448" behindDoc="0" locked="0" layoutInCell="1" allowOverlap="1" wp14:anchorId="431CF7EE" wp14:editId="29EF3F67">
            <wp:simplePos x="0" y="0"/>
            <wp:positionH relativeFrom="column">
              <wp:posOffset>2676324</wp:posOffset>
            </wp:positionH>
            <wp:positionV relativeFrom="paragraph">
              <wp:posOffset>127841</wp:posOffset>
            </wp:positionV>
            <wp:extent cx="3740938" cy="1476664"/>
            <wp:effectExtent l="0" t="0" r="0" b="9525"/>
            <wp:wrapThrough wrapText="bothSides">
              <wp:wrapPolygon edited="0">
                <wp:start x="0" y="0"/>
                <wp:lineTo x="0" y="21461"/>
                <wp:lineTo x="21450" y="21461"/>
                <wp:lineTo x="21450" y="0"/>
                <wp:lineTo x="0" y="0"/>
              </wp:wrapPolygon>
            </wp:wrapThrough>
            <wp:docPr id="7295928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592815"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740938" cy="1476664"/>
                    </a:xfrm>
                    <a:prstGeom prst="rect">
                      <a:avLst/>
                    </a:prstGeom>
                  </pic:spPr>
                </pic:pic>
              </a:graphicData>
            </a:graphic>
          </wp:anchor>
        </w:drawing>
      </w:r>
    </w:p>
    <w:p w14:paraId="2E4A9833" w14:textId="2C4ADE66" w:rsidR="00A73C3A" w:rsidRDefault="00076ED7" w:rsidP="00532659">
      <w:r>
        <w:t xml:space="preserve">Ou </w:t>
      </w:r>
      <w:r w:rsidR="000319A4">
        <w:t>réorganiser les informations</w:t>
      </w:r>
    </w:p>
    <w:p w14:paraId="4BBA0BF9" w14:textId="3808691D" w:rsidR="00A73C3A" w:rsidRDefault="00A73C3A" w:rsidP="00532659"/>
    <w:p w14:paraId="70E7AF7D" w14:textId="77777777" w:rsidR="00A73C3A" w:rsidRDefault="00A73C3A" w:rsidP="00532659"/>
    <w:p w14:paraId="6C4408E7" w14:textId="0CB534E3" w:rsidR="00A73C3A" w:rsidRDefault="00644F84" w:rsidP="00532659">
      <w:r>
        <w:t>Ou rajouter une information en faisant</w:t>
      </w:r>
    </w:p>
    <w:p w14:paraId="3F63A4AD" w14:textId="3577B69B" w:rsidR="00A73C3A" w:rsidRDefault="00644F84" w:rsidP="00532659">
      <w:r>
        <w:t>Un cliqu</w:t>
      </w:r>
      <w:r w:rsidR="00C77FB6">
        <w:t>er/glisser</w:t>
      </w:r>
    </w:p>
    <w:p w14:paraId="7B61DBF3" w14:textId="65601B37" w:rsidR="000D6362" w:rsidRDefault="000D6362" w:rsidP="00532659"/>
    <w:p w14:paraId="3E7A3BB1" w14:textId="40DACA06" w:rsidR="000D6362" w:rsidRDefault="000D6362" w:rsidP="00532659"/>
    <w:p w14:paraId="6B2A09A5" w14:textId="558FC356" w:rsidR="00B314F0" w:rsidRDefault="00B314F0" w:rsidP="00532659">
      <w:r>
        <w:t>De nouvelles possibilités d’affichage seront mises à dispositions dans les mois à venir ainsi qu’au fur et à mesure des évolutions de Livia.</w:t>
      </w:r>
    </w:p>
    <w:p w14:paraId="266852E7" w14:textId="34E50206" w:rsidR="00B314F0" w:rsidRDefault="00B314F0" w:rsidP="00532659"/>
    <w:p w14:paraId="7BC08A98" w14:textId="77777777" w:rsidR="00EC1C01" w:rsidRDefault="00EC1C01" w:rsidP="00532659"/>
    <w:p w14:paraId="5FF0F8F6" w14:textId="2597FF28" w:rsidR="008748CD" w:rsidRDefault="008748CD" w:rsidP="00532659">
      <w:r w:rsidRPr="00191B83">
        <w:rPr>
          <w:noProof/>
        </w:rPr>
        <w:lastRenderedPageBreak/>
        <w:drawing>
          <wp:anchor distT="0" distB="0" distL="114300" distR="114300" simplePos="0" relativeHeight="251881472" behindDoc="0" locked="0" layoutInCell="1" allowOverlap="1" wp14:anchorId="33712B73" wp14:editId="114431A3">
            <wp:simplePos x="0" y="0"/>
            <wp:positionH relativeFrom="column">
              <wp:posOffset>2387632</wp:posOffset>
            </wp:positionH>
            <wp:positionV relativeFrom="paragraph">
              <wp:posOffset>9702</wp:posOffset>
            </wp:positionV>
            <wp:extent cx="3067478" cy="304843"/>
            <wp:effectExtent l="0" t="0" r="0" b="0"/>
            <wp:wrapThrough wrapText="bothSides">
              <wp:wrapPolygon edited="0">
                <wp:start x="0" y="0"/>
                <wp:lineTo x="0" y="20250"/>
                <wp:lineTo x="21466" y="20250"/>
                <wp:lineTo x="21466" y="0"/>
                <wp:lineTo x="0" y="0"/>
              </wp:wrapPolygon>
            </wp:wrapThrough>
            <wp:docPr id="17919513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951373" name=""/>
                    <pic:cNvPicPr/>
                  </pic:nvPicPr>
                  <pic:blipFill>
                    <a:blip r:embed="rId39">
                      <a:extLst>
                        <a:ext uri="{28A0092B-C50C-407E-A947-70E740481C1C}">
                          <a14:useLocalDpi xmlns:a14="http://schemas.microsoft.com/office/drawing/2010/main" val="0"/>
                        </a:ext>
                      </a:extLst>
                    </a:blip>
                    <a:stretch>
                      <a:fillRect/>
                    </a:stretch>
                  </pic:blipFill>
                  <pic:spPr>
                    <a:xfrm>
                      <a:off x="0" y="0"/>
                      <a:ext cx="3067478" cy="304843"/>
                    </a:xfrm>
                    <a:prstGeom prst="rect">
                      <a:avLst/>
                    </a:prstGeom>
                  </pic:spPr>
                </pic:pic>
              </a:graphicData>
            </a:graphic>
          </wp:anchor>
        </w:drawing>
      </w:r>
      <w:r>
        <w:t>Une fois le premier profil</w:t>
      </w:r>
    </w:p>
    <w:p w14:paraId="22989EE8" w14:textId="183EC1A1" w:rsidR="008748CD" w:rsidRDefault="00CB69DF" w:rsidP="00532659">
      <w:r>
        <w:t>Paramétré vous pourrez le</w:t>
      </w:r>
    </w:p>
    <w:p w14:paraId="27748870" w14:textId="10EC7BDB" w:rsidR="00B314F0" w:rsidRDefault="00CB69DF" w:rsidP="00532659">
      <w:r>
        <w:t>R</w:t>
      </w:r>
      <w:r w:rsidR="00F96D50">
        <w:t>éutiliser</w:t>
      </w:r>
      <w:r>
        <w:t xml:space="preserve"> pour un autre profil</w:t>
      </w:r>
    </w:p>
    <w:p w14:paraId="656418F9" w14:textId="26EC04A7" w:rsidR="00B314F0" w:rsidRDefault="003F707F" w:rsidP="00532659">
      <w:r w:rsidRPr="00471919">
        <w:rPr>
          <w:noProof/>
        </w:rPr>
        <w:drawing>
          <wp:anchor distT="0" distB="0" distL="114300" distR="114300" simplePos="0" relativeHeight="251882496" behindDoc="0" locked="0" layoutInCell="1" allowOverlap="1" wp14:anchorId="47ADE030" wp14:editId="70825674">
            <wp:simplePos x="0" y="0"/>
            <wp:positionH relativeFrom="margin">
              <wp:posOffset>1347832</wp:posOffset>
            </wp:positionH>
            <wp:positionV relativeFrom="paragraph">
              <wp:posOffset>48477</wp:posOffset>
            </wp:positionV>
            <wp:extent cx="1851660" cy="582295"/>
            <wp:effectExtent l="0" t="0" r="0" b="8255"/>
            <wp:wrapThrough wrapText="bothSides">
              <wp:wrapPolygon edited="0">
                <wp:start x="0" y="0"/>
                <wp:lineTo x="0" y="21200"/>
                <wp:lineTo x="21333" y="21200"/>
                <wp:lineTo x="21333" y="0"/>
                <wp:lineTo x="0" y="0"/>
              </wp:wrapPolygon>
            </wp:wrapThrough>
            <wp:docPr id="19917774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777470" name=""/>
                    <pic:cNvPicPr/>
                  </pic:nvPicPr>
                  <pic:blipFill>
                    <a:blip r:embed="rId40">
                      <a:extLst>
                        <a:ext uri="{28A0092B-C50C-407E-A947-70E740481C1C}">
                          <a14:useLocalDpi xmlns:a14="http://schemas.microsoft.com/office/drawing/2010/main" val="0"/>
                        </a:ext>
                      </a:extLst>
                    </a:blip>
                    <a:stretch>
                      <a:fillRect/>
                    </a:stretch>
                  </pic:blipFill>
                  <pic:spPr>
                    <a:xfrm>
                      <a:off x="0" y="0"/>
                      <a:ext cx="1851660" cy="582295"/>
                    </a:xfrm>
                    <a:prstGeom prst="rect">
                      <a:avLst/>
                    </a:prstGeom>
                  </pic:spPr>
                </pic:pic>
              </a:graphicData>
            </a:graphic>
            <wp14:sizeRelH relativeFrom="margin">
              <wp14:pctWidth>0</wp14:pctWidth>
            </wp14:sizeRelH>
            <wp14:sizeRelV relativeFrom="margin">
              <wp14:pctHeight>0</wp14:pctHeight>
            </wp14:sizeRelV>
          </wp:anchor>
        </w:drawing>
      </w:r>
      <w:r w:rsidRPr="003F707F">
        <w:rPr>
          <w:noProof/>
        </w:rPr>
        <w:drawing>
          <wp:anchor distT="0" distB="0" distL="114300" distR="114300" simplePos="0" relativeHeight="251883520" behindDoc="0" locked="0" layoutInCell="1" allowOverlap="1" wp14:anchorId="3B5F8E0D" wp14:editId="200773F8">
            <wp:simplePos x="0" y="0"/>
            <wp:positionH relativeFrom="column">
              <wp:posOffset>3348331</wp:posOffset>
            </wp:positionH>
            <wp:positionV relativeFrom="paragraph">
              <wp:posOffset>2676</wp:posOffset>
            </wp:positionV>
            <wp:extent cx="2054506" cy="1079398"/>
            <wp:effectExtent l="0" t="0" r="3175" b="6985"/>
            <wp:wrapThrough wrapText="bothSides">
              <wp:wrapPolygon edited="0">
                <wp:start x="0" y="0"/>
                <wp:lineTo x="0" y="21358"/>
                <wp:lineTo x="21433" y="21358"/>
                <wp:lineTo x="21433" y="0"/>
                <wp:lineTo x="0" y="0"/>
              </wp:wrapPolygon>
            </wp:wrapThrough>
            <wp:docPr id="14314887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488788" name=""/>
                    <pic:cNvPicPr/>
                  </pic:nvPicPr>
                  <pic:blipFill>
                    <a:blip r:embed="rId41">
                      <a:extLst>
                        <a:ext uri="{28A0092B-C50C-407E-A947-70E740481C1C}">
                          <a14:useLocalDpi xmlns:a14="http://schemas.microsoft.com/office/drawing/2010/main" val="0"/>
                        </a:ext>
                      </a:extLst>
                    </a:blip>
                    <a:stretch>
                      <a:fillRect/>
                    </a:stretch>
                  </pic:blipFill>
                  <pic:spPr>
                    <a:xfrm>
                      <a:off x="0" y="0"/>
                      <a:ext cx="2054506" cy="1079398"/>
                    </a:xfrm>
                    <a:prstGeom prst="rect">
                      <a:avLst/>
                    </a:prstGeom>
                  </pic:spPr>
                </pic:pic>
              </a:graphicData>
            </a:graphic>
          </wp:anchor>
        </w:drawing>
      </w:r>
    </w:p>
    <w:p w14:paraId="33C6D40D" w14:textId="5AF0EA0A" w:rsidR="004628F9" w:rsidRDefault="004628F9" w:rsidP="00532659"/>
    <w:p w14:paraId="3FD27154" w14:textId="1BD69CB8" w:rsidR="004628F9" w:rsidRDefault="004628F9" w:rsidP="00532659"/>
    <w:p w14:paraId="21339044" w14:textId="0F1AB84E" w:rsidR="004628F9" w:rsidRDefault="004628F9" w:rsidP="00532659"/>
    <w:p w14:paraId="210225BC" w14:textId="24E28305" w:rsidR="002B494B" w:rsidRPr="004A65F2" w:rsidRDefault="002B494B" w:rsidP="00FA06B1">
      <w:pPr>
        <w:pStyle w:val="Titre1-ARCHEMC2"/>
        <w:ind w:left="0" w:firstLine="0"/>
      </w:pPr>
      <w:bookmarkStart w:id="11" w:name="_Toc218581566"/>
      <w:r w:rsidRPr="004A65F2">
        <w:t>Créer un nouveau profil</w:t>
      </w:r>
      <w:bookmarkEnd w:id="11"/>
    </w:p>
    <w:p w14:paraId="6671198A" w14:textId="7F1BCB9C" w:rsidR="002B494B" w:rsidRPr="004A65F2" w:rsidRDefault="002E0395" w:rsidP="00532659">
      <w:pPr>
        <w:rPr>
          <w:rFonts w:asciiTheme="minorHAnsi" w:hAnsiTheme="minorHAnsi" w:cstheme="minorHAnsi"/>
        </w:rPr>
      </w:pPr>
      <w:r w:rsidRPr="002E0395">
        <w:rPr>
          <w:rFonts w:asciiTheme="minorHAnsi" w:hAnsiTheme="minorHAnsi" w:cstheme="minorHAnsi"/>
          <w:noProof/>
        </w:rPr>
        <w:drawing>
          <wp:inline distT="0" distB="0" distL="0" distR="0" wp14:anchorId="685F2D36" wp14:editId="40D05418">
            <wp:extent cx="5760720" cy="468630"/>
            <wp:effectExtent l="0" t="0" r="0" b="7620"/>
            <wp:docPr id="2711069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106951" name=""/>
                    <pic:cNvPicPr/>
                  </pic:nvPicPr>
                  <pic:blipFill>
                    <a:blip r:embed="rId42"/>
                    <a:stretch>
                      <a:fillRect/>
                    </a:stretch>
                  </pic:blipFill>
                  <pic:spPr>
                    <a:xfrm>
                      <a:off x="0" y="0"/>
                      <a:ext cx="5760720" cy="468630"/>
                    </a:xfrm>
                    <a:prstGeom prst="rect">
                      <a:avLst/>
                    </a:prstGeom>
                  </pic:spPr>
                </pic:pic>
              </a:graphicData>
            </a:graphic>
          </wp:inline>
        </w:drawing>
      </w:r>
    </w:p>
    <w:p w14:paraId="78EA1792" w14:textId="54071929" w:rsidR="002B494B" w:rsidRPr="004A65F2" w:rsidRDefault="002B494B" w:rsidP="00CA517F">
      <w:r w:rsidRPr="004A65F2">
        <w:t xml:space="preserve">Cliquez sur </w:t>
      </w:r>
      <w:r w:rsidR="00187021" w:rsidRPr="00187021">
        <w:rPr>
          <w:noProof/>
        </w:rPr>
        <w:drawing>
          <wp:inline distT="0" distB="0" distL="0" distR="0" wp14:anchorId="2F5D26EB" wp14:editId="2C783604">
            <wp:extent cx="1371600" cy="397239"/>
            <wp:effectExtent l="0" t="0" r="0" b="3175"/>
            <wp:docPr id="8927753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75333" name=""/>
                    <pic:cNvPicPr/>
                  </pic:nvPicPr>
                  <pic:blipFill>
                    <a:blip r:embed="rId43"/>
                    <a:stretch>
                      <a:fillRect/>
                    </a:stretch>
                  </pic:blipFill>
                  <pic:spPr>
                    <a:xfrm>
                      <a:off x="0" y="0"/>
                      <a:ext cx="1386558" cy="401571"/>
                    </a:xfrm>
                    <a:prstGeom prst="rect">
                      <a:avLst/>
                    </a:prstGeom>
                  </pic:spPr>
                </pic:pic>
              </a:graphicData>
            </a:graphic>
          </wp:inline>
        </w:drawing>
      </w:r>
    </w:p>
    <w:p w14:paraId="73B506CC" w14:textId="4EE80230" w:rsidR="002B494B" w:rsidRPr="004A65F2" w:rsidRDefault="002B494B" w:rsidP="00CA517F">
      <w:r w:rsidRPr="004A65F2">
        <w:t xml:space="preserve">Renseigner les </w:t>
      </w:r>
      <w:r w:rsidR="006E4782" w:rsidRPr="004A65F2">
        <w:t>différentes</w:t>
      </w:r>
      <w:r w:rsidRPr="004A65F2">
        <w:t xml:space="preserve"> cases puis cliquez sur suivant</w:t>
      </w:r>
    </w:p>
    <w:p w14:paraId="54335DD0" w14:textId="15EBC423" w:rsidR="002B494B" w:rsidRPr="004A65F2" w:rsidRDefault="00BC0A03" w:rsidP="00532659">
      <w:pPr>
        <w:jc w:val="both"/>
        <w:rPr>
          <w:rFonts w:asciiTheme="minorHAnsi" w:hAnsiTheme="minorHAnsi" w:cstheme="minorHAnsi"/>
        </w:rPr>
      </w:pPr>
      <w:r w:rsidRPr="00BC0A03">
        <w:rPr>
          <w:rFonts w:asciiTheme="minorHAnsi" w:hAnsiTheme="minorHAnsi" w:cstheme="minorHAnsi"/>
          <w:noProof/>
        </w:rPr>
        <w:drawing>
          <wp:anchor distT="0" distB="0" distL="114300" distR="114300" simplePos="0" relativeHeight="251833344" behindDoc="0" locked="0" layoutInCell="1" allowOverlap="1" wp14:anchorId="0BE4028C" wp14:editId="2543826C">
            <wp:simplePos x="0" y="0"/>
            <wp:positionH relativeFrom="margin">
              <wp:posOffset>1873038</wp:posOffset>
            </wp:positionH>
            <wp:positionV relativeFrom="paragraph">
              <wp:posOffset>2963</wp:posOffset>
            </wp:positionV>
            <wp:extent cx="3009778" cy="773014"/>
            <wp:effectExtent l="0" t="0" r="635" b="8255"/>
            <wp:wrapNone/>
            <wp:docPr id="1112925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92564"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009778" cy="773014"/>
                    </a:xfrm>
                    <a:prstGeom prst="rect">
                      <a:avLst/>
                    </a:prstGeom>
                  </pic:spPr>
                </pic:pic>
              </a:graphicData>
            </a:graphic>
            <wp14:sizeRelH relativeFrom="margin">
              <wp14:pctWidth>0</wp14:pctWidth>
            </wp14:sizeRelH>
            <wp14:sizeRelV relativeFrom="margin">
              <wp14:pctHeight>0</wp14:pctHeight>
            </wp14:sizeRelV>
          </wp:anchor>
        </w:drawing>
      </w:r>
      <w:r w:rsidR="0020363E">
        <w:rPr>
          <w:rFonts w:asciiTheme="minorHAnsi" w:hAnsiTheme="minorHAnsi" w:cstheme="minorHAnsi"/>
          <w:noProof/>
        </w:rPr>
        <mc:AlternateContent>
          <mc:Choice Requires="wps">
            <w:drawing>
              <wp:anchor distT="0" distB="0" distL="114300" distR="114300" simplePos="0" relativeHeight="251765760" behindDoc="0" locked="0" layoutInCell="1" allowOverlap="1" wp14:anchorId="7E073D4A" wp14:editId="5EA2CB53">
                <wp:simplePos x="0" y="0"/>
                <wp:positionH relativeFrom="column">
                  <wp:posOffset>65641</wp:posOffset>
                </wp:positionH>
                <wp:positionV relativeFrom="paragraph">
                  <wp:posOffset>558962</wp:posOffset>
                </wp:positionV>
                <wp:extent cx="2862285" cy="182880"/>
                <wp:effectExtent l="0" t="0" r="0" b="7620"/>
                <wp:wrapNone/>
                <wp:docPr id="53" name="Rectangle 53"/>
                <wp:cNvGraphicFramePr/>
                <a:graphic xmlns:a="http://schemas.openxmlformats.org/drawingml/2006/main">
                  <a:graphicData uri="http://schemas.microsoft.com/office/word/2010/wordprocessingShape">
                    <wps:wsp>
                      <wps:cNvSpPr/>
                      <wps:spPr>
                        <a:xfrm>
                          <a:off x="0" y="0"/>
                          <a:ext cx="2862285" cy="1828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9FACC6" id="Rectangle 53" o:spid="_x0000_s1026" style="position:absolute;margin-left:5.15pt;margin-top:44pt;width:225.4pt;height:14.4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" fillcolor="white [3212]" stroked="f" strokeweight="1pt"/>
            </w:pict>
          </mc:Fallback>
        </mc:AlternateContent>
      </w:r>
      <w:r w:rsidRPr="00BC0A03">
        <w:rPr>
          <w:noProof/>
        </w:rPr>
        <w:t xml:space="preserve"> </w:t>
      </w:r>
    </w:p>
    <w:p w14:paraId="3417B626" w14:textId="3D76E995" w:rsidR="002B494B" w:rsidRDefault="002B494B" w:rsidP="00532659">
      <w:pPr>
        <w:rPr>
          <w:rFonts w:asciiTheme="minorHAnsi" w:hAnsiTheme="minorHAnsi" w:cstheme="minorHAnsi"/>
        </w:rPr>
      </w:pPr>
    </w:p>
    <w:p w14:paraId="7B866931" w14:textId="77777777" w:rsidR="00BC0A03" w:rsidRDefault="00BC0A03" w:rsidP="00532659">
      <w:pPr>
        <w:rPr>
          <w:rFonts w:asciiTheme="minorHAnsi" w:hAnsiTheme="minorHAnsi" w:cstheme="minorHAnsi"/>
        </w:rPr>
      </w:pPr>
    </w:p>
    <w:p w14:paraId="07D78E4C" w14:textId="66C38DD9" w:rsidR="002B494B" w:rsidRPr="004A65F2" w:rsidRDefault="00684ED9" w:rsidP="00CA517F">
      <w:r w:rsidRPr="004A65F2">
        <w:t xml:space="preserve">Votre fonction </w:t>
      </w:r>
      <w:r w:rsidR="00392506">
        <w:t>s</w:t>
      </w:r>
      <w:r w:rsidRPr="004A65F2">
        <w:t xml:space="preserve">’est </w:t>
      </w:r>
      <w:r w:rsidR="0021309B" w:rsidRPr="004A65F2">
        <w:t>rajoutée</w:t>
      </w:r>
      <w:r w:rsidRPr="004A65F2">
        <w:t xml:space="preserve"> dans la liste</w:t>
      </w:r>
    </w:p>
    <w:p w14:paraId="07250EC6" w14:textId="77777777" w:rsidR="00684ED9" w:rsidRPr="004A65F2" w:rsidRDefault="00684ED9" w:rsidP="00532659">
      <w:pPr>
        <w:rPr>
          <w:rFonts w:asciiTheme="minorHAnsi" w:hAnsiTheme="minorHAnsi" w:cstheme="minorHAnsi"/>
        </w:rPr>
      </w:pPr>
    </w:p>
    <w:p w14:paraId="019F613B" w14:textId="77777777" w:rsidR="00684ED9" w:rsidRPr="004A65F2" w:rsidRDefault="00684ED9" w:rsidP="00532659">
      <w:pPr>
        <w:rPr>
          <w:rFonts w:asciiTheme="minorHAnsi" w:hAnsiTheme="minorHAnsi" w:cstheme="minorHAnsi"/>
        </w:rPr>
      </w:pPr>
    </w:p>
    <w:p w14:paraId="3A12A591" w14:textId="244587A3" w:rsidR="00684ED9" w:rsidRPr="004A65F2" w:rsidRDefault="00684ED9" w:rsidP="00CA517F">
      <w:r w:rsidRPr="004A65F2">
        <w:t xml:space="preserve">Utilisez les droits d’une fonction proche de celle que vous êtes en train de créer pour les appliquer à la nouvelle fonction et cliquez sur </w:t>
      </w:r>
      <w:r w:rsidR="004D0677" w:rsidRPr="004D0677">
        <w:rPr>
          <w:noProof/>
        </w:rPr>
        <w:drawing>
          <wp:inline distT="0" distB="0" distL="0" distR="0" wp14:anchorId="1A7142C5" wp14:editId="3DCEF453">
            <wp:extent cx="653813" cy="358543"/>
            <wp:effectExtent l="0" t="0" r="0" b="3810"/>
            <wp:docPr id="19344762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476224" name=""/>
                    <pic:cNvPicPr/>
                  </pic:nvPicPr>
                  <pic:blipFill>
                    <a:blip r:embed="rId45"/>
                    <a:stretch>
                      <a:fillRect/>
                    </a:stretch>
                  </pic:blipFill>
                  <pic:spPr>
                    <a:xfrm>
                      <a:off x="0" y="0"/>
                      <a:ext cx="669955" cy="367395"/>
                    </a:xfrm>
                    <a:prstGeom prst="rect">
                      <a:avLst/>
                    </a:prstGeom>
                  </pic:spPr>
                </pic:pic>
              </a:graphicData>
            </a:graphic>
          </wp:inline>
        </w:drawing>
      </w:r>
      <w:r w:rsidRPr="004A65F2">
        <w:t>puis faites les modifications pour les fonctionnalités</w:t>
      </w:r>
      <w:r w:rsidR="00372D37" w:rsidRPr="004A65F2">
        <w:t xml:space="preserve"> où</w:t>
      </w:r>
      <w:r w:rsidRPr="004A65F2">
        <w:t xml:space="preserve"> les droits diffèrent.</w:t>
      </w:r>
    </w:p>
    <w:p w14:paraId="47B0A374" w14:textId="77777777" w:rsidR="00684ED9" w:rsidRPr="004A65F2" w:rsidRDefault="00684ED9" w:rsidP="00532659">
      <w:pPr>
        <w:rPr>
          <w:rFonts w:asciiTheme="minorHAnsi" w:hAnsiTheme="minorHAnsi" w:cstheme="minorHAnsi"/>
        </w:rPr>
      </w:pPr>
    </w:p>
    <w:p w14:paraId="757E1B33" w14:textId="708A7E08" w:rsidR="00684ED9" w:rsidRPr="004A65F2" w:rsidRDefault="00060DD7" w:rsidP="00532659">
      <w:pPr>
        <w:rPr>
          <w:rFonts w:asciiTheme="minorHAnsi" w:hAnsiTheme="minorHAnsi" w:cstheme="minorHAnsi"/>
        </w:rPr>
      </w:pPr>
      <w:r w:rsidRPr="00060DD7">
        <w:rPr>
          <w:rFonts w:asciiTheme="minorHAnsi" w:hAnsiTheme="minorHAnsi" w:cstheme="minorHAnsi"/>
          <w:noProof/>
        </w:rPr>
        <w:drawing>
          <wp:inline distT="0" distB="0" distL="0" distR="0" wp14:anchorId="0C11FC5F" wp14:editId="0149C56A">
            <wp:extent cx="5760720" cy="1963420"/>
            <wp:effectExtent l="0" t="0" r="0" b="0"/>
            <wp:docPr id="20194516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451670" name=""/>
                    <pic:cNvPicPr/>
                  </pic:nvPicPr>
                  <pic:blipFill>
                    <a:blip r:embed="rId46"/>
                    <a:stretch>
                      <a:fillRect/>
                    </a:stretch>
                  </pic:blipFill>
                  <pic:spPr>
                    <a:xfrm>
                      <a:off x="0" y="0"/>
                      <a:ext cx="5760720" cy="1963420"/>
                    </a:xfrm>
                    <a:prstGeom prst="rect">
                      <a:avLst/>
                    </a:prstGeom>
                  </pic:spPr>
                </pic:pic>
              </a:graphicData>
            </a:graphic>
          </wp:inline>
        </w:drawing>
      </w:r>
    </w:p>
    <w:p w14:paraId="4BC8D184" w14:textId="77777777" w:rsidR="00372D37" w:rsidRPr="004A65F2" w:rsidRDefault="00372D37" w:rsidP="00532659">
      <w:pPr>
        <w:rPr>
          <w:rFonts w:asciiTheme="minorHAnsi" w:hAnsiTheme="minorHAnsi" w:cstheme="minorHAnsi"/>
        </w:rPr>
      </w:pPr>
    </w:p>
    <w:p w14:paraId="79867FCB" w14:textId="3DA2FA63" w:rsidR="00723A9B" w:rsidRDefault="00723A9B" w:rsidP="00532659">
      <w:pPr>
        <w:rPr>
          <w:rFonts w:asciiTheme="minorHAnsi" w:hAnsiTheme="minorHAnsi" w:cstheme="minorHAnsi"/>
        </w:rPr>
      </w:pPr>
      <w:r>
        <w:rPr>
          <w:rFonts w:asciiTheme="minorHAnsi" w:hAnsiTheme="minorHAnsi" w:cstheme="minorHAnsi"/>
        </w:rPr>
        <w:br w:type="page"/>
      </w:r>
    </w:p>
    <w:p w14:paraId="5D5EC750" w14:textId="7C84E404" w:rsidR="001B30F7" w:rsidRPr="004A65F2" w:rsidRDefault="001B30F7" w:rsidP="00FA06B1">
      <w:pPr>
        <w:pStyle w:val="Titre1-ARCHEMC2"/>
        <w:ind w:left="0" w:firstLine="0"/>
      </w:pPr>
      <w:bookmarkStart w:id="12" w:name="_Toc218581567"/>
      <w:r w:rsidRPr="004A65F2">
        <w:lastRenderedPageBreak/>
        <w:t>Gestion d</w:t>
      </w:r>
      <w:r w:rsidR="000E0C79">
        <w:t>u paramétrage</w:t>
      </w:r>
      <w:bookmarkEnd w:id="12"/>
    </w:p>
    <w:p w14:paraId="1E604A6F" w14:textId="1DFFB3DB" w:rsidR="001B30F7" w:rsidRPr="004A65F2" w:rsidRDefault="00DD386F" w:rsidP="00532659">
      <w:pPr>
        <w:jc w:val="both"/>
        <w:rPr>
          <w:rFonts w:asciiTheme="minorHAnsi" w:hAnsiTheme="minorHAnsi" w:cstheme="minorHAnsi"/>
        </w:rPr>
      </w:pPr>
      <w:r>
        <w:rPr>
          <w:rFonts w:asciiTheme="minorHAnsi" w:hAnsiTheme="minorHAnsi" w:cstheme="minorHAnsi"/>
        </w:rPr>
        <w:t>C</w:t>
      </w:r>
      <w:r w:rsidR="00CD6551">
        <w:rPr>
          <w:rFonts w:asciiTheme="minorHAnsi" w:hAnsiTheme="minorHAnsi" w:cstheme="minorHAnsi"/>
        </w:rPr>
        <w:t>f chapitre 1.1 et 1.2 pour accéder au paramétrage.</w:t>
      </w:r>
    </w:p>
    <w:p w14:paraId="0F99CD25" w14:textId="77777777" w:rsidR="00CA517F" w:rsidRPr="004A65F2" w:rsidRDefault="00CA517F" w:rsidP="00CA517F"/>
    <w:p w14:paraId="25086BE0" w14:textId="0A7FB686" w:rsidR="001B30F7" w:rsidRDefault="00E0387E" w:rsidP="00532659">
      <w:pPr>
        <w:rPr>
          <w:rFonts w:asciiTheme="minorHAnsi" w:hAnsiTheme="minorHAnsi" w:cstheme="minorHAnsi"/>
        </w:rPr>
      </w:pPr>
      <w:r w:rsidRPr="00E0387E">
        <w:rPr>
          <w:rFonts w:asciiTheme="minorHAnsi" w:hAnsiTheme="minorHAnsi" w:cstheme="minorHAnsi"/>
          <w:noProof/>
        </w:rPr>
        <w:drawing>
          <wp:inline distT="0" distB="0" distL="0" distR="0" wp14:anchorId="6089E481" wp14:editId="607767D5">
            <wp:extent cx="5760720" cy="1913255"/>
            <wp:effectExtent l="0" t="0" r="0" b="0"/>
            <wp:docPr id="7193489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348996" name=""/>
                    <pic:cNvPicPr/>
                  </pic:nvPicPr>
                  <pic:blipFill>
                    <a:blip r:embed="rId47"/>
                    <a:stretch>
                      <a:fillRect/>
                    </a:stretch>
                  </pic:blipFill>
                  <pic:spPr>
                    <a:xfrm>
                      <a:off x="0" y="0"/>
                      <a:ext cx="5760720" cy="1913255"/>
                    </a:xfrm>
                    <a:prstGeom prst="rect">
                      <a:avLst/>
                    </a:prstGeom>
                  </pic:spPr>
                </pic:pic>
              </a:graphicData>
            </a:graphic>
          </wp:inline>
        </w:drawing>
      </w:r>
    </w:p>
    <w:p w14:paraId="02B285FA" w14:textId="77777777" w:rsidR="00750471" w:rsidRDefault="00750471" w:rsidP="00532659">
      <w:pPr>
        <w:rPr>
          <w:rFonts w:asciiTheme="minorHAnsi" w:hAnsiTheme="minorHAnsi" w:cstheme="minorHAnsi"/>
        </w:rPr>
      </w:pPr>
    </w:p>
    <w:p w14:paraId="15CA778D" w14:textId="04C577BC" w:rsidR="00750471" w:rsidRDefault="00750471" w:rsidP="00983015">
      <w:pPr>
        <w:pStyle w:val="Titre1-ARCHEMC2"/>
        <w:ind w:left="0" w:firstLine="0"/>
      </w:pPr>
      <w:bookmarkStart w:id="13" w:name="_Toc218581568"/>
      <w:r>
        <w:t>Livret thérapeutique</w:t>
      </w:r>
      <w:bookmarkEnd w:id="13"/>
    </w:p>
    <w:p w14:paraId="71D73DA3" w14:textId="77777777" w:rsidR="00723A9B" w:rsidRDefault="00723A9B" w:rsidP="00532659">
      <w:pPr>
        <w:rPr>
          <w:rFonts w:asciiTheme="minorHAnsi" w:hAnsiTheme="minorHAnsi" w:cstheme="minorHAnsi"/>
        </w:rPr>
      </w:pPr>
    </w:p>
    <w:p w14:paraId="01A3D23F" w14:textId="74E9E88E" w:rsidR="00750471" w:rsidRDefault="00750471" w:rsidP="00CA517F">
      <w:pPr>
        <w:rPr>
          <w:noProof/>
        </w:rPr>
      </w:pPr>
      <w:r>
        <w:rPr>
          <w:noProof/>
        </w:rPr>
        <mc:AlternateContent>
          <mc:Choice Requires="wps">
            <w:drawing>
              <wp:anchor distT="0" distB="0" distL="114300" distR="114300" simplePos="0" relativeHeight="251836416" behindDoc="0" locked="0" layoutInCell="1" allowOverlap="1" wp14:anchorId="71E1A154" wp14:editId="3FBCAE80">
                <wp:simplePos x="0" y="0"/>
                <wp:positionH relativeFrom="column">
                  <wp:posOffset>1111885</wp:posOffset>
                </wp:positionH>
                <wp:positionV relativeFrom="paragraph">
                  <wp:posOffset>159872</wp:posOffset>
                </wp:positionV>
                <wp:extent cx="2124769" cy="1041991"/>
                <wp:effectExtent l="38100" t="0" r="27940" b="63500"/>
                <wp:wrapNone/>
                <wp:docPr id="45" name="Connecteur droit avec flèche 45"/>
                <wp:cNvGraphicFramePr/>
                <a:graphic xmlns:a="http://schemas.openxmlformats.org/drawingml/2006/main">
                  <a:graphicData uri="http://schemas.microsoft.com/office/word/2010/wordprocessingShape">
                    <wps:wsp>
                      <wps:cNvCnPr/>
                      <wps:spPr>
                        <a:xfrm flipH="1">
                          <a:off x="0" y="0"/>
                          <a:ext cx="2124769" cy="1041991"/>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E0134A" id="Connecteur droit avec flèche 45" o:spid="_x0000_s1026" type="#_x0000_t32" style="position:absolute;margin-left:87.55pt;margin-top:12.6pt;width:167.3pt;height:82.05pt;flip:x;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" strokecolor="black [3213]" strokeweight="1pt">
                <v:stroke endarrow="block" joinstyle="miter"/>
              </v:shape>
            </w:pict>
          </mc:Fallback>
        </mc:AlternateContent>
      </w:r>
      <w:r>
        <w:t xml:space="preserve">Vous pouvez définir un livret thérapeutique exclusif </w:t>
      </w:r>
    </w:p>
    <w:p w14:paraId="1FFB76DC" w14:textId="3F5B343C" w:rsidR="002A4D9E" w:rsidRDefault="002A4D9E" w:rsidP="00532659">
      <w:pPr>
        <w:rPr>
          <w:rFonts w:asciiTheme="minorHAnsi" w:hAnsiTheme="minorHAnsi" w:cstheme="minorHAnsi"/>
          <w:noProof/>
        </w:rPr>
      </w:pPr>
      <w:r w:rsidRPr="002A4D9E">
        <w:rPr>
          <w:rFonts w:asciiTheme="minorHAnsi" w:hAnsiTheme="minorHAnsi" w:cstheme="minorHAnsi"/>
          <w:noProof/>
        </w:rPr>
        <w:drawing>
          <wp:anchor distT="0" distB="0" distL="114300" distR="114300" simplePos="0" relativeHeight="251835392" behindDoc="0" locked="0" layoutInCell="1" allowOverlap="1" wp14:anchorId="294314F2" wp14:editId="7E6C9204">
            <wp:simplePos x="0" y="0"/>
            <wp:positionH relativeFrom="margin">
              <wp:posOffset>163460</wp:posOffset>
            </wp:positionH>
            <wp:positionV relativeFrom="paragraph">
              <wp:posOffset>71637</wp:posOffset>
            </wp:positionV>
            <wp:extent cx="5720341" cy="1684197"/>
            <wp:effectExtent l="0" t="0" r="0" b="0"/>
            <wp:wrapNone/>
            <wp:docPr id="16133374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37494"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42930" cy="1690848"/>
                    </a:xfrm>
                    <a:prstGeom prst="rect">
                      <a:avLst/>
                    </a:prstGeom>
                  </pic:spPr>
                </pic:pic>
              </a:graphicData>
            </a:graphic>
            <wp14:sizeRelH relativeFrom="margin">
              <wp14:pctWidth>0</wp14:pctWidth>
            </wp14:sizeRelH>
            <wp14:sizeRelV relativeFrom="margin">
              <wp14:pctHeight>0</wp14:pctHeight>
            </wp14:sizeRelV>
          </wp:anchor>
        </w:drawing>
      </w:r>
    </w:p>
    <w:p w14:paraId="3DE88B46" w14:textId="45C8B1D6" w:rsidR="002A4D9E" w:rsidRDefault="002A4D9E" w:rsidP="00532659">
      <w:pPr>
        <w:rPr>
          <w:rFonts w:asciiTheme="minorHAnsi" w:hAnsiTheme="minorHAnsi" w:cstheme="minorHAnsi"/>
          <w:noProof/>
        </w:rPr>
      </w:pPr>
    </w:p>
    <w:p w14:paraId="6AB28697" w14:textId="6ADB4AA2" w:rsidR="002A4D9E" w:rsidRDefault="002A4D9E" w:rsidP="00532659">
      <w:pPr>
        <w:rPr>
          <w:rFonts w:asciiTheme="minorHAnsi" w:hAnsiTheme="minorHAnsi" w:cstheme="minorHAnsi"/>
          <w:noProof/>
        </w:rPr>
      </w:pPr>
    </w:p>
    <w:p w14:paraId="4B4263AD" w14:textId="28CD3A48" w:rsidR="002A4D9E" w:rsidRDefault="002A4D9E" w:rsidP="00532659">
      <w:pPr>
        <w:rPr>
          <w:rFonts w:asciiTheme="minorHAnsi" w:hAnsiTheme="minorHAnsi" w:cstheme="minorHAnsi"/>
          <w:noProof/>
        </w:rPr>
      </w:pPr>
    </w:p>
    <w:p w14:paraId="31FD0D6B" w14:textId="77777777" w:rsidR="002A4D9E" w:rsidRDefault="002A4D9E" w:rsidP="00532659">
      <w:pPr>
        <w:rPr>
          <w:rFonts w:asciiTheme="minorHAnsi" w:hAnsiTheme="minorHAnsi" w:cstheme="minorHAnsi"/>
          <w:noProof/>
        </w:rPr>
      </w:pPr>
    </w:p>
    <w:p w14:paraId="03A864B9" w14:textId="77777777" w:rsidR="002A4D9E" w:rsidRDefault="002A4D9E" w:rsidP="00532659">
      <w:pPr>
        <w:rPr>
          <w:rFonts w:asciiTheme="minorHAnsi" w:hAnsiTheme="minorHAnsi" w:cstheme="minorHAnsi"/>
          <w:noProof/>
        </w:rPr>
      </w:pPr>
    </w:p>
    <w:p w14:paraId="47757966" w14:textId="77777777" w:rsidR="002A4D9E" w:rsidRDefault="002A4D9E" w:rsidP="00532659">
      <w:pPr>
        <w:rPr>
          <w:rFonts w:asciiTheme="minorHAnsi" w:hAnsiTheme="minorHAnsi" w:cstheme="minorHAnsi"/>
          <w:noProof/>
        </w:rPr>
      </w:pPr>
    </w:p>
    <w:p w14:paraId="0B678053" w14:textId="77777777" w:rsidR="002A4D9E" w:rsidRDefault="002A4D9E" w:rsidP="00532659">
      <w:pPr>
        <w:rPr>
          <w:rFonts w:asciiTheme="minorHAnsi" w:hAnsiTheme="minorHAnsi" w:cstheme="minorHAnsi"/>
        </w:rPr>
      </w:pPr>
    </w:p>
    <w:p w14:paraId="167062E8" w14:textId="77777777" w:rsidR="00723A9B" w:rsidRDefault="00723A9B" w:rsidP="00CA517F">
      <w:r>
        <w:t>Attention il ne sera plus possible de prescrire des médicaments hors livret</w:t>
      </w:r>
    </w:p>
    <w:p w14:paraId="4A38A5E0" w14:textId="708F1EF1" w:rsidR="00750471" w:rsidRDefault="00723A9B" w:rsidP="00532659">
      <w:pPr>
        <w:rPr>
          <w:rFonts w:asciiTheme="minorHAnsi" w:hAnsiTheme="minorHAnsi" w:cstheme="minorHAnsi"/>
        </w:rPr>
      </w:pPr>
      <w:r>
        <w:rPr>
          <w:rFonts w:asciiTheme="minorHAnsi" w:hAnsiTheme="minorHAnsi" w:cstheme="minorHAnsi"/>
        </w:rPr>
        <w:t xml:space="preserve"> </w:t>
      </w:r>
    </w:p>
    <w:p w14:paraId="3CFCDA5F" w14:textId="46CFF782" w:rsidR="00750471" w:rsidRDefault="00750471" w:rsidP="00CA517F">
      <w:r>
        <w:t xml:space="preserve">Pour mettre un médicament au livret cliquez sur </w:t>
      </w:r>
      <w:r w:rsidR="00240E07" w:rsidRPr="00240E07">
        <w:rPr>
          <w:noProof/>
        </w:rPr>
        <w:drawing>
          <wp:inline distT="0" distB="0" distL="0" distR="0" wp14:anchorId="33571037" wp14:editId="52F7250D">
            <wp:extent cx="1388943" cy="364092"/>
            <wp:effectExtent l="0" t="0" r="1905" b="0"/>
            <wp:docPr id="1442866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6648" name=""/>
                    <pic:cNvPicPr/>
                  </pic:nvPicPr>
                  <pic:blipFill>
                    <a:blip r:embed="rId49"/>
                    <a:stretch>
                      <a:fillRect/>
                    </a:stretch>
                  </pic:blipFill>
                  <pic:spPr>
                    <a:xfrm>
                      <a:off x="0" y="0"/>
                      <a:ext cx="1411099" cy="369900"/>
                    </a:xfrm>
                    <a:prstGeom prst="rect">
                      <a:avLst/>
                    </a:prstGeom>
                  </pic:spPr>
                </pic:pic>
              </a:graphicData>
            </a:graphic>
          </wp:inline>
        </w:drawing>
      </w:r>
    </w:p>
    <w:p w14:paraId="5E941344" w14:textId="51C37565" w:rsidR="00723A9B" w:rsidRDefault="00723A9B" w:rsidP="00CA517F">
      <w:r>
        <w:t>Saisissez au moins les quatre premières du nom du médicament et cliquez dessus pour le sélectionner</w:t>
      </w:r>
    </w:p>
    <w:p w14:paraId="56B01111" w14:textId="3F546A30" w:rsidR="00723A9B" w:rsidRDefault="00583A3F" w:rsidP="00532659">
      <w:pPr>
        <w:rPr>
          <w:rFonts w:asciiTheme="minorHAnsi" w:hAnsiTheme="minorHAnsi" w:cstheme="minorHAnsi"/>
        </w:rPr>
      </w:pPr>
      <w:r w:rsidRPr="00583A3F">
        <w:rPr>
          <w:rFonts w:asciiTheme="minorHAnsi" w:hAnsiTheme="minorHAnsi" w:cstheme="minorHAnsi"/>
          <w:noProof/>
        </w:rPr>
        <w:lastRenderedPageBreak/>
        <w:drawing>
          <wp:inline distT="0" distB="0" distL="0" distR="0" wp14:anchorId="247A90CD" wp14:editId="7A9C0C35">
            <wp:extent cx="5760720" cy="2559685"/>
            <wp:effectExtent l="0" t="0" r="0" b="0"/>
            <wp:docPr id="10337825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782542" name=""/>
                    <pic:cNvPicPr/>
                  </pic:nvPicPr>
                  <pic:blipFill>
                    <a:blip r:embed="rId50"/>
                    <a:stretch>
                      <a:fillRect/>
                    </a:stretch>
                  </pic:blipFill>
                  <pic:spPr>
                    <a:xfrm>
                      <a:off x="0" y="0"/>
                      <a:ext cx="5760720" cy="2559685"/>
                    </a:xfrm>
                    <a:prstGeom prst="rect">
                      <a:avLst/>
                    </a:prstGeom>
                  </pic:spPr>
                </pic:pic>
              </a:graphicData>
            </a:graphic>
          </wp:inline>
        </w:drawing>
      </w:r>
    </w:p>
    <w:p w14:paraId="527B8685" w14:textId="77A754C1" w:rsidR="00723A9B" w:rsidRDefault="00723A9B" w:rsidP="00CA517F">
      <w:r>
        <w:t xml:space="preserve">Cliquez sur </w:t>
      </w:r>
      <w:r w:rsidR="0091128D" w:rsidRPr="0091128D">
        <w:rPr>
          <w:noProof/>
        </w:rPr>
        <w:drawing>
          <wp:inline distT="0" distB="0" distL="0" distR="0" wp14:anchorId="696B739C" wp14:editId="2802FB23">
            <wp:extent cx="1068790" cy="387243"/>
            <wp:effectExtent l="0" t="0" r="0" b="0"/>
            <wp:docPr id="8349235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923552" name=""/>
                    <pic:cNvPicPr/>
                  </pic:nvPicPr>
                  <pic:blipFill>
                    <a:blip r:embed="rId51"/>
                    <a:stretch>
                      <a:fillRect/>
                    </a:stretch>
                  </pic:blipFill>
                  <pic:spPr>
                    <a:xfrm>
                      <a:off x="0" y="0"/>
                      <a:ext cx="1085456" cy="393281"/>
                    </a:xfrm>
                    <a:prstGeom prst="rect">
                      <a:avLst/>
                    </a:prstGeom>
                  </pic:spPr>
                </pic:pic>
              </a:graphicData>
            </a:graphic>
          </wp:inline>
        </w:drawing>
      </w:r>
    </w:p>
    <w:p w14:paraId="5C8BF767" w14:textId="77777777" w:rsidR="00723A9B" w:rsidRDefault="00723A9B" w:rsidP="00532659">
      <w:pPr>
        <w:rPr>
          <w:rFonts w:asciiTheme="minorHAnsi" w:hAnsiTheme="minorHAnsi" w:cstheme="minorHAnsi"/>
        </w:rPr>
      </w:pPr>
    </w:p>
    <w:p w14:paraId="0C9B2200" w14:textId="205E088C" w:rsidR="00723A9B" w:rsidRDefault="00723A9B" w:rsidP="00CA517F">
      <w:r>
        <w:t>Lors de la saisie d’une prescription le médicament au livret sera mis en premier et en gras</w:t>
      </w:r>
    </w:p>
    <w:p w14:paraId="442BE4DD" w14:textId="77777777" w:rsidR="00723A9B" w:rsidRDefault="00723A9B" w:rsidP="00532659">
      <w:pPr>
        <w:rPr>
          <w:rFonts w:asciiTheme="minorHAnsi" w:hAnsiTheme="minorHAnsi" w:cstheme="minorHAnsi"/>
        </w:rPr>
      </w:pPr>
    </w:p>
    <w:p w14:paraId="44649051" w14:textId="1EF5F385" w:rsidR="00723A9B" w:rsidRDefault="00723A9B" w:rsidP="00532659">
      <w:pPr>
        <w:rPr>
          <w:rFonts w:asciiTheme="minorHAnsi" w:hAnsiTheme="minorHAnsi" w:cstheme="minorHAnsi"/>
        </w:rPr>
      </w:pPr>
      <w:r>
        <w:rPr>
          <w:rFonts w:asciiTheme="minorHAnsi" w:hAnsiTheme="minorHAnsi" w:cstheme="minorHAnsi"/>
          <w:noProof/>
        </w:rPr>
        <w:drawing>
          <wp:inline distT="0" distB="0" distL="0" distR="0" wp14:anchorId="74C64EEB" wp14:editId="631B075A">
            <wp:extent cx="3488055" cy="1287145"/>
            <wp:effectExtent l="0" t="0" r="0" b="8255"/>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488055" cy="1287145"/>
                    </a:xfrm>
                    <a:prstGeom prst="rect">
                      <a:avLst/>
                    </a:prstGeom>
                    <a:noFill/>
                    <a:ln>
                      <a:noFill/>
                    </a:ln>
                  </pic:spPr>
                </pic:pic>
              </a:graphicData>
            </a:graphic>
          </wp:inline>
        </w:drawing>
      </w:r>
    </w:p>
    <w:p w14:paraId="57339B3C" w14:textId="77777777" w:rsidR="00723A9B" w:rsidRDefault="00723A9B" w:rsidP="00532659">
      <w:pPr>
        <w:rPr>
          <w:rFonts w:asciiTheme="minorHAnsi" w:hAnsiTheme="minorHAnsi" w:cstheme="minorHAnsi"/>
        </w:rPr>
      </w:pPr>
    </w:p>
    <w:p w14:paraId="112C61BF" w14:textId="6EAE8C43" w:rsidR="000E0C79" w:rsidRDefault="000E0C79" w:rsidP="00532659">
      <w:pPr>
        <w:rPr>
          <w:rFonts w:asciiTheme="minorHAnsi" w:hAnsiTheme="minorHAnsi" w:cstheme="minorHAnsi"/>
        </w:rPr>
      </w:pPr>
      <w:r>
        <w:rPr>
          <w:rFonts w:asciiTheme="minorHAnsi" w:hAnsiTheme="minorHAnsi" w:cstheme="minorHAnsi"/>
        </w:rPr>
        <w:br w:type="page"/>
      </w:r>
    </w:p>
    <w:p w14:paraId="16C8CFCB" w14:textId="0CBFD9FA" w:rsidR="000E0C79" w:rsidRDefault="000E0C79" w:rsidP="00983015">
      <w:pPr>
        <w:pStyle w:val="Titre1-ARCHEMC2"/>
        <w:ind w:left="0" w:firstLine="0"/>
      </w:pPr>
      <w:bookmarkStart w:id="14" w:name="_Toc218581569"/>
      <w:r>
        <w:lastRenderedPageBreak/>
        <w:t>Lexiques</w:t>
      </w:r>
      <w:bookmarkEnd w:id="14"/>
      <w:r>
        <w:t xml:space="preserve"> </w:t>
      </w:r>
    </w:p>
    <w:p w14:paraId="30D868ED" w14:textId="6C3CFFEB" w:rsidR="000E0C79" w:rsidRDefault="000E0C79" w:rsidP="00532659">
      <w:pPr>
        <w:rPr>
          <w:rFonts w:asciiTheme="minorHAnsi" w:hAnsiTheme="minorHAnsi" w:cstheme="minorHAnsi"/>
        </w:rPr>
      </w:pPr>
    </w:p>
    <w:p w14:paraId="5EC9E004" w14:textId="3719FED9" w:rsidR="00750471" w:rsidRPr="004A65F2" w:rsidRDefault="008601B3" w:rsidP="00CA517F">
      <w:r w:rsidRPr="002A4D9E">
        <w:rPr>
          <w:noProof/>
        </w:rPr>
        <w:drawing>
          <wp:anchor distT="0" distB="0" distL="114300" distR="114300" simplePos="0" relativeHeight="251837440" behindDoc="0" locked="0" layoutInCell="1" allowOverlap="1" wp14:anchorId="6F30B277" wp14:editId="00F741D7">
            <wp:simplePos x="0" y="0"/>
            <wp:positionH relativeFrom="margin">
              <wp:posOffset>3423961</wp:posOffset>
            </wp:positionH>
            <wp:positionV relativeFrom="paragraph">
              <wp:posOffset>97207</wp:posOffset>
            </wp:positionV>
            <wp:extent cx="2314742" cy="3776685"/>
            <wp:effectExtent l="0" t="0" r="0" b="0"/>
            <wp:wrapNone/>
            <wp:docPr id="13844432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43287" name=""/>
                    <pic:cNvPicPr/>
                  </pic:nvPicPr>
                  <pic:blipFill>
                    <a:blip r:embed="rId53">
                      <a:extLst>
                        <a:ext uri="{28A0092B-C50C-407E-A947-70E740481C1C}">
                          <a14:useLocalDpi xmlns:a14="http://schemas.microsoft.com/office/drawing/2010/main" val="0"/>
                        </a:ext>
                      </a:extLst>
                    </a:blip>
                    <a:stretch>
                      <a:fillRect/>
                    </a:stretch>
                  </pic:blipFill>
                  <pic:spPr>
                    <a:xfrm>
                      <a:off x="0" y="0"/>
                      <a:ext cx="2314742" cy="3776685"/>
                    </a:xfrm>
                    <a:prstGeom prst="rect">
                      <a:avLst/>
                    </a:prstGeom>
                  </pic:spPr>
                </pic:pic>
              </a:graphicData>
            </a:graphic>
          </wp:anchor>
        </w:drawing>
      </w:r>
      <w:r w:rsidR="00750471" w:rsidRPr="004A65F2">
        <w:t>Cliquez sur Lexiques</w:t>
      </w:r>
    </w:p>
    <w:p w14:paraId="4C3EDFC3" w14:textId="6A1E42BD" w:rsidR="00A912D3" w:rsidRPr="004A65F2" w:rsidRDefault="00A912D3" w:rsidP="00532659">
      <w:pPr>
        <w:rPr>
          <w:rFonts w:asciiTheme="minorHAnsi" w:hAnsiTheme="minorHAnsi" w:cstheme="minorHAnsi"/>
        </w:rPr>
      </w:pPr>
    </w:p>
    <w:p w14:paraId="3E83FE29" w14:textId="332AE619" w:rsidR="00A912D3" w:rsidRPr="004A65F2" w:rsidRDefault="00A912D3" w:rsidP="00CA517F">
      <w:r w:rsidRPr="004A65F2">
        <w:t>Lexique</w:t>
      </w:r>
      <w:r w:rsidR="00E65AAB" w:rsidRPr="004A65F2">
        <w:t>s</w:t>
      </w:r>
      <w:r w:rsidRPr="004A65F2">
        <w:t xml:space="preserve"> : </w:t>
      </w:r>
    </w:p>
    <w:p w14:paraId="0E6F1A9A" w14:textId="77777777" w:rsidR="002A4D9E" w:rsidRDefault="00460956" w:rsidP="00CA517F">
      <w:r w:rsidRPr="002D75BA">
        <w:rPr>
          <w:b/>
          <w:u w:val="single"/>
        </w:rPr>
        <w:t>Administratif</w:t>
      </w:r>
      <w:r>
        <w:t xml:space="preserve"> : MDPH – Droits et aides, </w:t>
      </w:r>
    </w:p>
    <w:p w14:paraId="652637DA" w14:textId="7E729FF3" w:rsidR="00E65AAB" w:rsidRPr="004A65F2" w:rsidRDefault="00460956" w:rsidP="00CA517F">
      <w:r>
        <w:t>types d’orientation, Modalités d’accueil</w:t>
      </w:r>
    </w:p>
    <w:p w14:paraId="46405ED2" w14:textId="77777777" w:rsidR="002A4D9E" w:rsidRDefault="00A912D3" w:rsidP="00CA517F">
      <w:r w:rsidRPr="004A65F2">
        <w:rPr>
          <w:b/>
          <w:u w:val="single"/>
        </w:rPr>
        <w:t>Agenda</w:t>
      </w:r>
      <w:r w:rsidRPr="004A65F2">
        <w:t xml:space="preserve"> permet de </w:t>
      </w:r>
      <w:r w:rsidR="002D75BA">
        <w:t>gérer les lexiques des objets,</w:t>
      </w:r>
    </w:p>
    <w:p w14:paraId="1076B5E3" w14:textId="77777777" w:rsidR="002A4D9E" w:rsidRDefault="002A4D9E" w:rsidP="00CA517F">
      <w:r>
        <w:t>Filtres,</w:t>
      </w:r>
      <w:r w:rsidR="002D75BA">
        <w:t xml:space="preserve"> salles, véhicules établissement, </w:t>
      </w:r>
    </w:p>
    <w:p w14:paraId="6C3138B5" w14:textId="77777777" w:rsidR="00474511" w:rsidRDefault="002D75BA" w:rsidP="00CA517F">
      <w:r>
        <w:t>Motifs d’annulation</w:t>
      </w:r>
      <w:r w:rsidR="00181EB4">
        <w:t xml:space="preserve">, affichage </w:t>
      </w:r>
      <w:r w:rsidR="007D18BA">
        <w:t>(</w:t>
      </w:r>
      <w:r w:rsidR="00474511">
        <w:t xml:space="preserve">affichage </w:t>
      </w:r>
    </w:p>
    <w:p w14:paraId="6FCC03BD" w14:textId="7CA83C7B" w:rsidR="00A912D3" w:rsidRPr="004A65F2" w:rsidRDefault="00474511" w:rsidP="00CA517F">
      <w:r>
        <w:t>des informations de l’ensemble de la base)</w:t>
      </w:r>
    </w:p>
    <w:p w14:paraId="0A027ADE" w14:textId="77777777" w:rsidR="002A4D9E" w:rsidRDefault="00A912D3" w:rsidP="00CA517F">
      <w:r w:rsidRPr="004A65F2">
        <w:rPr>
          <w:b/>
          <w:u w:val="single"/>
        </w:rPr>
        <w:t>Besoins et souhaits</w:t>
      </w:r>
      <w:r w:rsidRPr="004A65F2">
        <w:t xml:space="preserve"> permet de rajouter ou</w:t>
      </w:r>
    </w:p>
    <w:p w14:paraId="046A55DC" w14:textId="55028E6B" w:rsidR="002A4D9E" w:rsidRDefault="00A912D3" w:rsidP="00CA517F">
      <w:r w:rsidRPr="004A65F2">
        <w:t>d’inactivé des réponses dans certaines lexiques</w:t>
      </w:r>
      <w:r w:rsidR="002D75BA">
        <w:t xml:space="preserve"> </w:t>
      </w:r>
    </w:p>
    <w:p w14:paraId="46AC8023" w14:textId="44393535" w:rsidR="00864135" w:rsidRDefault="00864135" w:rsidP="00CA517F">
      <w:r w:rsidRPr="00864135">
        <w:rPr>
          <w:b/>
          <w:bCs/>
          <w:u w:val="single"/>
        </w:rPr>
        <w:t>Chute</w:t>
      </w:r>
      <w:r w:rsidR="002D75BA" w:rsidRPr="00864135">
        <w:rPr>
          <w:b/>
          <w:bCs/>
          <w:u w:val="single"/>
        </w:rPr>
        <w:t xml:space="preserve"> </w:t>
      </w:r>
      <w:r w:rsidRPr="00864135">
        <w:t xml:space="preserve"> </w:t>
      </w:r>
      <w:r>
        <w:t>mesure préventive, lieux,</w:t>
      </w:r>
      <w:r w:rsidR="006F4CC3">
        <w:t xml:space="preserve"> </w:t>
      </w:r>
      <w:r w:rsidR="002D75BA">
        <w:t>intégré</w:t>
      </w:r>
    </w:p>
    <w:p w14:paraId="7F7011FB" w14:textId="09D1351B" w:rsidR="00A912D3" w:rsidRPr="004A65F2" w:rsidRDefault="002D75BA" w:rsidP="00CA517F">
      <w:r>
        <w:t xml:space="preserve">le protocole </w:t>
      </w:r>
      <w:r w:rsidR="00864135">
        <w:t>en cas</w:t>
      </w:r>
      <w:r>
        <w:t xml:space="preserve"> chute</w:t>
      </w:r>
      <w:r>
        <w:rPr>
          <w:b/>
          <w:u w:val="single"/>
        </w:rPr>
        <w:t xml:space="preserve"> </w:t>
      </w:r>
    </w:p>
    <w:p w14:paraId="205B08A9" w14:textId="77777777" w:rsidR="00864135" w:rsidRDefault="00DD53EB" w:rsidP="00CA517F">
      <w:r>
        <w:rPr>
          <w:b/>
          <w:u w:val="single"/>
        </w:rPr>
        <w:t>Médical</w:t>
      </w:r>
      <w:r w:rsidR="00A912D3" w:rsidRPr="004A65F2">
        <w:t xml:space="preserve"> permet de gérer les lexiques </w:t>
      </w:r>
    </w:p>
    <w:p w14:paraId="48B17082" w14:textId="20572A49" w:rsidR="00A912D3" w:rsidRDefault="002E43BC" w:rsidP="00CA517F">
      <w:r w:rsidRPr="004A65F2">
        <w:t>des prescriptions non médicamenteuses</w:t>
      </w:r>
      <w:r w:rsidR="00A912D3" w:rsidRPr="004A65F2">
        <w:t>.</w:t>
      </w:r>
    </w:p>
    <w:p w14:paraId="6A138990" w14:textId="4D519231" w:rsidR="00F92B32" w:rsidRPr="004A65F2" w:rsidRDefault="00F92B32" w:rsidP="00CA517F">
      <w:r>
        <w:t>Définition des seuils d’alerte pour les constantes)</w:t>
      </w:r>
    </w:p>
    <w:p w14:paraId="5050CBA0" w14:textId="1542228C" w:rsidR="00864135" w:rsidRDefault="00A912D3" w:rsidP="00CA517F">
      <w:r w:rsidRPr="004A65F2">
        <w:rPr>
          <w:b/>
          <w:u w:val="single"/>
        </w:rPr>
        <w:t>Plans de soins</w:t>
      </w:r>
      <w:r w:rsidRPr="004A65F2">
        <w:rPr>
          <w:u w:val="single"/>
        </w:rPr>
        <w:t xml:space="preserve"> </w:t>
      </w:r>
      <w:r w:rsidRPr="004A65F2">
        <w:t>permet de gérer les lexiques des soins, matériels et les filtres du suivi quotidien</w:t>
      </w:r>
      <w:r w:rsidR="002E485A">
        <w:t xml:space="preserve"> </w:t>
      </w:r>
      <w:r w:rsidR="002D75BA">
        <w:t xml:space="preserve">ainsi que </w:t>
      </w:r>
      <w:r w:rsidR="00DB25EE">
        <w:t>les horaires définis</w:t>
      </w:r>
      <w:r w:rsidR="002D75BA">
        <w:t xml:space="preserve"> pour certains soins</w:t>
      </w:r>
      <w:r w:rsidR="002E485A">
        <w:t xml:space="preserve"> </w:t>
      </w:r>
      <w:r w:rsidR="002D75BA">
        <w:t>et des filtres matin midi après-midi et soir du suivie</w:t>
      </w:r>
      <w:r w:rsidR="002E485A">
        <w:t xml:space="preserve"> </w:t>
      </w:r>
      <w:r w:rsidR="002D75BA">
        <w:t>quotidien</w:t>
      </w:r>
      <w:r w:rsidR="00864135">
        <w:t> ; ainsi que les lexiques de la fiche de suivie</w:t>
      </w:r>
      <w:r w:rsidR="002E485A">
        <w:t xml:space="preserve"> </w:t>
      </w:r>
      <w:r w:rsidR="00864135">
        <w:t>de pansement</w:t>
      </w:r>
    </w:p>
    <w:p w14:paraId="6293809F" w14:textId="4CD6F803" w:rsidR="00864135" w:rsidRPr="002E43BC" w:rsidRDefault="00864135" w:rsidP="00CA517F">
      <w:r w:rsidRPr="00864135">
        <w:rPr>
          <w:b/>
          <w:bCs/>
          <w:u w:val="single"/>
        </w:rPr>
        <w:t xml:space="preserve">D.L.U  </w:t>
      </w:r>
      <w:r w:rsidR="002E43BC">
        <w:t xml:space="preserve">permet de définir les informations qui vont </w:t>
      </w:r>
      <w:r w:rsidR="00453310">
        <w:t>s</w:t>
      </w:r>
      <w:r w:rsidR="002E43BC">
        <w:t xml:space="preserve">’imprimer lors de l’impression </w:t>
      </w:r>
      <w:r w:rsidR="00453310">
        <w:t xml:space="preserve">ou de l’envoie </w:t>
      </w:r>
      <w:r w:rsidR="002E43BC">
        <w:t>du D.L.U</w:t>
      </w:r>
      <w:r w:rsidR="00453310">
        <w:t xml:space="preserve"> dans l’espace santé</w:t>
      </w:r>
    </w:p>
    <w:p w14:paraId="681FA5EB" w14:textId="3C9B0777" w:rsidR="002E43BC" w:rsidRDefault="00F93432" w:rsidP="00CA517F">
      <w:r w:rsidRPr="004A65F2">
        <w:rPr>
          <w:b/>
          <w:u w:val="single"/>
        </w:rPr>
        <w:t xml:space="preserve">Param. </w:t>
      </w:r>
      <w:r w:rsidRPr="002E43BC">
        <w:rPr>
          <w:b/>
          <w:u w:val="single"/>
        </w:rPr>
        <w:t>établissement</w:t>
      </w:r>
      <w:r w:rsidRPr="004A65F2">
        <w:t xml:space="preserve"> permet de gérer le lexiqu</w:t>
      </w:r>
      <w:r w:rsidR="002D75BA">
        <w:t>e des absences.</w:t>
      </w:r>
      <w:r w:rsidR="004E68BD">
        <w:t xml:space="preserve"> </w:t>
      </w:r>
      <w:r w:rsidR="002E43BC">
        <w:t>L’activation de la saisie des Km dans l’agenda</w:t>
      </w:r>
      <w:r w:rsidR="00391F33">
        <w:t>, champs complémentaire identité</w:t>
      </w:r>
      <w:r w:rsidR="00DC1E79">
        <w:t xml:space="preserve"> </w:t>
      </w:r>
      <w:r w:rsidR="00511061">
        <w:t>(af</w:t>
      </w:r>
      <w:r w:rsidR="00DC1E79">
        <w:t>fi</w:t>
      </w:r>
      <w:r w:rsidR="00511061">
        <w:t>chage nom d’usage en plus du nom de naissance sur certaines impression)</w:t>
      </w:r>
    </w:p>
    <w:p w14:paraId="43A3CA3B" w14:textId="70D074A5" w:rsidR="00A912D3" w:rsidRDefault="002E43BC" w:rsidP="00CA517F">
      <w:r>
        <w:t>IME</w:t>
      </w:r>
      <w:r w:rsidR="006F4CC3">
        <w:t> :</w:t>
      </w:r>
      <w:r w:rsidR="004E68BD">
        <w:t xml:space="preserve"> créer des groupes et classe, ainsi que les jours et heure d’ouverture de la structure</w:t>
      </w:r>
    </w:p>
    <w:p w14:paraId="22C04891" w14:textId="77777777" w:rsidR="00466641" w:rsidRDefault="002E43BC" w:rsidP="00CA517F">
      <w:r>
        <w:t>ESAT</w:t>
      </w:r>
      <w:r w:rsidR="006F4CC3">
        <w:t> : c</w:t>
      </w:r>
      <w:r>
        <w:t>réer les ateliers/groupes</w:t>
      </w:r>
    </w:p>
    <w:p w14:paraId="4905B1EE" w14:textId="7B1B9610" w:rsidR="002E43BC" w:rsidRDefault="002E43BC" w:rsidP="00CA517F">
      <w:pPr>
        <w:rPr>
          <w:bCs/>
        </w:rPr>
      </w:pPr>
      <w:r>
        <w:rPr>
          <w:b/>
          <w:u w:val="single"/>
        </w:rPr>
        <w:t xml:space="preserve">Projet personnalise </w:t>
      </w:r>
      <w:r w:rsidRPr="002E43BC">
        <w:rPr>
          <w:bCs/>
        </w:rPr>
        <w:t>créer les axes et objectifs</w:t>
      </w:r>
    </w:p>
    <w:p w14:paraId="562A67BC" w14:textId="47ED5732" w:rsidR="00E573E7" w:rsidRDefault="00E573E7" w:rsidP="00CA517F">
      <w:r w:rsidRPr="00EE3155">
        <w:rPr>
          <w:b/>
          <w:u w:val="single"/>
        </w:rPr>
        <w:t>Ecrits</w:t>
      </w:r>
      <w:r>
        <w:t xml:space="preserve"> : </w:t>
      </w:r>
      <w:r w:rsidR="00EE3155">
        <w:t>Ces paramètres permettent de définir les catégories pouvant être choisies lors de la création des écrits professionnels.</w:t>
      </w:r>
      <w:r w:rsidR="00CB1932">
        <w:t xml:space="preserve"> </w:t>
      </w:r>
      <w:r w:rsidR="001972EC">
        <w:t>Observation</w:t>
      </w:r>
      <w:r w:rsidR="00CB1932">
        <w:t xml:space="preserve"> non médicales – catégories</w:t>
      </w:r>
      <w:r w:rsidR="003250B0">
        <w:t> ; ainsi que d’intégrer des modèles</w:t>
      </w:r>
      <w:r w:rsidR="001972EC">
        <w:t>. L</w:t>
      </w:r>
      <w:r w:rsidR="004A248D">
        <w:t>’activation/</w:t>
      </w:r>
      <w:r w:rsidR="00407DDE">
        <w:t>désactivation</w:t>
      </w:r>
      <w:r w:rsidR="001972EC">
        <w:t xml:space="preserve"> des transmissions se fait</w:t>
      </w:r>
      <w:r w:rsidR="00407DDE">
        <w:t xml:space="preserve"> à ce niveau là</w:t>
      </w:r>
      <w:r w:rsidR="001972EC">
        <w:t xml:space="preserve"> </w:t>
      </w:r>
    </w:p>
    <w:p w14:paraId="0517A3F8" w14:textId="0D5A1E7C" w:rsidR="00D34438" w:rsidRPr="008B019F" w:rsidRDefault="008B019F" w:rsidP="00532659">
      <w:pPr>
        <w:jc w:val="both"/>
        <w:rPr>
          <w:rFonts w:cstheme="minorHAnsi"/>
          <w:i/>
          <w:iCs/>
        </w:rPr>
      </w:pPr>
      <w:r w:rsidRPr="00456DFA">
        <w:rPr>
          <w:rFonts w:cs="Arial"/>
          <w:noProof/>
        </w:rPr>
        <w:drawing>
          <wp:inline distT="0" distB="0" distL="0" distR="0" wp14:anchorId="540099E0" wp14:editId="361BF99F">
            <wp:extent cx="329565" cy="412750"/>
            <wp:effectExtent l="0" t="0" r="0" b="6350"/>
            <wp:docPr id="908591371"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22">
                      <a:extLst>
                        <a:ext uri="{28A0092B-C50C-407E-A947-70E740481C1C}">
                          <a14:useLocalDpi xmlns:a14="http://schemas.microsoft.com/office/drawing/2010/main" val="0"/>
                        </a:ext>
                      </a:extLst>
                    </a:blip>
                    <a:stretch>
                      <a:fillRect/>
                    </a:stretch>
                  </pic:blipFill>
                  <pic:spPr>
                    <a:xfrm>
                      <a:off x="0" y="0"/>
                      <a:ext cx="329565" cy="412750"/>
                    </a:xfrm>
                    <a:prstGeom prst="rect">
                      <a:avLst/>
                    </a:prstGeom>
                  </pic:spPr>
                </pic:pic>
              </a:graphicData>
            </a:graphic>
          </wp:inline>
        </w:drawing>
      </w:r>
      <w:r w:rsidR="00D34438" w:rsidRPr="004A65F2">
        <w:rPr>
          <w:rFonts w:cstheme="minorHAnsi"/>
          <w:i/>
          <w:iCs/>
        </w:rPr>
        <w:t>Il n’est pas possible de rajouter des libellés dans tous les lexiques</w:t>
      </w:r>
      <w:r>
        <w:rPr>
          <w:rFonts w:cstheme="minorHAnsi"/>
          <w:i/>
          <w:iCs/>
        </w:rPr>
        <w:t xml:space="preserve"> </w:t>
      </w:r>
      <w:r w:rsidR="00D34438" w:rsidRPr="008B019F">
        <w:rPr>
          <w:rFonts w:cstheme="minorHAnsi"/>
          <w:i/>
        </w:rPr>
        <w:t xml:space="preserve">Il faut que le bouton </w:t>
      </w:r>
      <w:r w:rsidR="00D34438" w:rsidRPr="004A65F2">
        <w:rPr>
          <w:noProof/>
          <w:lang w:eastAsia="fr-FR"/>
        </w:rPr>
        <w:drawing>
          <wp:inline distT="0" distB="0" distL="0" distR="0" wp14:anchorId="5B4EBB97" wp14:editId="787087E9">
            <wp:extent cx="182880" cy="182880"/>
            <wp:effectExtent l="0" t="0" r="7620" b="7620"/>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00D34438" w:rsidRPr="008B019F">
        <w:rPr>
          <w:rFonts w:cstheme="minorHAnsi"/>
          <w:i/>
        </w:rPr>
        <w:t xml:space="preserve"> apparaisse dans la liste pour pouvoir rajouter un libellé</w:t>
      </w:r>
    </w:p>
    <w:p w14:paraId="491338FD" w14:textId="684EAB9F" w:rsidR="003250B0" w:rsidRDefault="003250B0" w:rsidP="00532659">
      <w:r>
        <w:br w:type="page"/>
      </w:r>
    </w:p>
    <w:p w14:paraId="57CA5857" w14:textId="6809551D" w:rsidR="00D34438" w:rsidRPr="004A65F2" w:rsidRDefault="007B13A4" w:rsidP="00983015">
      <w:pPr>
        <w:pStyle w:val="Titre1-ARCHEMC2"/>
        <w:ind w:left="0" w:firstLine="0"/>
      </w:pPr>
      <w:bookmarkStart w:id="15" w:name="_Toc218581570"/>
      <w:r w:rsidRPr="004A65F2">
        <w:lastRenderedPageBreak/>
        <w:t>Gestion du lexique filtre du suivi quotidien</w:t>
      </w:r>
      <w:bookmarkEnd w:id="15"/>
    </w:p>
    <w:p w14:paraId="08ABE4BD" w14:textId="77777777" w:rsidR="00D34438" w:rsidRPr="004A65F2" w:rsidRDefault="00D34438" w:rsidP="00532659">
      <w:pPr>
        <w:jc w:val="both"/>
        <w:rPr>
          <w:rFonts w:asciiTheme="minorHAnsi" w:hAnsiTheme="minorHAnsi" w:cstheme="minorHAnsi"/>
        </w:rPr>
      </w:pPr>
    </w:p>
    <w:p w14:paraId="061CA6DE" w14:textId="310F3E43" w:rsidR="007B13A4" w:rsidRPr="004A65F2" w:rsidRDefault="007B13A4" w:rsidP="00532659">
      <w:pPr>
        <w:jc w:val="both"/>
        <w:rPr>
          <w:rFonts w:asciiTheme="minorHAnsi" w:hAnsiTheme="minorHAnsi" w:cstheme="minorHAnsi"/>
        </w:rPr>
      </w:pPr>
      <w:r w:rsidRPr="004A65F2">
        <w:rPr>
          <w:rFonts w:asciiTheme="minorHAnsi" w:hAnsiTheme="minorHAnsi" w:cstheme="minorHAnsi"/>
          <w:noProof/>
        </w:rPr>
        <w:drawing>
          <wp:inline distT="0" distB="0" distL="0" distR="0" wp14:anchorId="3F7498E8" wp14:editId="5847A6EF">
            <wp:extent cx="3917034" cy="2386239"/>
            <wp:effectExtent l="0" t="0" r="7620" b="0"/>
            <wp:docPr id="67"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55">
                      <a:extLst>
                        <a:ext uri="{28A0092B-C50C-407E-A947-70E740481C1C}">
                          <a14:useLocalDpi xmlns:a14="http://schemas.microsoft.com/office/drawing/2010/main" val="0"/>
                        </a:ext>
                      </a:extLst>
                    </a:blip>
                    <a:srcRect b="8621"/>
                    <a:stretch/>
                  </pic:blipFill>
                  <pic:spPr bwMode="auto">
                    <a:xfrm>
                      <a:off x="0" y="0"/>
                      <a:ext cx="3933617" cy="2396341"/>
                    </a:xfrm>
                    <a:prstGeom prst="rect">
                      <a:avLst/>
                    </a:prstGeom>
                    <a:noFill/>
                    <a:ln>
                      <a:noFill/>
                    </a:ln>
                    <a:extLst>
                      <a:ext uri="{53640926-AAD7-44D8-BBD7-CCE9431645EC}">
                        <a14:shadowObscured xmlns:a14="http://schemas.microsoft.com/office/drawing/2010/main"/>
                      </a:ext>
                    </a:extLst>
                  </pic:spPr>
                </pic:pic>
              </a:graphicData>
            </a:graphic>
          </wp:inline>
        </w:drawing>
      </w:r>
    </w:p>
    <w:p w14:paraId="319E947E" w14:textId="77777777" w:rsidR="007B13A4" w:rsidRPr="004A65F2" w:rsidRDefault="007B13A4" w:rsidP="00532659">
      <w:pPr>
        <w:jc w:val="both"/>
        <w:rPr>
          <w:rFonts w:asciiTheme="minorHAnsi" w:hAnsiTheme="minorHAnsi" w:cstheme="minorHAnsi"/>
        </w:rPr>
      </w:pPr>
    </w:p>
    <w:p w14:paraId="30D4562D" w14:textId="7D9516F3" w:rsidR="007B13A4" w:rsidRPr="004A65F2" w:rsidRDefault="007B13A4" w:rsidP="00FA78FA">
      <w:r w:rsidRPr="004A65F2">
        <w:t>Cliquez sur filtres</w:t>
      </w:r>
    </w:p>
    <w:p w14:paraId="2F201A13" w14:textId="54FEE971" w:rsidR="007B13A4" w:rsidRPr="004A65F2" w:rsidRDefault="002832A2" w:rsidP="00532659">
      <w:pPr>
        <w:jc w:val="both"/>
        <w:rPr>
          <w:rFonts w:asciiTheme="minorHAnsi" w:hAnsiTheme="minorHAnsi" w:cstheme="minorHAnsi"/>
        </w:rPr>
      </w:pPr>
      <w:r w:rsidRPr="002832A2">
        <w:rPr>
          <w:rFonts w:asciiTheme="minorHAnsi" w:hAnsiTheme="minorHAnsi" w:cstheme="minorHAnsi"/>
          <w:noProof/>
        </w:rPr>
        <w:drawing>
          <wp:inline distT="0" distB="0" distL="0" distR="0" wp14:anchorId="524E87D0" wp14:editId="17D98ECA">
            <wp:extent cx="5760720" cy="1202055"/>
            <wp:effectExtent l="0" t="0" r="0" b="0"/>
            <wp:docPr id="10955527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552788" name=""/>
                    <pic:cNvPicPr/>
                  </pic:nvPicPr>
                  <pic:blipFill>
                    <a:blip r:embed="rId56"/>
                    <a:stretch>
                      <a:fillRect/>
                    </a:stretch>
                  </pic:blipFill>
                  <pic:spPr>
                    <a:xfrm>
                      <a:off x="0" y="0"/>
                      <a:ext cx="5760720" cy="1202055"/>
                    </a:xfrm>
                    <a:prstGeom prst="rect">
                      <a:avLst/>
                    </a:prstGeom>
                  </pic:spPr>
                </pic:pic>
              </a:graphicData>
            </a:graphic>
          </wp:inline>
        </w:drawing>
      </w:r>
    </w:p>
    <w:p w14:paraId="2112D735" w14:textId="77777777" w:rsidR="007B13A4" w:rsidRPr="004A65F2" w:rsidRDefault="007B13A4" w:rsidP="00532659">
      <w:pPr>
        <w:jc w:val="both"/>
        <w:rPr>
          <w:rFonts w:asciiTheme="minorHAnsi" w:hAnsiTheme="minorHAnsi" w:cstheme="minorHAnsi"/>
        </w:rPr>
      </w:pPr>
    </w:p>
    <w:p w14:paraId="59D34721" w14:textId="200B558F" w:rsidR="007B13A4" w:rsidRPr="004A65F2" w:rsidRDefault="007B13A4" w:rsidP="00FA78FA">
      <w:r w:rsidRPr="004A65F2">
        <w:t xml:space="preserve">Pour modifier un filtre cliquez du côté droit de la fenêtre </w:t>
      </w:r>
    </w:p>
    <w:p w14:paraId="413B6E82" w14:textId="77777777" w:rsidR="007B13A4" w:rsidRPr="004A65F2" w:rsidRDefault="007B13A4" w:rsidP="00532659">
      <w:pPr>
        <w:jc w:val="both"/>
        <w:rPr>
          <w:rFonts w:asciiTheme="minorHAnsi" w:hAnsiTheme="minorHAnsi" w:cstheme="minorHAnsi"/>
        </w:rPr>
      </w:pPr>
    </w:p>
    <w:p w14:paraId="37B81942" w14:textId="359C3DDC" w:rsidR="007B13A4" w:rsidRPr="00452B77" w:rsidRDefault="008B019F" w:rsidP="00FA78FA">
      <w:r w:rsidRPr="00456DFA">
        <w:rPr>
          <w:rFonts w:cs="Arial"/>
          <w:noProof/>
        </w:rPr>
        <w:drawing>
          <wp:inline distT="0" distB="0" distL="0" distR="0" wp14:anchorId="01492E85" wp14:editId="6F8A4462">
            <wp:extent cx="329565" cy="412750"/>
            <wp:effectExtent l="0" t="0" r="0" b="6350"/>
            <wp:docPr id="191701407" name="Image 1" descr="Une image contenant logo, symbole, Graphique, Police&#10;&#10;Le contenu généré par l’IA peut êtr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881" name="Image 1" descr="Une image contenant logo, symbole, Graphique, Police&#10;&#10;Le contenu généré par l’IA peut être incorrect.">
                      <a:extLst>
                        <a:ext uri="{C183D7F6-B498-43B3-948B-1728B52AA6E4}">
                          <adec:decorative xmlns:adec="http://schemas.microsoft.com/office/drawing/2017/decorative" val="0"/>
                        </a:ext>
                      </a:extLst>
                    </pic:cNvPr>
                    <pic:cNvPicPr/>
                  </pic:nvPicPr>
                  <pic:blipFill>
                    <a:blip r:embed="rId22">
                      <a:extLst>
                        <a:ext uri="{28A0092B-C50C-407E-A947-70E740481C1C}">
                          <a14:useLocalDpi xmlns:a14="http://schemas.microsoft.com/office/drawing/2010/main" val="0"/>
                        </a:ext>
                      </a:extLst>
                    </a:blip>
                    <a:stretch>
                      <a:fillRect/>
                    </a:stretch>
                  </pic:blipFill>
                  <pic:spPr>
                    <a:xfrm>
                      <a:off x="0" y="0"/>
                      <a:ext cx="329565" cy="412750"/>
                    </a:xfrm>
                    <a:prstGeom prst="rect">
                      <a:avLst/>
                    </a:prstGeom>
                  </pic:spPr>
                </pic:pic>
              </a:graphicData>
            </a:graphic>
          </wp:inline>
        </w:drawing>
      </w:r>
      <w:r w:rsidR="007B13A4" w:rsidRPr="00452B77">
        <w:t xml:space="preserve">Pensez à </w:t>
      </w:r>
      <w:r w:rsidR="002A68FD" w:rsidRPr="00452B77">
        <w:t>cocher</w:t>
      </w:r>
      <w:r w:rsidR="007B13A4" w:rsidRPr="00452B77">
        <w:t xml:space="preserve"> la fonction administrateur système pour tous les filtres que vous </w:t>
      </w:r>
      <w:r w:rsidR="001F25C6" w:rsidRPr="00452B77">
        <w:t>créez</w:t>
      </w:r>
      <w:r w:rsidR="001F25C6">
        <w:t xml:space="preserve"> </w:t>
      </w:r>
      <w:r w:rsidR="00DD53EB" w:rsidRPr="00452B77">
        <w:t>o</w:t>
      </w:r>
      <w:r w:rsidR="002A68FD" w:rsidRPr="00452B77">
        <w:t>u modifiez</w:t>
      </w:r>
      <w:r w:rsidR="00D56A1B" w:rsidRPr="00452B77">
        <w:t xml:space="preserve"> sinon vous ne pourrez pas voir le filtre</w:t>
      </w:r>
    </w:p>
    <w:p w14:paraId="2CADBEF6" w14:textId="77777777" w:rsidR="007B13A4" w:rsidRPr="004A65F2" w:rsidRDefault="007B13A4" w:rsidP="00532659">
      <w:pPr>
        <w:rPr>
          <w:rFonts w:asciiTheme="minorHAnsi" w:hAnsiTheme="minorHAnsi" w:cstheme="minorHAnsi"/>
        </w:rPr>
      </w:pPr>
    </w:p>
    <w:p w14:paraId="2083AFDF" w14:textId="23EBB35F" w:rsidR="007B13A4" w:rsidRDefault="00D56A1B" w:rsidP="00FA78FA">
      <w:r w:rsidRPr="004A65F2">
        <w:t xml:space="preserve">Cochez à gauche les fonctions qui doivent utiliser le filtre et à droite </w:t>
      </w:r>
      <w:r w:rsidR="001E7002" w:rsidRPr="004A65F2">
        <w:t xml:space="preserve">cochez ou décochez </w:t>
      </w:r>
      <w:r w:rsidRPr="004A65F2">
        <w:t>les soins à afficher</w:t>
      </w:r>
      <w:r w:rsidR="001E7002" w:rsidRPr="004A65F2">
        <w:t xml:space="preserve"> ou à ne plus afficher</w:t>
      </w:r>
    </w:p>
    <w:p w14:paraId="305CCBB2" w14:textId="77777777" w:rsidR="001F25C6" w:rsidRDefault="001F25C6" w:rsidP="00532659">
      <w:pPr>
        <w:jc w:val="both"/>
        <w:rPr>
          <w:rFonts w:asciiTheme="minorHAnsi" w:hAnsiTheme="minorHAnsi" w:cstheme="minorHAnsi"/>
        </w:rPr>
      </w:pPr>
    </w:p>
    <w:p w14:paraId="46313680" w14:textId="77777777" w:rsidR="001F25C6" w:rsidRDefault="001F25C6" w:rsidP="00532659">
      <w:pPr>
        <w:jc w:val="both"/>
        <w:rPr>
          <w:rFonts w:asciiTheme="minorHAnsi" w:hAnsiTheme="minorHAnsi" w:cstheme="minorHAnsi"/>
        </w:rPr>
      </w:pPr>
    </w:p>
    <w:p w14:paraId="7331A07B" w14:textId="77777777" w:rsidR="001F25C6" w:rsidRDefault="001F25C6" w:rsidP="00532659">
      <w:pPr>
        <w:jc w:val="both"/>
        <w:rPr>
          <w:rFonts w:asciiTheme="minorHAnsi" w:hAnsiTheme="minorHAnsi" w:cstheme="minorHAnsi"/>
        </w:rPr>
      </w:pPr>
    </w:p>
    <w:p w14:paraId="3A97E0B7" w14:textId="77777777" w:rsidR="00281201" w:rsidRDefault="00281201" w:rsidP="00532659">
      <w:pPr>
        <w:jc w:val="both"/>
        <w:rPr>
          <w:rFonts w:asciiTheme="minorHAnsi" w:hAnsiTheme="minorHAnsi" w:cstheme="minorHAnsi"/>
        </w:rPr>
      </w:pPr>
    </w:p>
    <w:p w14:paraId="3105F445" w14:textId="77777777" w:rsidR="00281201" w:rsidRDefault="00281201" w:rsidP="00532659">
      <w:pPr>
        <w:jc w:val="both"/>
        <w:rPr>
          <w:rFonts w:asciiTheme="minorHAnsi" w:hAnsiTheme="minorHAnsi" w:cstheme="minorHAnsi"/>
        </w:rPr>
      </w:pPr>
    </w:p>
    <w:p w14:paraId="4FF1B7F5" w14:textId="77777777" w:rsidR="00281201" w:rsidRDefault="00281201" w:rsidP="00532659">
      <w:pPr>
        <w:jc w:val="both"/>
        <w:rPr>
          <w:rFonts w:asciiTheme="minorHAnsi" w:hAnsiTheme="minorHAnsi" w:cstheme="minorHAnsi"/>
        </w:rPr>
      </w:pPr>
    </w:p>
    <w:p w14:paraId="4A1C13DE" w14:textId="533C7F13" w:rsidR="00BF6C8C" w:rsidRPr="004A65F2" w:rsidRDefault="00BF6C8C" w:rsidP="00532659">
      <w:pPr>
        <w:jc w:val="both"/>
        <w:rPr>
          <w:rFonts w:asciiTheme="minorHAnsi" w:hAnsiTheme="minorHAnsi" w:cstheme="minorHAnsi"/>
        </w:rPr>
      </w:pPr>
      <w:r w:rsidRPr="00BF6C8C">
        <w:rPr>
          <w:rFonts w:asciiTheme="minorHAnsi" w:hAnsiTheme="minorHAnsi" w:cstheme="minorHAnsi"/>
          <w:noProof/>
        </w:rPr>
        <w:lastRenderedPageBreak/>
        <w:drawing>
          <wp:anchor distT="0" distB="0" distL="114300" distR="114300" simplePos="0" relativeHeight="251888640" behindDoc="0" locked="0" layoutInCell="1" allowOverlap="1" wp14:anchorId="52E3E10E" wp14:editId="0B065B8B">
            <wp:simplePos x="0" y="0"/>
            <wp:positionH relativeFrom="column">
              <wp:posOffset>-628</wp:posOffset>
            </wp:positionH>
            <wp:positionV relativeFrom="paragraph">
              <wp:posOffset>617</wp:posOffset>
            </wp:positionV>
            <wp:extent cx="5760720" cy="1964690"/>
            <wp:effectExtent l="0" t="0" r="0" b="0"/>
            <wp:wrapThrough wrapText="bothSides">
              <wp:wrapPolygon edited="0">
                <wp:start x="0" y="0"/>
                <wp:lineTo x="0" y="21363"/>
                <wp:lineTo x="21500" y="21363"/>
                <wp:lineTo x="21500" y="0"/>
                <wp:lineTo x="0" y="0"/>
              </wp:wrapPolygon>
            </wp:wrapThrough>
            <wp:docPr id="6850576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57624" name=""/>
                    <pic:cNvPicPr/>
                  </pic:nvPicPr>
                  <pic:blipFill>
                    <a:blip r:embed="rId57">
                      <a:extLst>
                        <a:ext uri="{28A0092B-C50C-407E-A947-70E740481C1C}">
                          <a14:useLocalDpi xmlns:a14="http://schemas.microsoft.com/office/drawing/2010/main" val="0"/>
                        </a:ext>
                      </a:extLst>
                    </a:blip>
                    <a:stretch>
                      <a:fillRect/>
                    </a:stretch>
                  </pic:blipFill>
                  <pic:spPr>
                    <a:xfrm>
                      <a:off x="0" y="0"/>
                      <a:ext cx="5760720" cy="1964690"/>
                    </a:xfrm>
                    <a:prstGeom prst="rect">
                      <a:avLst/>
                    </a:prstGeom>
                  </pic:spPr>
                </pic:pic>
              </a:graphicData>
            </a:graphic>
          </wp:anchor>
        </w:drawing>
      </w:r>
    </w:p>
    <w:p w14:paraId="76FEC2F1" w14:textId="6EB65EDD" w:rsidR="007B13A4" w:rsidRDefault="007B13A4" w:rsidP="00532659">
      <w:pPr>
        <w:jc w:val="both"/>
        <w:rPr>
          <w:rFonts w:asciiTheme="minorHAnsi" w:hAnsiTheme="minorHAnsi" w:cstheme="minorHAnsi"/>
        </w:rPr>
      </w:pPr>
    </w:p>
    <w:p w14:paraId="18EDF518" w14:textId="77777777" w:rsidR="00281201" w:rsidRDefault="00281201" w:rsidP="00532659">
      <w:pPr>
        <w:jc w:val="both"/>
        <w:rPr>
          <w:rFonts w:asciiTheme="minorHAnsi" w:hAnsiTheme="minorHAnsi" w:cstheme="minorHAnsi"/>
        </w:rPr>
      </w:pPr>
    </w:p>
    <w:p w14:paraId="6696CD7D" w14:textId="77777777" w:rsidR="00281201" w:rsidRDefault="00281201" w:rsidP="00532659">
      <w:pPr>
        <w:jc w:val="both"/>
        <w:rPr>
          <w:rFonts w:asciiTheme="minorHAnsi" w:hAnsiTheme="minorHAnsi" w:cstheme="minorHAnsi"/>
        </w:rPr>
      </w:pPr>
    </w:p>
    <w:p w14:paraId="7F5E4604" w14:textId="77777777" w:rsidR="00281201" w:rsidRDefault="00281201" w:rsidP="00532659">
      <w:pPr>
        <w:jc w:val="both"/>
        <w:rPr>
          <w:rFonts w:asciiTheme="minorHAnsi" w:hAnsiTheme="minorHAnsi" w:cstheme="minorHAnsi"/>
        </w:rPr>
      </w:pPr>
    </w:p>
    <w:p w14:paraId="46E75C24" w14:textId="77777777" w:rsidR="00281201" w:rsidRDefault="00281201" w:rsidP="00532659">
      <w:pPr>
        <w:jc w:val="both"/>
        <w:rPr>
          <w:rFonts w:asciiTheme="minorHAnsi" w:hAnsiTheme="minorHAnsi" w:cstheme="minorHAnsi"/>
        </w:rPr>
      </w:pPr>
    </w:p>
    <w:p w14:paraId="47078EFB" w14:textId="77777777" w:rsidR="00281201" w:rsidRDefault="00281201" w:rsidP="00532659">
      <w:pPr>
        <w:jc w:val="both"/>
        <w:rPr>
          <w:rFonts w:asciiTheme="minorHAnsi" w:hAnsiTheme="minorHAnsi" w:cstheme="minorHAnsi"/>
        </w:rPr>
      </w:pPr>
    </w:p>
    <w:p w14:paraId="42F72631" w14:textId="77777777" w:rsidR="00281201" w:rsidRPr="004A65F2" w:rsidRDefault="00281201" w:rsidP="00532659">
      <w:pPr>
        <w:jc w:val="both"/>
        <w:rPr>
          <w:rFonts w:asciiTheme="minorHAnsi" w:hAnsiTheme="minorHAnsi" w:cstheme="minorHAnsi"/>
        </w:rPr>
      </w:pPr>
    </w:p>
    <w:p w14:paraId="77C6A8FF" w14:textId="362B64FA" w:rsidR="007B13A4" w:rsidRPr="004A65F2" w:rsidRDefault="00DD53EB" w:rsidP="00FA78FA">
      <w:r>
        <w:t xml:space="preserve">Puis cliquez sur </w:t>
      </w:r>
      <w:r w:rsidR="002D1172" w:rsidRPr="002D1172">
        <w:rPr>
          <w:noProof/>
        </w:rPr>
        <w:drawing>
          <wp:inline distT="0" distB="0" distL="0" distR="0" wp14:anchorId="39CDACFA" wp14:editId="2E10415B">
            <wp:extent cx="943400" cy="364496"/>
            <wp:effectExtent l="0" t="0" r="9525" b="0"/>
            <wp:docPr id="101296136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961363" name=""/>
                    <pic:cNvPicPr/>
                  </pic:nvPicPr>
                  <pic:blipFill>
                    <a:blip r:embed="rId58"/>
                    <a:stretch>
                      <a:fillRect/>
                    </a:stretch>
                  </pic:blipFill>
                  <pic:spPr>
                    <a:xfrm>
                      <a:off x="0" y="0"/>
                      <a:ext cx="951435" cy="367600"/>
                    </a:xfrm>
                    <a:prstGeom prst="rect">
                      <a:avLst/>
                    </a:prstGeom>
                  </pic:spPr>
                </pic:pic>
              </a:graphicData>
            </a:graphic>
          </wp:inline>
        </w:drawing>
      </w:r>
    </w:p>
    <w:p w14:paraId="1B4E38FF" w14:textId="54602434" w:rsidR="007B13A4" w:rsidRPr="004A65F2" w:rsidRDefault="007B13A4" w:rsidP="00532659">
      <w:pPr>
        <w:jc w:val="both"/>
        <w:rPr>
          <w:rFonts w:asciiTheme="minorHAnsi" w:hAnsiTheme="minorHAnsi" w:cstheme="minorHAnsi"/>
        </w:rPr>
      </w:pPr>
    </w:p>
    <w:p w14:paraId="65185769" w14:textId="022A8F74" w:rsidR="00611A8E" w:rsidRPr="004A65F2" w:rsidRDefault="00611A8E" w:rsidP="00FA78FA">
      <w:r w:rsidRPr="004A65F2">
        <w:t xml:space="preserve">Pour créer un filtre cliquez sur le </w:t>
      </w:r>
      <w:r w:rsidR="004F0BF1" w:rsidRPr="004F0BF1">
        <w:rPr>
          <w:noProof/>
        </w:rPr>
        <w:drawing>
          <wp:inline distT="0" distB="0" distL="0" distR="0" wp14:anchorId="35CDFB21" wp14:editId="3A27FE5A">
            <wp:extent cx="247685" cy="228632"/>
            <wp:effectExtent l="0" t="0" r="0" b="0"/>
            <wp:docPr id="7350177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017706" name=""/>
                    <pic:cNvPicPr/>
                  </pic:nvPicPr>
                  <pic:blipFill>
                    <a:blip r:embed="rId59"/>
                    <a:stretch>
                      <a:fillRect/>
                    </a:stretch>
                  </pic:blipFill>
                  <pic:spPr>
                    <a:xfrm>
                      <a:off x="0" y="0"/>
                      <a:ext cx="247685" cy="228632"/>
                    </a:xfrm>
                    <a:prstGeom prst="rect">
                      <a:avLst/>
                    </a:prstGeom>
                  </pic:spPr>
                </pic:pic>
              </a:graphicData>
            </a:graphic>
          </wp:inline>
        </w:drawing>
      </w:r>
      <w:r w:rsidR="001E7002" w:rsidRPr="004A65F2">
        <w:t>.</w:t>
      </w:r>
    </w:p>
    <w:p w14:paraId="72083E2A" w14:textId="1D30A40A" w:rsidR="001E7002" w:rsidRPr="004A65F2" w:rsidRDefault="001E7002" w:rsidP="00FA78FA">
      <w:r w:rsidRPr="004A65F2">
        <w:t>Nommez votre filtre dans la zone libellé du filtre</w:t>
      </w:r>
    </w:p>
    <w:p w14:paraId="2C736535" w14:textId="5C9BA560" w:rsidR="001E7002" w:rsidRDefault="001E7002" w:rsidP="00FA78FA">
      <w:r w:rsidRPr="004A65F2">
        <w:t>Cochez à gauche les fonctions qui doivent utiliser le filtre et à droite les soins à afficher</w:t>
      </w:r>
    </w:p>
    <w:p w14:paraId="6C87CF7F" w14:textId="77777777" w:rsidR="00C0693E" w:rsidRDefault="00C0693E" w:rsidP="00532659">
      <w:pPr>
        <w:jc w:val="both"/>
        <w:rPr>
          <w:rFonts w:asciiTheme="minorHAnsi" w:hAnsiTheme="minorHAnsi" w:cstheme="minorHAnsi"/>
        </w:rPr>
      </w:pPr>
    </w:p>
    <w:p w14:paraId="25512735" w14:textId="7DB0A8A6" w:rsidR="008458D9" w:rsidRDefault="008458D9" w:rsidP="00983015">
      <w:pPr>
        <w:pStyle w:val="Titre1-ARCHEMC2"/>
        <w:ind w:left="0" w:firstLine="0"/>
      </w:pPr>
      <w:bookmarkStart w:id="16" w:name="_Toc218581571"/>
      <w:r>
        <w:t>Gestion des groupes et classes</w:t>
      </w:r>
      <w:r w:rsidR="008E1EAB">
        <w:t xml:space="preserve"> (IME</w:t>
      </w:r>
      <w:r w:rsidR="00392506">
        <w:t>/SESSAD</w:t>
      </w:r>
      <w:r w:rsidR="008E1EAB">
        <w:t>)</w:t>
      </w:r>
      <w:bookmarkEnd w:id="16"/>
    </w:p>
    <w:p w14:paraId="15731B93" w14:textId="1B850811" w:rsidR="008458D9" w:rsidRDefault="001B65F1" w:rsidP="00532659">
      <w:r w:rsidRPr="00C36423">
        <w:rPr>
          <w:noProof/>
        </w:rPr>
        <w:drawing>
          <wp:anchor distT="0" distB="0" distL="114300" distR="114300" simplePos="0" relativeHeight="251864064" behindDoc="0" locked="0" layoutInCell="1" allowOverlap="1" wp14:anchorId="71708B98" wp14:editId="2DA16F9C">
            <wp:simplePos x="0" y="0"/>
            <wp:positionH relativeFrom="margin">
              <wp:posOffset>2529498</wp:posOffset>
            </wp:positionH>
            <wp:positionV relativeFrom="paragraph">
              <wp:posOffset>96945</wp:posOffset>
            </wp:positionV>
            <wp:extent cx="3605530" cy="927735"/>
            <wp:effectExtent l="0" t="0" r="0" b="5715"/>
            <wp:wrapThrough wrapText="bothSides">
              <wp:wrapPolygon edited="0">
                <wp:start x="0" y="0"/>
                <wp:lineTo x="0" y="21290"/>
                <wp:lineTo x="21455" y="21290"/>
                <wp:lineTo x="21455" y="0"/>
                <wp:lineTo x="0" y="0"/>
              </wp:wrapPolygon>
            </wp:wrapThrough>
            <wp:docPr id="18297671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767128"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605530" cy="927735"/>
                    </a:xfrm>
                    <a:prstGeom prst="rect">
                      <a:avLst/>
                    </a:prstGeom>
                  </pic:spPr>
                </pic:pic>
              </a:graphicData>
            </a:graphic>
            <wp14:sizeRelH relativeFrom="margin">
              <wp14:pctWidth>0</wp14:pctWidth>
            </wp14:sizeRelH>
            <wp14:sizeRelV relativeFrom="margin">
              <wp14:pctHeight>0</wp14:pctHeight>
            </wp14:sizeRelV>
          </wp:anchor>
        </w:drawing>
      </w:r>
      <w:r w:rsidR="008458D9">
        <w:t xml:space="preserve">Dans la gestion des lexiques </w:t>
      </w:r>
    </w:p>
    <w:p w14:paraId="436A6849" w14:textId="4F196002" w:rsidR="008458D9" w:rsidRDefault="008458D9" w:rsidP="00532659">
      <w:r>
        <w:t xml:space="preserve">Param. </w:t>
      </w:r>
      <w:r w:rsidR="00281201">
        <w:t>établissement</w:t>
      </w:r>
    </w:p>
    <w:p w14:paraId="144FFE94" w14:textId="1FDC0AE8" w:rsidR="008458D9" w:rsidRDefault="008458D9" w:rsidP="00532659">
      <w:r>
        <w:t xml:space="preserve">Cliquez sur groupe et + </w:t>
      </w:r>
    </w:p>
    <w:p w14:paraId="642F91AF" w14:textId="38306109" w:rsidR="008458D9" w:rsidRDefault="008458D9" w:rsidP="00532659">
      <w:r>
        <w:t>pour rajouter un intituler</w:t>
      </w:r>
    </w:p>
    <w:p w14:paraId="0FF4C643" w14:textId="26005150" w:rsidR="008458D9" w:rsidRDefault="008458D9" w:rsidP="00532659">
      <w:r>
        <w:t xml:space="preserve">Il faut maintenant </w:t>
      </w:r>
    </w:p>
    <w:p w14:paraId="49982592" w14:textId="29E9E982" w:rsidR="008458D9" w:rsidRDefault="008458D9" w:rsidP="00532659">
      <w:r>
        <w:t xml:space="preserve">Cliquer sur </w:t>
      </w:r>
      <w:r w:rsidR="00B45AB9">
        <w:t>la cellule bleue</w:t>
      </w:r>
      <w:r>
        <w:t xml:space="preserve"> pour pouvoir </w:t>
      </w:r>
    </w:p>
    <w:p w14:paraId="57D1AA04" w14:textId="5B96F309" w:rsidR="008458D9" w:rsidRDefault="008458D9" w:rsidP="00532659">
      <w:r>
        <w:t>Affecter un usager</w:t>
      </w:r>
      <w:r w:rsidR="00281201" w:rsidRPr="00A373DD">
        <w:rPr>
          <w:noProof/>
        </w:rPr>
        <w:drawing>
          <wp:anchor distT="0" distB="0" distL="114300" distR="114300" simplePos="0" relativeHeight="251789312" behindDoc="0" locked="0" layoutInCell="1" allowOverlap="1" wp14:anchorId="3E9E26B3" wp14:editId="5CA68424">
            <wp:simplePos x="0" y="0"/>
            <wp:positionH relativeFrom="margin">
              <wp:posOffset>2269006</wp:posOffset>
            </wp:positionH>
            <wp:positionV relativeFrom="paragraph">
              <wp:posOffset>198869</wp:posOffset>
            </wp:positionV>
            <wp:extent cx="3365500" cy="1076575"/>
            <wp:effectExtent l="0" t="0" r="6350" b="9525"/>
            <wp:wrapNone/>
            <wp:docPr id="71" name="Imag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365500" cy="1076575"/>
                    </a:xfrm>
                    <a:prstGeom prst="rect">
                      <a:avLst/>
                    </a:prstGeom>
                  </pic:spPr>
                </pic:pic>
              </a:graphicData>
            </a:graphic>
            <wp14:sizeRelH relativeFrom="margin">
              <wp14:pctWidth>0</wp14:pctWidth>
            </wp14:sizeRelH>
            <wp14:sizeRelV relativeFrom="margin">
              <wp14:pctHeight>0</wp14:pctHeight>
            </wp14:sizeRelV>
          </wp:anchor>
        </w:drawing>
      </w:r>
      <w:r w:rsidR="00BD7934">
        <w:t xml:space="preserve"> a</w:t>
      </w:r>
      <w:r>
        <w:t>u groupe</w:t>
      </w:r>
    </w:p>
    <w:p w14:paraId="217451EB" w14:textId="19C34CEE" w:rsidR="008458D9" w:rsidRDefault="008458D9" w:rsidP="00532659"/>
    <w:p w14:paraId="2C71C5FF" w14:textId="0088B159" w:rsidR="008458D9" w:rsidRDefault="008458D9" w:rsidP="00532659">
      <w:r>
        <w:t>Attention un usager</w:t>
      </w:r>
    </w:p>
    <w:p w14:paraId="23C58B86" w14:textId="77777777" w:rsidR="008458D9" w:rsidRDefault="008458D9" w:rsidP="00532659">
      <w:r>
        <w:t>Peut-être dans différents</w:t>
      </w:r>
    </w:p>
    <w:p w14:paraId="6C865CE2" w14:textId="0DAFE95C" w:rsidR="008458D9" w:rsidRDefault="008458D9" w:rsidP="00532659">
      <w:r>
        <w:t>groupe</w:t>
      </w:r>
      <w:r w:rsidR="00B45AB9">
        <w:t>s</w:t>
      </w:r>
    </w:p>
    <w:p w14:paraId="79A635B2" w14:textId="77777777" w:rsidR="008458D9" w:rsidRDefault="008458D9" w:rsidP="00532659"/>
    <w:p w14:paraId="4A15DA74" w14:textId="6C598E9A" w:rsidR="008458D9" w:rsidRDefault="008458D9" w:rsidP="00532659">
      <w:pPr>
        <w:jc w:val="both"/>
      </w:pPr>
      <w:r>
        <w:t>Les mêmes règles s’appliquent pour les classes</w:t>
      </w:r>
    </w:p>
    <w:p w14:paraId="6A9E710D" w14:textId="77777777" w:rsidR="008E1EAB" w:rsidRDefault="008E1EAB" w:rsidP="00532659">
      <w:pPr>
        <w:jc w:val="both"/>
      </w:pPr>
    </w:p>
    <w:p w14:paraId="266C5820" w14:textId="2346094D" w:rsidR="008E1EAB" w:rsidRDefault="008E1EAB" w:rsidP="00983015">
      <w:pPr>
        <w:pStyle w:val="Titre1-ARCHEMC2"/>
        <w:ind w:left="0" w:firstLine="0"/>
      </w:pPr>
      <w:bookmarkStart w:id="17" w:name="_Toc218581572"/>
      <w:r>
        <w:lastRenderedPageBreak/>
        <w:t>Gestion des ateliers/groupes (ESAT)</w:t>
      </w:r>
      <w:bookmarkEnd w:id="17"/>
    </w:p>
    <w:p w14:paraId="72F73DF2" w14:textId="50DF9315" w:rsidR="008E1EAB" w:rsidRDefault="008E1EAB" w:rsidP="00532659">
      <w:pPr>
        <w:jc w:val="both"/>
      </w:pPr>
      <w:r w:rsidRPr="008E1EAB">
        <w:rPr>
          <w:noProof/>
        </w:rPr>
        <w:drawing>
          <wp:anchor distT="0" distB="0" distL="114300" distR="114300" simplePos="0" relativeHeight="251838464" behindDoc="0" locked="0" layoutInCell="1" allowOverlap="1" wp14:anchorId="3A4DAF2E" wp14:editId="19AAD8B1">
            <wp:simplePos x="0" y="0"/>
            <wp:positionH relativeFrom="column">
              <wp:posOffset>2096947</wp:posOffset>
            </wp:positionH>
            <wp:positionV relativeFrom="paragraph">
              <wp:posOffset>110268</wp:posOffset>
            </wp:positionV>
            <wp:extent cx="3266322" cy="1274917"/>
            <wp:effectExtent l="0" t="0" r="0" b="1905"/>
            <wp:wrapNone/>
            <wp:docPr id="15196453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45392"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266322" cy="1274917"/>
                    </a:xfrm>
                    <a:prstGeom prst="rect">
                      <a:avLst/>
                    </a:prstGeom>
                  </pic:spPr>
                </pic:pic>
              </a:graphicData>
            </a:graphic>
          </wp:anchor>
        </w:drawing>
      </w:r>
    </w:p>
    <w:p w14:paraId="73ADD58E" w14:textId="108CAFF7" w:rsidR="008E1EAB" w:rsidRDefault="008E1EAB" w:rsidP="00532659">
      <w:pPr>
        <w:jc w:val="both"/>
      </w:pPr>
      <w:r>
        <w:t>Dans param. établissement</w:t>
      </w:r>
    </w:p>
    <w:p w14:paraId="42C392AC" w14:textId="3EF751BF" w:rsidR="008E1EAB" w:rsidRDefault="008E1EAB" w:rsidP="00532659">
      <w:pPr>
        <w:jc w:val="both"/>
      </w:pPr>
      <w:r>
        <w:t xml:space="preserve">cliquez sur </w:t>
      </w:r>
    </w:p>
    <w:p w14:paraId="4B649E92" w14:textId="108ECDA3" w:rsidR="008E1EAB" w:rsidRDefault="008E1EAB" w:rsidP="00532659">
      <w:pPr>
        <w:jc w:val="both"/>
      </w:pPr>
      <w:r>
        <w:t>Ateliers/Groupes</w:t>
      </w:r>
    </w:p>
    <w:p w14:paraId="7FA83386" w14:textId="77777777" w:rsidR="008E1EAB" w:rsidRDefault="008E1EAB" w:rsidP="00532659">
      <w:pPr>
        <w:jc w:val="both"/>
      </w:pPr>
    </w:p>
    <w:p w14:paraId="5349D136" w14:textId="7B867CE7" w:rsidR="008E1EAB" w:rsidRDefault="008E1EAB" w:rsidP="00532659">
      <w:pPr>
        <w:jc w:val="both"/>
      </w:pPr>
      <w:r>
        <w:t>La première colonne</w:t>
      </w:r>
    </w:p>
    <w:p w14:paraId="6334A3FB" w14:textId="6FD935CF" w:rsidR="008E1EAB" w:rsidRDefault="008E1EAB" w:rsidP="00532659">
      <w:pPr>
        <w:jc w:val="both"/>
      </w:pPr>
      <w:r>
        <w:t>à gauche vous permet</w:t>
      </w:r>
    </w:p>
    <w:p w14:paraId="1B6D4C26" w14:textId="723947F8" w:rsidR="008E1EAB" w:rsidRDefault="008E1EAB" w:rsidP="00532659">
      <w:pPr>
        <w:jc w:val="both"/>
      </w:pPr>
      <w:r>
        <w:t>de créer un atelier</w:t>
      </w:r>
    </w:p>
    <w:p w14:paraId="0BE6B36E" w14:textId="6C35A1BE" w:rsidR="008E1EAB" w:rsidRDefault="003D79BF" w:rsidP="00FA78FA">
      <w:r w:rsidRPr="008E1EAB">
        <w:rPr>
          <w:rFonts w:asciiTheme="minorHAnsi" w:hAnsiTheme="minorHAnsi" w:cstheme="minorHAnsi"/>
          <w:noProof/>
        </w:rPr>
        <w:drawing>
          <wp:anchor distT="0" distB="0" distL="114300" distR="114300" simplePos="0" relativeHeight="251840512" behindDoc="0" locked="0" layoutInCell="1" allowOverlap="1" wp14:anchorId="0A8D3371" wp14:editId="20F59AA0">
            <wp:simplePos x="0" y="0"/>
            <wp:positionH relativeFrom="column">
              <wp:posOffset>1995893</wp:posOffset>
            </wp:positionH>
            <wp:positionV relativeFrom="paragraph">
              <wp:posOffset>194134</wp:posOffset>
            </wp:positionV>
            <wp:extent cx="1122798" cy="1022623"/>
            <wp:effectExtent l="0" t="0" r="1270" b="6350"/>
            <wp:wrapNone/>
            <wp:docPr id="3193011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01113" name=""/>
                    <pic:cNvPicPr/>
                  </pic:nvPicPr>
                  <pic:blipFill>
                    <a:blip r:embed="rId63">
                      <a:extLst>
                        <a:ext uri="{28A0092B-C50C-407E-A947-70E740481C1C}">
                          <a14:useLocalDpi xmlns:a14="http://schemas.microsoft.com/office/drawing/2010/main" val="0"/>
                        </a:ext>
                      </a:extLst>
                    </a:blip>
                    <a:stretch>
                      <a:fillRect/>
                    </a:stretch>
                  </pic:blipFill>
                  <pic:spPr>
                    <a:xfrm>
                      <a:off x="0" y="0"/>
                      <a:ext cx="1122798" cy="1022623"/>
                    </a:xfrm>
                    <a:prstGeom prst="rect">
                      <a:avLst/>
                    </a:prstGeom>
                  </pic:spPr>
                </pic:pic>
              </a:graphicData>
            </a:graphic>
          </wp:anchor>
        </w:drawing>
      </w:r>
      <w:r w:rsidR="008E1EAB" w:rsidRPr="008E1EAB">
        <w:rPr>
          <w:noProof/>
        </w:rPr>
        <w:drawing>
          <wp:anchor distT="0" distB="0" distL="114300" distR="114300" simplePos="0" relativeHeight="251839488" behindDoc="0" locked="0" layoutInCell="1" allowOverlap="1" wp14:anchorId="217D1676" wp14:editId="23932453">
            <wp:simplePos x="0" y="0"/>
            <wp:positionH relativeFrom="column">
              <wp:posOffset>3138512</wp:posOffset>
            </wp:positionH>
            <wp:positionV relativeFrom="paragraph">
              <wp:posOffset>6104</wp:posOffset>
            </wp:positionV>
            <wp:extent cx="3598058" cy="1429784"/>
            <wp:effectExtent l="0" t="0" r="2540" b="0"/>
            <wp:wrapNone/>
            <wp:docPr id="10089959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995995" name=""/>
                    <pic:cNvPicPr/>
                  </pic:nvPicPr>
                  <pic:blipFill>
                    <a:blip r:embed="rId64">
                      <a:extLst>
                        <a:ext uri="{28A0092B-C50C-407E-A947-70E740481C1C}">
                          <a14:useLocalDpi xmlns:a14="http://schemas.microsoft.com/office/drawing/2010/main" val="0"/>
                        </a:ext>
                      </a:extLst>
                    </a:blip>
                    <a:stretch>
                      <a:fillRect/>
                    </a:stretch>
                  </pic:blipFill>
                  <pic:spPr>
                    <a:xfrm>
                      <a:off x="0" y="0"/>
                      <a:ext cx="3598058" cy="1429784"/>
                    </a:xfrm>
                    <a:prstGeom prst="rect">
                      <a:avLst/>
                    </a:prstGeom>
                  </pic:spPr>
                </pic:pic>
              </a:graphicData>
            </a:graphic>
          </wp:anchor>
        </w:drawing>
      </w:r>
      <w:r w:rsidR="008E1EAB">
        <w:t xml:space="preserve">le </w:t>
      </w:r>
      <w:r w:rsidR="00392506">
        <w:t>+</w:t>
      </w:r>
      <w:r w:rsidR="008E1EAB">
        <w:t xml:space="preserve"> à droite</w:t>
      </w:r>
    </w:p>
    <w:p w14:paraId="5FD7253A" w14:textId="2C5C0D49" w:rsidR="008E1EAB" w:rsidRDefault="008E1EAB" w:rsidP="00FA78FA">
      <w:r>
        <w:t>les groupes dans l’atelier</w:t>
      </w:r>
    </w:p>
    <w:p w14:paraId="7DCAB4EB" w14:textId="40648B02" w:rsidR="008E1EAB" w:rsidRDefault="008E1EAB" w:rsidP="00532659">
      <w:pPr>
        <w:jc w:val="both"/>
        <w:rPr>
          <w:rFonts w:asciiTheme="minorHAnsi" w:hAnsiTheme="minorHAnsi" w:cstheme="minorHAnsi"/>
        </w:rPr>
      </w:pPr>
    </w:p>
    <w:p w14:paraId="59B9D549" w14:textId="1D27A55C" w:rsidR="008E1EAB" w:rsidRDefault="008E1EAB" w:rsidP="00532659">
      <w:pPr>
        <w:jc w:val="both"/>
        <w:rPr>
          <w:rFonts w:asciiTheme="minorHAnsi" w:hAnsiTheme="minorHAnsi" w:cstheme="minorHAnsi"/>
        </w:rPr>
      </w:pPr>
    </w:p>
    <w:p w14:paraId="5DC74B59" w14:textId="70AA6FA7" w:rsidR="008E1EAB" w:rsidRDefault="008E1EAB" w:rsidP="003D79BF"/>
    <w:p w14:paraId="54920898" w14:textId="3BA27D71" w:rsidR="006C60DB" w:rsidRDefault="006C60DB" w:rsidP="003D79BF">
      <w:r w:rsidRPr="006C60DB">
        <w:rPr>
          <w:noProof/>
        </w:rPr>
        <w:drawing>
          <wp:anchor distT="0" distB="0" distL="114300" distR="114300" simplePos="0" relativeHeight="251841536" behindDoc="0" locked="0" layoutInCell="1" allowOverlap="1" wp14:anchorId="11C2006A" wp14:editId="71611353">
            <wp:simplePos x="0" y="0"/>
            <wp:positionH relativeFrom="column">
              <wp:posOffset>2935472</wp:posOffset>
            </wp:positionH>
            <wp:positionV relativeFrom="paragraph">
              <wp:posOffset>19109</wp:posOffset>
            </wp:positionV>
            <wp:extent cx="1650173" cy="599612"/>
            <wp:effectExtent l="0" t="0" r="7620" b="0"/>
            <wp:wrapNone/>
            <wp:docPr id="14988415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841565" name=""/>
                    <pic:cNvPicPr/>
                  </pic:nvPicPr>
                  <pic:blipFill>
                    <a:blip r:embed="rId65">
                      <a:extLst>
                        <a:ext uri="{28A0092B-C50C-407E-A947-70E740481C1C}">
                          <a14:useLocalDpi xmlns:a14="http://schemas.microsoft.com/office/drawing/2010/main" val="0"/>
                        </a:ext>
                      </a:extLst>
                    </a:blip>
                    <a:stretch>
                      <a:fillRect/>
                    </a:stretch>
                  </pic:blipFill>
                  <pic:spPr>
                    <a:xfrm>
                      <a:off x="0" y="0"/>
                      <a:ext cx="1650173" cy="599612"/>
                    </a:xfrm>
                    <a:prstGeom prst="rect">
                      <a:avLst/>
                    </a:prstGeom>
                  </pic:spPr>
                </pic:pic>
              </a:graphicData>
            </a:graphic>
          </wp:anchor>
        </w:drawing>
      </w:r>
      <w:r>
        <w:t>Vous pouvez modifiez</w:t>
      </w:r>
    </w:p>
    <w:p w14:paraId="732CDB57" w14:textId="11643667" w:rsidR="006C60DB" w:rsidRDefault="00B0026B" w:rsidP="003D79BF">
      <w:r w:rsidRPr="00B0026B">
        <w:rPr>
          <w:noProof/>
        </w:rPr>
        <w:drawing>
          <wp:anchor distT="0" distB="0" distL="114300" distR="114300" simplePos="0" relativeHeight="251842560" behindDoc="0" locked="0" layoutInCell="1" allowOverlap="1" wp14:anchorId="603613B1" wp14:editId="28B4C063">
            <wp:simplePos x="0" y="0"/>
            <wp:positionH relativeFrom="column">
              <wp:posOffset>1791778</wp:posOffset>
            </wp:positionH>
            <wp:positionV relativeFrom="paragraph">
              <wp:posOffset>95472</wp:posOffset>
            </wp:positionV>
            <wp:extent cx="161925" cy="304800"/>
            <wp:effectExtent l="0" t="0" r="9525" b="0"/>
            <wp:wrapNone/>
            <wp:docPr id="83980968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09681" name=""/>
                    <pic:cNvPicPr/>
                  </pic:nvPicPr>
                  <pic:blipFill>
                    <a:blip r:embed="rId66">
                      <a:extLst>
                        <a:ext uri="{28A0092B-C50C-407E-A947-70E740481C1C}">
                          <a14:useLocalDpi xmlns:a14="http://schemas.microsoft.com/office/drawing/2010/main" val="0"/>
                        </a:ext>
                      </a:extLst>
                    </a:blip>
                    <a:stretch>
                      <a:fillRect/>
                    </a:stretch>
                  </pic:blipFill>
                  <pic:spPr>
                    <a:xfrm>
                      <a:off x="0" y="0"/>
                      <a:ext cx="161925" cy="304800"/>
                    </a:xfrm>
                    <a:prstGeom prst="rect">
                      <a:avLst/>
                    </a:prstGeom>
                  </pic:spPr>
                </pic:pic>
              </a:graphicData>
            </a:graphic>
          </wp:anchor>
        </w:drawing>
      </w:r>
      <w:r>
        <w:t>Ou supprimez l’atelier</w:t>
      </w:r>
    </w:p>
    <w:p w14:paraId="3E630294" w14:textId="56157CDE" w:rsidR="006C60DB" w:rsidRDefault="00B0026B" w:rsidP="003D79BF">
      <w:r>
        <w:t xml:space="preserve">Ou le groupe en cliquant sur </w:t>
      </w:r>
    </w:p>
    <w:p w14:paraId="224507EF" w14:textId="62739F8B" w:rsidR="005D64FF" w:rsidRDefault="005D64FF">
      <w:r>
        <w:br w:type="page"/>
      </w:r>
    </w:p>
    <w:p w14:paraId="0E9A666F" w14:textId="67BD8970" w:rsidR="009441B2" w:rsidRPr="00B252E1" w:rsidRDefault="009441B2" w:rsidP="008C7C5C">
      <w:pPr>
        <w:pStyle w:val="Titre1-ARCHEMC2"/>
        <w:ind w:left="0" w:firstLine="0"/>
      </w:pPr>
      <w:bookmarkStart w:id="18" w:name="_Toc197951373"/>
      <w:bookmarkStart w:id="19" w:name="_Toc218581573"/>
      <w:r w:rsidRPr="00B252E1">
        <w:lastRenderedPageBreak/>
        <w:t>Valeur d’alerte par constante</w:t>
      </w:r>
      <w:bookmarkEnd w:id="18"/>
      <w:bookmarkEnd w:id="19"/>
    </w:p>
    <w:p w14:paraId="54586D8A" w14:textId="0DA75751" w:rsidR="009441B2" w:rsidRPr="00B252E1" w:rsidRDefault="009441B2" w:rsidP="00532659">
      <w:pPr>
        <w:rPr>
          <w:rFonts w:asciiTheme="minorHAnsi" w:hAnsiTheme="minorHAnsi" w:cstheme="minorHAnsi"/>
        </w:rPr>
      </w:pPr>
    </w:p>
    <w:p w14:paraId="0FF4FDFB" w14:textId="67CD81B6" w:rsidR="001A4020" w:rsidRDefault="006F3CB3" w:rsidP="005D64FF">
      <w:r>
        <w:rPr>
          <w:noProof/>
        </w:rPr>
        <w:drawing>
          <wp:anchor distT="0" distB="0" distL="114300" distR="114300" simplePos="0" relativeHeight="251875328" behindDoc="0" locked="0" layoutInCell="1" allowOverlap="1" wp14:anchorId="4BFFE904" wp14:editId="73377B3A">
            <wp:simplePos x="0" y="0"/>
            <wp:positionH relativeFrom="column">
              <wp:posOffset>3605853</wp:posOffset>
            </wp:positionH>
            <wp:positionV relativeFrom="paragraph">
              <wp:posOffset>6350</wp:posOffset>
            </wp:positionV>
            <wp:extent cx="2409190" cy="3683000"/>
            <wp:effectExtent l="0" t="0" r="0" b="0"/>
            <wp:wrapThrough wrapText="bothSides">
              <wp:wrapPolygon edited="0">
                <wp:start x="0" y="0"/>
                <wp:lineTo x="0" y="21451"/>
                <wp:lineTo x="21349" y="21451"/>
                <wp:lineTo x="21349" y="0"/>
                <wp:lineTo x="0" y="0"/>
              </wp:wrapPolygon>
            </wp:wrapThrough>
            <wp:docPr id="1543351977" name="Image 6" descr="Une image contenant texte, capture d’écran, nombre, document&#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51977" name="Image 6" descr="Une image contenant texte, capture d’écran, nombre, document&#10;&#10;Le contenu généré par l’IA peut être incorrect."/>
                    <pic:cNvPicPr>
                      <a:picLocks noChangeAspect="1" noChangeArrowheads="1"/>
                    </pic:cNvPicPr>
                  </pic:nvPicPr>
                  <pic:blipFill rotWithShape="1">
                    <a:blip r:embed="rId67">
                      <a:extLst>
                        <a:ext uri="{28A0092B-C50C-407E-A947-70E740481C1C}">
                          <a14:useLocalDpi xmlns:a14="http://schemas.microsoft.com/office/drawing/2010/main" val="0"/>
                        </a:ext>
                      </a:extLst>
                    </a:blip>
                    <a:srcRect l="1137"/>
                    <a:stretch/>
                  </pic:blipFill>
                  <pic:spPr bwMode="auto">
                    <a:xfrm>
                      <a:off x="0" y="0"/>
                      <a:ext cx="2409190" cy="3683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41B2" w:rsidRPr="00B252E1">
        <w:t xml:space="preserve">Il est désormais possible de configurer </w:t>
      </w:r>
    </w:p>
    <w:p w14:paraId="1D6DFA33" w14:textId="06D9F884" w:rsidR="001A4020" w:rsidRDefault="009441B2" w:rsidP="005D64FF">
      <w:r w:rsidRPr="00B252E1">
        <w:t>les valeurs de préalerte et d’alerte pour</w:t>
      </w:r>
    </w:p>
    <w:p w14:paraId="49F913B3" w14:textId="3E7B8DD7" w:rsidR="001A4020" w:rsidRDefault="009441B2" w:rsidP="005D64FF">
      <w:r w:rsidRPr="00B252E1">
        <w:t xml:space="preserve">les constantes de tous les usagers, </w:t>
      </w:r>
    </w:p>
    <w:p w14:paraId="149710F7" w14:textId="1F242DAD" w:rsidR="009441B2" w:rsidRPr="00B252E1" w:rsidRDefault="009441B2" w:rsidP="005D64FF">
      <w:r w:rsidRPr="00B252E1">
        <w:t xml:space="preserve">ou de définir des valeurs spécifiques pour un usager </w:t>
      </w:r>
    </w:p>
    <w:p w14:paraId="314FEEC2" w14:textId="4B6ED0AD" w:rsidR="00324786" w:rsidRPr="00B252E1" w:rsidRDefault="00324786" w:rsidP="005D64FF">
      <w:pPr>
        <w:rPr>
          <w:noProof/>
        </w:rPr>
      </w:pPr>
    </w:p>
    <w:p w14:paraId="7BD9D15E" w14:textId="7731BBB6" w:rsidR="00324786" w:rsidRPr="00B252E1" w:rsidRDefault="009441B2" w:rsidP="005D64FF">
      <w:pPr>
        <w:rPr>
          <w:noProof/>
        </w:rPr>
      </w:pPr>
      <w:r w:rsidRPr="00B252E1">
        <w:rPr>
          <w:noProof/>
        </w:rPr>
        <w:t xml:space="preserve">Pré-alerte : seuil de déclenchement </w:t>
      </w:r>
    </w:p>
    <w:p w14:paraId="72656972" w14:textId="77777777" w:rsidR="00324786" w:rsidRPr="00B252E1" w:rsidRDefault="009441B2" w:rsidP="005D64FF">
      <w:pPr>
        <w:rPr>
          <w:noProof/>
        </w:rPr>
      </w:pPr>
      <w:r w:rsidRPr="00B252E1">
        <w:rPr>
          <w:noProof/>
        </w:rPr>
        <w:t xml:space="preserve">qui correspond à l’affichage en jaune </w:t>
      </w:r>
    </w:p>
    <w:p w14:paraId="2F14804C" w14:textId="24BA42C4" w:rsidR="00F4207C" w:rsidRDefault="009441B2" w:rsidP="005D64FF">
      <w:pPr>
        <w:rPr>
          <w:noProof/>
        </w:rPr>
      </w:pPr>
      <w:r w:rsidRPr="00B252E1">
        <w:rPr>
          <w:noProof/>
        </w:rPr>
        <w:t>des valeurs de constantes pour</w:t>
      </w:r>
    </w:p>
    <w:p w14:paraId="0272A209" w14:textId="73C03094" w:rsidR="009441B2" w:rsidRPr="00B252E1" w:rsidRDefault="009441B2" w:rsidP="005D64FF">
      <w:pPr>
        <w:rPr>
          <w:noProof/>
        </w:rPr>
      </w:pPr>
      <w:r w:rsidRPr="00B252E1">
        <w:rPr>
          <w:noProof/>
        </w:rPr>
        <w:t xml:space="preserve"> signifier un problème potentiel </w:t>
      </w:r>
    </w:p>
    <w:p w14:paraId="24C3BFC3" w14:textId="7105ECAA" w:rsidR="00F4207C" w:rsidRDefault="009441B2" w:rsidP="005D64FF">
      <w:pPr>
        <w:rPr>
          <w:noProof/>
        </w:rPr>
      </w:pPr>
      <w:r w:rsidRPr="00B252E1">
        <w:rPr>
          <w:noProof/>
        </w:rPr>
        <w:t>Alerte : seuil de déclenchement</w:t>
      </w:r>
    </w:p>
    <w:p w14:paraId="19373840" w14:textId="77777777" w:rsidR="00F4207C" w:rsidRDefault="009441B2" w:rsidP="005D64FF">
      <w:pPr>
        <w:rPr>
          <w:noProof/>
        </w:rPr>
      </w:pPr>
      <w:r w:rsidRPr="00B252E1">
        <w:rPr>
          <w:noProof/>
        </w:rPr>
        <w:t xml:space="preserve"> qui correspond à l’affichage en jaune</w:t>
      </w:r>
    </w:p>
    <w:p w14:paraId="1B54FB35" w14:textId="232546F8" w:rsidR="00F4207C" w:rsidRDefault="009441B2" w:rsidP="005D64FF">
      <w:pPr>
        <w:rPr>
          <w:noProof/>
        </w:rPr>
      </w:pPr>
      <w:r w:rsidRPr="00B252E1">
        <w:rPr>
          <w:noProof/>
        </w:rPr>
        <w:t xml:space="preserve"> des valeurs de constantes pour</w:t>
      </w:r>
    </w:p>
    <w:p w14:paraId="7DE5521D" w14:textId="4B97C6AE" w:rsidR="00F4207C" w:rsidRDefault="009441B2" w:rsidP="005D64FF">
      <w:pPr>
        <w:rPr>
          <w:noProof/>
        </w:rPr>
      </w:pPr>
      <w:r w:rsidRPr="00B252E1">
        <w:rPr>
          <w:noProof/>
        </w:rPr>
        <w:t xml:space="preserve"> signifier un problème avéré. </w:t>
      </w:r>
    </w:p>
    <w:p w14:paraId="58513C14" w14:textId="6954B868" w:rsidR="00F4207C" w:rsidRDefault="009441B2" w:rsidP="005D64FF">
      <w:pPr>
        <w:rPr>
          <w:noProof/>
        </w:rPr>
      </w:pPr>
      <w:r w:rsidRPr="00B252E1">
        <w:rPr>
          <w:noProof/>
        </w:rPr>
        <w:t xml:space="preserve">C’est ce seuil qui déclenche la </w:t>
      </w:r>
    </w:p>
    <w:p w14:paraId="02BEDFA2" w14:textId="412E74AC" w:rsidR="009441B2" w:rsidRPr="00B252E1" w:rsidRDefault="009441B2" w:rsidP="005D64FF">
      <w:pPr>
        <w:rPr>
          <w:noProof/>
        </w:rPr>
      </w:pPr>
      <w:r w:rsidRPr="00B252E1">
        <w:rPr>
          <w:noProof/>
        </w:rPr>
        <w:t xml:space="preserve">proposition de génération d’une transmission, et l’affichage dans le widget des constantes anormales. </w:t>
      </w:r>
    </w:p>
    <w:p w14:paraId="6F95EB58" w14:textId="5EEE2DF5" w:rsidR="009441B2" w:rsidRDefault="009441B2" w:rsidP="00532659">
      <w:pPr>
        <w:pStyle w:val="Paragraphedeliste"/>
        <w:ind w:left="0"/>
        <w:rPr>
          <w:noProof/>
        </w:rPr>
      </w:pPr>
    </w:p>
    <w:p w14:paraId="702E2DFA" w14:textId="77777777" w:rsidR="00853087" w:rsidRDefault="00853087" w:rsidP="005D64FF">
      <w:r>
        <w:t xml:space="preserve">Les valeurs par défaut sont celles qui étaient utilisée jusque-là dans Livia </w:t>
      </w:r>
    </w:p>
    <w:p w14:paraId="74976C99" w14:textId="03256E6D" w:rsidR="00853087" w:rsidRDefault="00564016" w:rsidP="005D64FF">
      <w:pPr>
        <w:rPr>
          <w:noProof/>
        </w:rPr>
      </w:pPr>
      <w:r w:rsidRPr="00E5374E">
        <w:rPr>
          <w:noProof/>
        </w:rPr>
        <w:drawing>
          <wp:anchor distT="0" distB="0" distL="114300" distR="114300" simplePos="0" relativeHeight="251876352" behindDoc="0" locked="0" layoutInCell="1" allowOverlap="1" wp14:anchorId="02F29DED" wp14:editId="61719E26">
            <wp:simplePos x="0" y="0"/>
            <wp:positionH relativeFrom="column">
              <wp:posOffset>2485503</wp:posOffset>
            </wp:positionH>
            <wp:positionV relativeFrom="paragraph">
              <wp:posOffset>287872</wp:posOffset>
            </wp:positionV>
            <wp:extent cx="3127375" cy="1360805"/>
            <wp:effectExtent l="0" t="0" r="0" b="0"/>
            <wp:wrapThrough wrapText="bothSides">
              <wp:wrapPolygon edited="0">
                <wp:start x="0" y="0"/>
                <wp:lineTo x="0" y="21167"/>
                <wp:lineTo x="21446" y="21167"/>
                <wp:lineTo x="21446" y="0"/>
                <wp:lineTo x="0" y="0"/>
              </wp:wrapPolygon>
            </wp:wrapThrough>
            <wp:docPr id="4217308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30898"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127375" cy="1360805"/>
                    </a:xfrm>
                    <a:prstGeom prst="rect">
                      <a:avLst/>
                    </a:prstGeom>
                  </pic:spPr>
                </pic:pic>
              </a:graphicData>
            </a:graphic>
            <wp14:sizeRelH relativeFrom="margin">
              <wp14:pctWidth>0</wp14:pctWidth>
            </wp14:sizeRelH>
            <wp14:sizeRelV relativeFrom="margin">
              <wp14:pctHeight>0</wp14:pctHeight>
            </wp14:sizeRelV>
          </wp:anchor>
        </w:drawing>
      </w:r>
    </w:p>
    <w:p w14:paraId="4F9BCFBC" w14:textId="1F3C216E" w:rsidR="00564016" w:rsidRDefault="009441B2" w:rsidP="005D64FF">
      <w:r>
        <w:t xml:space="preserve">Afin de modifier les valeurs par </w:t>
      </w:r>
    </w:p>
    <w:p w14:paraId="08455991" w14:textId="78ADAAA3" w:rsidR="00564016" w:rsidRDefault="009441B2" w:rsidP="005D64FF">
      <w:r>
        <w:t>défaut pour l’ensemble des usagers</w:t>
      </w:r>
    </w:p>
    <w:p w14:paraId="299AD1A7" w14:textId="4E1E276B" w:rsidR="00564016" w:rsidRDefault="00AE2B71" w:rsidP="00532659">
      <w:r>
        <w:t>vous devez aller dans le paramétrage</w:t>
      </w:r>
    </w:p>
    <w:p w14:paraId="7CB8C900" w14:textId="2ACA4A59" w:rsidR="00564016" w:rsidRDefault="00AE2B71" w:rsidP="00532659">
      <w:r>
        <w:t xml:space="preserve">des lexiques, </w:t>
      </w:r>
      <w:r w:rsidR="00020F9D">
        <w:t>onglet médical</w:t>
      </w:r>
    </w:p>
    <w:p w14:paraId="0E44894A" w14:textId="4877568E" w:rsidR="009441B2" w:rsidRDefault="00020F9D" w:rsidP="00532659">
      <w:r>
        <w:t xml:space="preserve">et </w:t>
      </w:r>
      <w:r w:rsidR="005355BC">
        <w:t>« </w:t>
      </w:r>
      <w:r>
        <w:t>seuils constantes</w:t>
      </w:r>
      <w:r w:rsidR="005355BC">
        <w:t> »</w:t>
      </w:r>
      <w:r>
        <w:t xml:space="preserve"> par </w:t>
      </w:r>
      <w:r w:rsidR="00CB50C1">
        <w:t>défaut</w:t>
      </w:r>
    </w:p>
    <w:p w14:paraId="05C89B5B" w14:textId="77777777" w:rsidR="00564016" w:rsidRDefault="00564016" w:rsidP="00532659"/>
    <w:p w14:paraId="25E03086" w14:textId="1A37B4C5" w:rsidR="00564016" w:rsidRDefault="00564016" w:rsidP="00532659"/>
    <w:p w14:paraId="645AA59D" w14:textId="77777777" w:rsidR="00564016" w:rsidRDefault="00564016" w:rsidP="00532659"/>
    <w:p w14:paraId="606BF67E" w14:textId="2C5733F5" w:rsidR="00E5374E" w:rsidRDefault="00E5374E" w:rsidP="00532659"/>
    <w:p w14:paraId="68883B64" w14:textId="79B500A2" w:rsidR="009441B2" w:rsidRPr="00921CAE" w:rsidRDefault="009441B2" w:rsidP="00532659">
      <w:pPr>
        <w:jc w:val="center"/>
      </w:pPr>
    </w:p>
    <w:p w14:paraId="688B9417" w14:textId="5B594A45" w:rsidR="007E0F2E" w:rsidRDefault="007E0F2E" w:rsidP="00532659">
      <w:pPr>
        <w:rPr>
          <w:noProof/>
        </w:rPr>
      </w:pPr>
      <w:r w:rsidRPr="007E0F2E">
        <w:rPr>
          <w:noProof/>
        </w:rPr>
        <w:lastRenderedPageBreak/>
        <w:drawing>
          <wp:anchor distT="0" distB="0" distL="114300" distR="114300" simplePos="0" relativeHeight="251877376" behindDoc="0" locked="0" layoutInCell="1" allowOverlap="1" wp14:anchorId="60759C8F" wp14:editId="471272A8">
            <wp:simplePos x="0" y="0"/>
            <wp:positionH relativeFrom="margin">
              <wp:posOffset>2611454</wp:posOffset>
            </wp:positionH>
            <wp:positionV relativeFrom="paragraph">
              <wp:posOffset>82458</wp:posOffset>
            </wp:positionV>
            <wp:extent cx="3778885" cy="1344930"/>
            <wp:effectExtent l="0" t="0" r="0" b="7620"/>
            <wp:wrapThrough wrapText="bothSides">
              <wp:wrapPolygon edited="0">
                <wp:start x="0" y="0"/>
                <wp:lineTo x="0" y="21416"/>
                <wp:lineTo x="21451" y="21416"/>
                <wp:lineTo x="21451" y="0"/>
                <wp:lineTo x="0" y="0"/>
              </wp:wrapPolygon>
            </wp:wrapThrough>
            <wp:docPr id="8208058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805823"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778885" cy="1344930"/>
                    </a:xfrm>
                    <a:prstGeom prst="rect">
                      <a:avLst/>
                    </a:prstGeom>
                  </pic:spPr>
                </pic:pic>
              </a:graphicData>
            </a:graphic>
            <wp14:sizeRelH relativeFrom="margin">
              <wp14:pctWidth>0</wp14:pctWidth>
            </wp14:sizeRelH>
            <wp14:sizeRelV relativeFrom="margin">
              <wp14:pctHeight>0</wp14:pctHeight>
            </wp14:sizeRelV>
          </wp:anchor>
        </w:drawing>
      </w:r>
      <w:r w:rsidR="009441B2">
        <w:rPr>
          <w:noProof/>
        </w:rPr>
        <w:t>Il est également possible</w:t>
      </w:r>
    </w:p>
    <w:p w14:paraId="6DC4DA73" w14:textId="53E656C5" w:rsidR="007E0F2E" w:rsidRDefault="009441B2" w:rsidP="00532659">
      <w:pPr>
        <w:rPr>
          <w:noProof/>
        </w:rPr>
      </w:pPr>
      <w:r>
        <w:rPr>
          <w:noProof/>
        </w:rPr>
        <w:t>de paramétrer les valeurs</w:t>
      </w:r>
    </w:p>
    <w:p w14:paraId="1A0FA35A" w14:textId="469BA666" w:rsidR="007E0F2E" w:rsidRDefault="009441B2" w:rsidP="00532659">
      <w:pPr>
        <w:rPr>
          <w:noProof/>
        </w:rPr>
      </w:pPr>
      <w:r>
        <w:rPr>
          <w:noProof/>
        </w:rPr>
        <w:t xml:space="preserve">seuils pour un usager </w:t>
      </w:r>
    </w:p>
    <w:p w14:paraId="75017867" w14:textId="427E2E81" w:rsidR="007E0F2E" w:rsidRDefault="009441B2" w:rsidP="00532659">
      <w:pPr>
        <w:rPr>
          <w:noProof/>
        </w:rPr>
      </w:pPr>
      <w:r>
        <w:rPr>
          <w:noProof/>
        </w:rPr>
        <w:t>ayant des besoins spécifiques.</w:t>
      </w:r>
    </w:p>
    <w:p w14:paraId="294A8995" w14:textId="1100168F" w:rsidR="007E0F2E" w:rsidRDefault="009441B2" w:rsidP="00532659">
      <w:pPr>
        <w:rPr>
          <w:noProof/>
        </w:rPr>
      </w:pPr>
      <w:r>
        <w:rPr>
          <w:noProof/>
        </w:rPr>
        <w:t xml:space="preserve">Cette personnalisation est </w:t>
      </w:r>
    </w:p>
    <w:p w14:paraId="55443474" w14:textId="47B919DD" w:rsidR="007E0F2E" w:rsidRDefault="009441B2" w:rsidP="00532659">
      <w:pPr>
        <w:rPr>
          <w:noProof/>
        </w:rPr>
      </w:pPr>
      <w:r>
        <w:rPr>
          <w:noProof/>
        </w:rPr>
        <w:t>possible dans le m</w:t>
      </w:r>
      <w:r w:rsidR="00A70F1C">
        <w:rPr>
          <w:noProof/>
        </w:rPr>
        <w:t>o</w:t>
      </w:r>
      <w:r>
        <w:rPr>
          <w:noProof/>
        </w:rPr>
        <w:t xml:space="preserve">dule </w:t>
      </w:r>
    </w:p>
    <w:p w14:paraId="098AA140" w14:textId="0FB72C0D" w:rsidR="007E0F2E" w:rsidRDefault="009441B2" w:rsidP="00532659">
      <w:pPr>
        <w:rPr>
          <w:noProof/>
        </w:rPr>
      </w:pPr>
      <w:r>
        <w:rPr>
          <w:noProof/>
        </w:rPr>
        <w:t xml:space="preserve">des constantes, via le </w:t>
      </w:r>
    </w:p>
    <w:p w14:paraId="444CA918" w14:textId="35E56991" w:rsidR="009441B2" w:rsidRDefault="00AB2C6A" w:rsidP="00532659">
      <w:pPr>
        <w:rPr>
          <w:noProof/>
        </w:rPr>
      </w:pPr>
      <w:r w:rsidRPr="00543A95">
        <w:rPr>
          <w:noProof/>
        </w:rPr>
        <w:drawing>
          <wp:anchor distT="0" distB="0" distL="114300" distR="114300" simplePos="0" relativeHeight="251878400" behindDoc="0" locked="0" layoutInCell="1" allowOverlap="1" wp14:anchorId="31CF078B" wp14:editId="10002D75">
            <wp:simplePos x="0" y="0"/>
            <wp:positionH relativeFrom="column">
              <wp:posOffset>2641596</wp:posOffset>
            </wp:positionH>
            <wp:positionV relativeFrom="paragraph">
              <wp:posOffset>6251</wp:posOffset>
            </wp:positionV>
            <wp:extent cx="1828800" cy="350345"/>
            <wp:effectExtent l="0" t="0" r="0" b="0"/>
            <wp:wrapThrough wrapText="bothSides">
              <wp:wrapPolygon edited="0">
                <wp:start x="0" y="0"/>
                <wp:lineTo x="0" y="19993"/>
                <wp:lineTo x="21375" y="19993"/>
                <wp:lineTo x="21375" y="0"/>
                <wp:lineTo x="0" y="0"/>
              </wp:wrapPolygon>
            </wp:wrapThrough>
            <wp:docPr id="1038996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9616" name=""/>
                    <pic:cNvPicPr/>
                  </pic:nvPicPr>
                  <pic:blipFill>
                    <a:blip r:embed="rId70">
                      <a:extLst>
                        <a:ext uri="{28A0092B-C50C-407E-A947-70E740481C1C}">
                          <a14:useLocalDpi xmlns:a14="http://schemas.microsoft.com/office/drawing/2010/main" val="0"/>
                        </a:ext>
                      </a:extLst>
                    </a:blip>
                    <a:stretch>
                      <a:fillRect/>
                    </a:stretch>
                  </pic:blipFill>
                  <pic:spPr>
                    <a:xfrm>
                      <a:off x="0" y="0"/>
                      <a:ext cx="1828800" cy="350345"/>
                    </a:xfrm>
                    <a:prstGeom prst="rect">
                      <a:avLst/>
                    </a:prstGeom>
                  </pic:spPr>
                </pic:pic>
              </a:graphicData>
            </a:graphic>
          </wp:anchor>
        </w:drawing>
      </w:r>
      <w:r w:rsidR="009441B2">
        <w:rPr>
          <w:noProof/>
        </w:rPr>
        <w:t xml:space="preserve">nouveau bouton spécifique. </w:t>
      </w:r>
    </w:p>
    <w:p w14:paraId="432B911B" w14:textId="0AB0A638" w:rsidR="007E0F2E" w:rsidRDefault="007E0F2E" w:rsidP="00532659">
      <w:pPr>
        <w:rPr>
          <w:noProof/>
        </w:rPr>
      </w:pPr>
    </w:p>
    <w:p w14:paraId="17B1C5D9" w14:textId="5EE7E5EE" w:rsidR="00006989" w:rsidRDefault="008458D9" w:rsidP="008C7C5C">
      <w:pPr>
        <w:pStyle w:val="Titre1-ARCHEMC2"/>
        <w:ind w:left="0" w:firstLine="0"/>
      </w:pPr>
      <w:bookmarkStart w:id="20" w:name="_Toc218581574"/>
      <w:r>
        <w:t>Paramétrage hors lexique :</w:t>
      </w:r>
      <w:bookmarkEnd w:id="20"/>
      <w:r w:rsidRPr="001262DF">
        <w:t xml:space="preserve"> </w:t>
      </w:r>
    </w:p>
    <w:p w14:paraId="1CEAE76F" w14:textId="724ABF09" w:rsidR="006F4CC3" w:rsidRDefault="006F4CC3" w:rsidP="00532659">
      <w:pPr>
        <w:jc w:val="both"/>
        <w:rPr>
          <w:rFonts w:asciiTheme="minorHAnsi" w:hAnsiTheme="minorHAnsi" w:cstheme="minorHAnsi"/>
        </w:rPr>
      </w:pPr>
    </w:p>
    <w:p w14:paraId="4D096080" w14:textId="03539431" w:rsidR="006F4CC3" w:rsidRDefault="006F4CC3" w:rsidP="00532659">
      <w:pPr>
        <w:jc w:val="both"/>
        <w:rPr>
          <w:rFonts w:asciiTheme="minorHAnsi" w:hAnsiTheme="minorHAnsi" w:cstheme="minorHAnsi"/>
        </w:rPr>
      </w:pPr>
    </w:p>
    <w:p w14:paraId="0F48E557" w14:textId="388FA7DE" w:rsidR="004B38B4" w:rsidRDefault="002D3C11" w:rsidP="008C7C5C">
      <w:pPr>
        <w:pStyle w:val="Titre2-ArcheMC2"/>
        <w:ind w:left="0" w:firstLine="0"/>
      </w:pPr>
      <w:bookmarkStart w:id="21" w:name="_Toc218581575"/>
      <w:r w:rsidRPr="00300269">
        <w:rPr>
          <w:rFonts w:asciiTheme="minorHAnsi" w:hAnsiTheme="minorHAnsi" w:cstheme="minorHAnsi"/>
          <w:noProof/>
        </w:rPr>
        <w:drawing>
          <wp:anchor distT="0" distB="0" distL="114300" distR="114300" simplePos="0" relativeHeight="251865088" behindDoc="0" locked="0" layoutInCell="1" allowOverlap="1" wp14:anchorId="317FD4CA" wp14:editId="613005E2">
            <wp:simplePos x="0" y="0"/>
            <wp:positionH relativeFrom="margin">
              <wp:posOffset>2534285</wp:posOffset>
            </wp:positionH>
            <wp:positionV relativeFrom="paragraph">
              <wp:posOffset>5080</wp:posOffset>
            </wp:positionV>
            <wp:extent cx="3575685" cy="1050290"/>
            <wp:effectExtent l="0" t="0" r="5715" b="0"/>
            <wp:wrapThrough wrapText="bothSides">
              <wp:wrapPolygon edited="0">
                <wp:start x="0" y="0"/>
                <wp:lineTo x="0" y="21156"/>
                <wp:lineTo x="21519" y="21156"/>
                <wp:lineTo x="21519" y="0"/>
                <wp:lineTo x="0" y="0"/>
              </wp:wrapPolygon>
            </wp:wrapThrough>
            <wp:docPr id="10549776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977619" nam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575685" cy="1050290"/>
                    </a:xfrm>
                    <a:prstGeom prst="rect">
                      <a:avLst/>
                    </a:prstGeom>
                  </pic:spPr>
                </pic:pic>
              </a:graphicData>
            </a:graphic>
            <wp14:sizeRelH relativeFrom="margin">
              <wp14:pctWidth>0</wp14:pctWidth>
            </wp14:sizeRelH>
            <wp14:sizeRelV relativeFrom="margin">
              <wp14:pctHeight>0</wp14:pctHeight>
            </wp14:sizeRelV>
          </wp:anchor>
        </w:drawing>
      </w:r>
      <w:r w:rsidR="00C90FC3">
        <w:t xml:space="preserve"> </w:t>
      </w:r>
      <w:r w:rsidR="00006989">
        <w:t>Alarme</w:t>
      </w:r>
      <w:bookmarkEnd w:id="21"/>
    </w:p>
    <w:p w14:paraId="6DC0DD8F" w14:textId="157D79D9" w:rsidR="00006989" w:rsidRDefault="00006989" w:rsidP="005D64FF">
      <w:r>
        <w:t>Vous pouvez mettre en place</w:t>
      </w:r>
    </w:p>
    <w:p w14:paraId="0268B3F3" w14:textId="1DFCC690" w:rsidR="00006989" w:rsidRDefault="00006989" w:rsidP="005D64FF">
      <w:r>
        <w:t>des alarmes sur des dates</w:t>
      </w:r>
    </w:p>
    <w:p w14:paraId="17A2A813" w14:textId="37E127CE" w:rsidR="00006989" w:rsidRDefault="00006989" w:rsidP="005D64FF">
      <w:r>
        <w:t>de fin : projet personnalisé</w:t>
      </w:r>
      <w:r w:rsidR="00DA1E62">
        <w:t>,</w:t>
      </w:r>
    </w:p>
    <w:p w14:paraId="2289F086" w14:textId="055A3FFB" w:rsidR="00006989" w:rsidRDefault="002D3C11" w:rsidP="005D64FF">
      <w:r w:rsidRPr="00006989">
        <w:rPr>
          <w:noProof/>
        </w:rPr>
        <w:drawing>
          <wp:anchor distT="0" distB="0" distL="114300" distR="114300" simplePos="0" relativeHeight="251795456" behindDoc="0" locked="0" layoutInCell="1" allowOverlap="1" wp14:anchorId="7C952DE3" wp14:editId="6CEBD042">
            <wp:simplePos x="0" y="0"/>
            <wp:positionH relativeFrom="column">
              <wp:posOffset>3185964</wp:posOffset>
            </wp:positionH>
            <wp:positionV relativeFrom="paragraph">
              <wp:posOffset>199798</wp:posOffset>
            </wp:positionV>
            <wp:extent cx="1360406" cy="2029622"/>
            <wp:effectExtent l="0" t="0" r="0" b="8890"/>
            <wp:wrapNone/>
            <wp:docPr id="17781523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152395" name=""/>
                    <pic:cNvPicPr/>
                  </pic:nvPicPr>
                  <pic:blipFill rotWithShape="1">
                    <a:blip r:embed="rId72" cstate="print">
                      <a:extLst>
                        <a:ext uri="{28A0092B-C50C-407E-A947-70E740481C1C}">
                          <a14:useLocalDpi xmlns:a14="http://schemas.microsoft.com/office/drawing/2010/main" val="0"/>
                        </a:ext>
                      </a:extLst>
                    </a:blip>
                    <a:srcRect l="18166" r="58213"/>
                    <a:stretch/>
                  </pic:blipFill>
                  <pic:spPr bwMode="auto">
                    <a:xfrm>
                      <a:off x="0" y="0"/>
                      <a:ext cx="1360406" cy="20296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06989">
        <w:t>Dossier MDPH</w:t>
      </w:r>
      <w:r w:rsidR="00ED0E0A">
        <w:t xml:space="preserve"> etc</w:t>
      </w:r>
    </w:p>
    <w:p w14:paraId="5D9269DE" w14:textId="637DA4F0" w:rsidR="00006989" w:rsidRDefault="00006989" w:rsidP="00532659">
      <w:pPr>
        <w:jc w:val="both"/>
        <w:rPr>
          <w:rFonts w:asciiTheme="minorHAnsi" w:hAnsiTheme="minorHAnsi" w:cstheme="minorHAnsi"/>
        </w:rPr>
      </w:pPr>
    </w:p>
    <w:p w14:paraId="3B04561E" w14:textId="735EC4DC" w:rsidR="00006989" w:rsidRDefault="00006989" w:rsidP="00532659">
      <w:pPr>
        <w:jc w:val="both"/>
        <w:rPr>
          <w:rFonts w:asciiTheme="minorHAnsi" w:hAnsiTheme="minorHAnsi" w:cstheme="minorHAnsi"/>
        </w:rPr>
      </w:pPr>
    </w:p>
    <w:p w14:paraId="33E50AF1" w14:textId="71627821" w:rsidR="00006989" w:rsidRDefault="00006989" w:rsidP="00532659">
      <w:pPr>
        <w:jc w:val="both"/>
        <w:rPr>
          <w:rFonts w:asciiTheme="minorHAnsi" w:hAnsiTheme="minorHAnsi" w:cstheme="minorHAnsi"/>
        </w:rPr>
      </w:pPr>
    </w:p>
    <w:p w14:paraId="61E61D86" w14:textId="1FD76333" w:rsidR="00006989" w:rsidRDefault="00006989" w:rsidP="00532659">
      <w:pPr>
        <w:jc w:val="both"/>
        <w:rPr>
          <w:rFonts w:asciiTheme="minorHAnsi" w:hAnsiTheme="minorHAnsi" w:cstheme="minorHAnsi"/>
        </w:rPr>
      </w:pPr>
    </w:p>
    <w:p w14:paraId="5B95AF8D" w14:textId="093E5F38" w:rsidR="00006989" w:rsidRDefault="00006989" w:rsidP="00532659">
      <w:pPr>
        <w:jc w:val="both"/>
        <w:rPr>
          <w:rFonts w:asciiTheme="minorHAnsi" w:hAnsiTheme="minorHAnsi" w:cstheme="minorHAnsi"/>
        </w:rPr>
      </w:pPr>
    </w:p>
    <w:p w14:paraId="04FC5CA4" w14:textId="48462450" w:rsidR="00ED0E0A" w:rsidRDefault="00ED0E0A" w:rsidP="00532659">
      <w:pPr>
        <w:jc w:val="both"/>
        <w:rPr>
          <w:rFonts w:asciiTheme="minorHAnsi" w:hAnsiTheme="minorHAnsi" w:cstheme="minorHAnsi"/>
        </w:rPr>
      </w:pPr>
    </w:p>
    <w:p w14:paraId="5CFA9FDA" w14:textId="5C13B87B" w:rsidR="00ED0E0A" w:rsidRDefault="00ED0E0A" w:rsidP="00532659">
      <w:pPr>
        <w:jc w:val="both"/>
        <w:rPr>
          <w:rFonts w:asciiTheme="minorHAnsi" w:hAnsiTheme="minorHAnsi" w:cstheme="minorHAnsi"/>
        </w:rPr>
      </w:pPr>
    </w:p>
    <w:p w14:paraId="698184C5" w14:textId="2600BD0B" w:rsidR="00ED0E0A" w:rsidRDefault="00ED0E0A" w:rsidP="00532659">
      <w:pPr>
        <w:jc w:val="both"/>
        <w:rPr>
          <w:rFonts w:asciiTheme="minorHAnsi" w:hAnsiTheme="minorHAnsi" w:cstheme="minorHAnsi"/>
        </w:rPr>
      </w:pPr>
    </w:p>
    <w:p w14:paraId="4741D2B9" w14:textId="45EBFC0F" w:rsidR="00ED0E0A" w:rsidRDefault="002D3C11" w:rsidP="00532659">
      <w:pPr>
        <w:jc w:val="both"/>
        <w:rPr>
          <w:rFonts w:asciiTheme="minorHAnsi" w:hAnsiTheme="minorHAnsi" w:cstheme="minorHAnsi"/>
        </w:rPr>
      </w:pPr>
      <w:r w:rsidRPr="00400B0C">
        <w:rPr>
          <w:rFonts w:asciiTheme="minorHAnsi" w:hAnsiTheme="minorHAnsi" w:cstheme="minorHAnsi"/>
          <w:noProof/>
        </w:rPr>
        <w:drawing>
          <wp:anchor distT="0" distB="0" distL="114300" distR="114300" simplePos="0" relativeHeight="251866112" behindDoc="0" locked="0" layoutInCell="1" allowOverlap="1" wp14:anchorId="4702DDE5" wp14:editId="5FA6DB54">
            <wp:simplePos x="0" y="0"/>
            <wp:positionH relativeFrom="margin">
              <wp:posOffset>2466322</wp:posOffset>
            </wp:positionH>
            <wp:positionV relativeFrom="paragraph">
              <wp:posOffset>101281</wp:posOffset>
            </wp:positionV>
            <wp:extent cx="3058795" cy="834390"/>
            <wp:effectExtent l="0" t="0" r="8255" b="3810"/>
            <wp:wrapThrough wrapText="bothSides">
              <wp:wrapPolygon edited="0">
                <wp:start x="0" y="0"/>
                <wp:lineTo x="0" y="21205"/>
                <wp:lineTo x="21524" y="21205"/>
                <wp:lineTo x="21524" y="0"/>
                <wp:lineTo x="0" y="0"/>
              </wp:wrapPolygon>
            </wp:wrapThrough>
            <wp:docPr id="4798204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20465"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3058795" cy="834390"/>
                    </a:xfrm>
                    <a:prstGeom prst="rect">
                      <a:avLst/>
                    </a:prstGeom>
                  </pic:spPr>
                </pic:pic>
              </a:graphicData>
            </a:graphic>
            <wp14:sizeRelH relativeFrom="margin">
              <wp14:pctWidth>0</wp14:pctWidth>
            </wp14:sizeRelH>
            <wp14:sizeRelV relativeFrom="margin">
              <wp14:pctHeight>0</wp14:pctHeight>
            </wp14:sizeRelV>
          </wp:anchor>
        </w:drawing>
      </w:r>
    </w:p>
    <w:p w14:paraId="71BB10CC" w14:textId="77777777" w:rsidR="002D3C11" w:rsidRDefault="002D3C11" w:rsidP="00532659">
      <w:pPr>
        <w:jc w:val="both"/>
        <w:rPr>
          <w:rFonts w:asciiTheme="minorHAnsi" w:hAnsiTheme="minorHAnsi" w:cstheme="minorHAnsi"/>
        </w:rPr>
      </w:pPr>
    </w:p>
    <w:p w14:paraId="45740966" w14:textId="77777777" w:rsidR="002D3C11" w:rsidRDefault="002D3C11" w:rsidP="00532659">
      <w:pPr>
        <w:jc w:val="both"/>
        <w:rPr>
          <w:rFonts w:asciiTheme="minorHAnsi" w:hAnsiTheme="minorHAnsi" w:cstheme="minorHAnsi"/>
        </w:rPr>
      </w:pPr>
    </w:p>
    <w:p w14:paraId="0C951DF6" w14:textId="77777777" w:rsidR="002D3C11" w:rsidRDefault="002D3C11" w:rsidP="00532659">
      <w:pPr>
        <w:jc w:val="both"/>
        <w:rPr>
          <w:rFonts w:asciiTheme="minorHAnsi" w:hAnsiTheme="minorHAnsi" w:cstheme="minorHAnsi"/>
        </w:rPr>
      </w:pPr>
    </w:p>
    <w:p w14:paraId="0C2875A0" w14:textId="6FC6C70F" w:rsidR="00006989" w:rsidRDefault="00ED0E0A" w:rsidP="005D64FF">
      <w:r>
        <w:t xml:space="preserve">Choisissez l’alerte puis le délai à partir duquel l’alarme doit se déclencher puis les fonctions qui doivent recevoir l’alarme. Cliquez sur  </w:t>
      </w:r>
      <w:r w:rsidR="00D0580A" w:rsidRPr="00D0580A">
        <w:rPr>
          <w:noProof/>
        </w:rPr>
        <w:drawing>
          <wp:inline distT="0" distB="0" distL="0" distR="0" wp14:anchorId="37CF869B" wp14:editId="22B7128F">
            <wp:extent cx="594910" cy="216331"/>
            <wp:effectExtent l="0" t="0" r="0" b="0"/>
            <wp:docPr id="20797626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762614" name=""/>
                    <pic:cNvPicPr/>
                  </pic:nvPicPr>
                  <pic:blipFill>
                    <a:blip r:embed="rId74"/>
                    <a:stretch>
                      <a:fillRect/>
                    </a:stretch>
                  </pic:blipFill>
                  <pic:spPr>
                    <a:xfrm>
                      <a:off x="0" y="0"/>
                      <a:ext cx="617571" cy="224571"/>
                    </a:xfrm>
                    <a:prstGeom prst="rect">
                      <a:avLst/>
                    </a:prstGeom>
                  </pic:spPr>
                </pic:pic>
              </a:graphicData>
            </a:graphic>
          </wp:inline>
        </w:drawing>
      </w:r>
    </w:p>
    <w:p w14:paraId="08501DD5" w14:textId="3B5C493F" w:rsidR="00882E46" w:rsidRDefault="00882E46" w:rsidP="005D64FF"/>
    <w:p w14:paraId="28EA78E0" w14:textId="5EB6B5F5" w:rsidR="00882E46" w:rsidRDefault="00882E46" w:rsidP="005D64FF">
      <w:r>
        <w:rPr>
          <w:noProof/>
        </w:rPr>
        <w:lastRenderedPageBreak/>
        <w:drawing>
          <wp:anchor distT="0" distB="0" distL="114300" distR="114300" simplePos="0" relativeHeight="251799552" behindDoc="0" locked="0" layoutInCell="1" allowOverlap="1" wp14:anchorId="4AE32C2C" wp14:editId="6A96D3C0">
            <wp:simplePos x="0" y="0"/>
            <wp:positionH relativeFrom="margin">
              <wp:posOffset>1605236</wp:posOffset>
            </wp:positionH>
            <wp:positionV relativeFrom="paragraph">
              <wp:posOffset>107876</wp:posOffset>
            </wp:positionV>
            <wp:extent cx="4072316" cy="250929"/>
            <wp:effectExtent l="0" t="0" r="4445" b="0"/>
            <wp:wrapNone/>
            <wp:docPr id="2420668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66847" name=""/>
                    <pic:cNvPicPr/>
                  </pic:nvPicPr>
                  <pic:blipFill>
                    <a:blip r:embed="rId75">
                      <a:extLst>
                        <a:ext uri="{28A0092B-C50C-407E-A947-70E740481C1C}">
                          <a14:useLocalDpi xmlns:a14="http://schemas.microsoft.com/office/drawing/2010/main" val="0"/>
                        </a:ext>
                      </a:extLst>
                    </a:blip>
                    <a:stretch>
                      <a:fillRect/>
                    </a:stretch>
                  </pic:blipFill>
                  <pic:spPr>
                    <a:xfrm>
                      <a:off x="0" y="0"/>
                      <a:ext cx="4286773" cy="264143"/>
                    </a:xfrm>
                    <a:prstGeom prst="rect">
                      <a:avLst/>
                    </a:prstGeom>
                  </pic:spPr>
                </pic:pic>
              </a:graphicData>
            </a:graphic>
            <wp14:sizeRelH relativeFrom="margin">
              <wp14:pctWidth>0</wp14:pctWidth>
            </wp14:sizeRelH>
            <wp14:sizeRelV relativeFrom="margin">
              <wp14:pctHeight>0</wp14:pctHeight>
            </wp14:sizeRelV>
          </wp:anchor>
        </w:drawing>
      </w:r>
      <w:r>
        <w:t>Les alarmes s’affichent</w:t>
      </w:r>
    </w:p>
    <w:p w14:paraId="3AD9E3D3" w14:textId="68F609E9" w:rsidR="00006989" w:rsidRDefault="00882E46" w:rsidP="005D64FF">
      <w:r>
        <w:rPr>
          <w:noProof/>
        </w:rPr>
        <mc:AlternateContent>
          <mc:Choice Requires="wps">
            <w:drawing>
              <wp:anchor distT="0" distB="0" distL="114300" distR="114300" simplePos="0" relativeHeight="251800576" behindDoc="0" locked="0" layoutInCell="1" allowOverlap="1" wp14:anchorId="1B7F7646" wp14:editId="4D9BD45D">
                <wp:simplePos x="0" y="0"/>
                <wp:positionH relativeFrom="column">
                  <wp:posOffset>1171428</wp:posOffset>
                </wp:positionH>
                <wp:positionV relativeFrom="paragraph">
                  <wp:posOffset>87128</wp:posOffset>
                </wp:positionV>
                <wp:extent cx="978196" cy="45719"/>
                <wp:effectExtent l="0" t="76200" r="0" b="50165"/>
                <wp:wrapNone/>
                <wp:docPr id="371870031" name="Connecteur droit avec flèche 2"/>
                <wp:cNvGraphicFramePr/>
                <a:graphic xmlns:a="http://schemas.openxmlformats.org/drawingml/2006/main">
                  <a:graphicData uri="http://schemas.microsoft.com/office/word/2010/wordprocessingShape">
                    <wps:wsp>
                      <wps:cNvCnPr/>
                      <wps:spPr>
                        <a:xfrm flipV="1">
                          <a:off x="0" y="0"/>
                          <a:ext cx="978196" cy="45719"/>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2BD77B" id="Connecteur droit avec flèche 2" o:spid="_x0000_s1026" type="#_x0000_t32" style="position:absolute;margin-left:92.25pt;margin-top:6.85pt;width:77pt;height:3.6pt;flip: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" strokecolor="black [3213]" strokeweight="1pt">
                <v:stroke endarrow="block" joinstyle="miter"/>
              </v:shape>
            </w:pict>
          </mc:Fallback>
        </mc:AlternateContent>
      </w:r>
      <w:r>
        <w:t>en haut à droite</w:t>
      </w:r>
    </w:p>
    <w:p w14:paraId="3B6532CA" w14:textId="754A0E64" w:rsidR="00ED0E0A" w:rsidRDefault="00ED0E0A" w:rsidP="00532659">
      <w:pPr>
        <w:jc w:val="both"/>
        <w:rPr>
          <w:rFonts w:asciiTheme="minorHAnsi" w:hAnsiTheme="minorHAnsi" w:cstheme="minorHAnsi"/>
        </w:rPr>
      </w:pPr>
    </w:p>
    <w:p w14:paraId="22975A6B" w14:textId="46470562" w:rsidR="00A52A3B" w:rsidRDefault="009E71D8" w:rsidP="008C7C5C">
      <w:pPr>
        <w:pStyle w:val="Titre2-ArcheMC2"/>
        <w:ind w:left="0" w:firstLine="0"/>
      </w:pPr>
      <w:r>
        <w:t xml:space="preserve"> </w:t>
      </w:r>
      <w:bookmarkStart w:id="22" w:name="_Toc218581576"/>
      <w:r w:rsidR="00861202">
        <w:t>Grilles</w:t>
      </w:r>
      <w:r w:rsidR="005C324F">
        <w:t xml:space="preserve"> d’évaluati</w:t>
      </w:r>
      <w:r w:rsidR="005505D9">
        <w:t>o</w:t>
      </w:r>
      <w:r w:rsidR="005C324F">
        <w:t>n</w:t>
      </w:r>
      <w:r w:rsidR="00C22E64">
        <w:t xml:space="preserve"> personnalisé</w:t>
      </w:r>
      <w:r w:rsidR="005C324F">
        <w:t>es</w:t>
      </w:r>
      <w:bookmarkEnd w:id="22"/>
    </w:p>
    <w:p w14:paraId="1E37F634" w14:textId="77777777" w:rsidR="00A52A3B" w:rsidRDefault="00A52A3B" w:rsidP="00532659">
      <w:pPr>
        <w:jc w:val="both"/>
        <w:rPr>
          <w:rFonts w:asciiTheme="minorHAnsi" w:hAnsiTheme="minorHAnsi" w:cstheme="minorHAnsi"/>
        </w:rPr>
      </w:pPr>
    </w:p>
    <w:p w14:paraId="2E9C0978" w14:textId="0876C15F" w:rsidR="005505D9" w:rsidRDefault="003E2E59" w:rsidP="005D64FF">
      <w:r>
        <w:t>L</w:t>
      </w:r>
      <w:r w:rsidR="003C6D3C">
        <w:t xml:space="preserve">e paramétrage est </w:t>
      </w:r>
      <w:r w:rsidR="0082533A">
        <w:t>access</w:t>
      </w:r>
      <w:r w:rsidR="003C6D3C">
        <w:t>i</w:t>
      </w:r>
      <w:r w:rsidR="0082533A">
        <w:t xml:space="preserve">ble </w:t>
      </w:r>
      <w:r w:rsidR="003C6D3C">
        <w:t>uniquement à partir d</w:t>
      </w:r>
      <w:r w:rsidR="0006532F">
        <w:t xml:space="preserve">e l’accès administrateur groupe </w:t>
      </w:r>
    </w:p>
    <w:p w14:paraId="762CB47C" w14:textId="576E1A92" w:rsidR="0006532F" w:rsidRDefault="0006532F" w:rsidP="00532659">
      <w:pPr>
        <w:jc w:val="both"/>
        <w:rPr>
          <w:rFonts w:asciiTheme="minorHAnsi" w:hAnsiTheme="minorHAnsi" w:cstheme="minorHAnsi"/>
        </w:rPr>
      </w:pPr>
      <w:r w:rsidRPr="0006532F">
        <w:rPr>
          <w:rFonts w:asciiTheme="minorHAnsi" w:hAnsiTheme="minorHAnsi" w:cstheme="minorHAnsi"/>
          <w:noProof/>
        </w:rPr>
        <w:drawing>
          <wp:inline distT="0" distB="0" distL="0" distR="0" wp14:anchorId="35FE31F9" wp14:editId="632D6347">
            <wp:extent cx="3187435" cy="1604609"/>
            <wp:effectExtent l="0" t="0" r="0" b="0"/>
            <wp:docPr id="994459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45953" name=""/>
                    <pic:cNvPicPr/>
                  </pic:nvPicPr>
                  <pic:blipFill>
                    <a:blip r:embed="rId76"/>
                    <a:stretch>
                      <a:fillRect/>
                    </a:stretch>
                  </pic:blipFill>
                  <pic:spPr>
                    <a:xfrm>
                      <a:off x="0" y="0"/>
                      <a:ext cx="3201140" cy="1611509"/>
                    </a:xfrm>
                    <a:prstGeom prst="rect">
                      <a:avLst/>
                    </a:prstGeom>
                  </pic:spPr>
                </pic:pic>
              </a:graphicData>
            </a:graphic>
          </wp:inline>
        </w:drawing>
      </w:r>
    </w:p>
    <w:p w14:paraId="2FDADB29" w14:textId="77777777" w:rsidR="0006532F" w:rsidRDefault="0006532F" w:rsidP="00532659">
      <w:pPr>
        <w:jc w:val="both"/>
        <w:rPr>
          <w:rFonts w:asciiTheme="minorHAnsi" w:hAnsiTheme="minorHAnsi" w:cstheme="minorHAnsi"/>
        </w:rPr>
      </w:pPr>
    </w:p>
    <w:p w14:paraId="13B75254" w14:textId="5BCEB423" w:rsidR="00A52A3B" w:rsidRDefault="00A52A3B" w:rsidP="00532659">
      <w:pPr>
        <w:jc w:val="both"/>
        <w:rPr>
          <w:rFonts w:asciiTheme="minorHAnsi" w:hAnsiTheme="minorHAnsi" w:cstheme="minorHAnsi"/>
        </w:rPr>
      </w:pPr>
      <w:r w:rsidRPr="00A52A3B">
        <w:rPr>
          <w:rFonts w:asciiTheme="minorHAnsi" w:hAnsiTheme="minorHAnsi" w:cstheme="minorHAnsi"/>
          <w:noProof/>
        </w:rPr>
        <w:drawing>
          <wp:inline distT="0" distB="0" distL="0" distR="0" wp14:anchorId="23E17909" wp14:editId="185523BC">
            <wp:extent cx="5760720" cy="708660"/>
            <wp:effectExtent l="0" t="0" r="0" b="0"/>
            <wp:docPr id="18588468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846847" name=""/>
                    <pic:cNvPicPr/>
                  </pic:nvPicPr>
                  <pic:blipFill>
                    <a:blip r:embed="rId77"/>
                    <a:stretch>
                      <a:fillRect/>
                    </a:stretch>
                  </pic:blipFill>
                  <pic:spPr>
                    <a:xfrm>
                      <a:off x="0" y="0"/>
                      <a:ext cx="5760720" cy="708660"/>
                    </a:xfrm>
                    <a:prstGeom prst="rect">
                      <a:avLst/>
                    </a:prstGeom>
                  </pic:spPr>
                </pic:pic>
              </a:graphicData>
            </a:graphic>
          </wp:inline>
        </w:drawing>
      </w:r>
    </w:p>
    <w:p w14:paraId="331232A2" w14:textId="77777777" w:rsidR="006D3FFE" w:rsidRDefault="006D3FFE" w:rsidP="00532659">
      <w:pPr>
        <w:jc w:val="both"/>
        <w:rPr>
          <w:rFonts w:asciiTheme="minorHAnsi" w:hAnsiTheme="minorHAnsi" w:cstheme="minorHAnsi"/>
        </w:rPr>
      </w:pPr>
    </w:p>
    <w:p w14:paraId="13115FB5" w14:textId="4C60BCE7" w:rsidR="006D3FFE" w:rsidRDefault="006D3FFE" w:rsidP="005D64FF">
      <w:r>
        <w:t xml:space="preserve">Cliquez sur le </w:t>
      </w:r>
      <w:r w:rsidR="000D0D94" w:rsidRPr="000D0D94">
        <w:rPr>
          <w:noProof/>
        </w:rPr>
        <w:drawing>
          <wp:inline distT="0" distB="0" distL="0" distR="0" wp14:anchorId="363BD9B6" wp14:editId="29995C78">
            <wp:extent cx="314473" cy="244590"/>
            <wp:effectExtent l="0" t="0" r="9525" b="3175"/>
            <wp:docPr id="1957807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80782" name=""/>
                    <pic:cNvPicPr/>
                  </pic:nvPicPr>
                  <pic:blipFill>
                    <a:blip r:embed="rId78"/>
                    <a:stretch>
                      <a:fillRect/>
                    </a:stretch>
                  </pic:blipFill>
                  <pic:spPr>
                    <a:xfrm>
                      <a:off x="0" y="0"/>
                      <a:ext cx="325194" cy="252929"/>
                    </a:xfrm>
                    <a:prstGeom prst="rect">
                      <a:avLst/>
                    </a:prstGeom>
                  </pic:spPr>
                </pic:pic>
              </a:graphicData>
            </a:graphic>
          </wp:inline>
        </w:drawing>
      </w:r>
    </w:p>
    <w:p w14:paraId="0FB13B15" w14:textId="77777777" w:rsidR="006D3FFE" w:rsidRDefault="006D3FFE" w:rsidP="00532659">
      <w:pPr>
        <w:jc w:val="both"/>
        <w:rPr>
          <w:rFonts w:asciiTheme="minorHAnsi" w:hAnsiTheme="minorHAnsi" w:cstheme="minorHAnsi"/>
        </w:rPr>
      </w:pPr>
    </w:p>
    <w:p w14:paraId="16A9FC16" w14:textId="7E044BCB" w:rsidR="006D3FFE" w:rsidRDefault="006D3FFE" w:rsidP="00532659">
      <w:pPr>
        <w:jc w:val="both"/>
        <w:rPr>
          <w:rFonts w:asciiTheme="minorHAnsi" w:hAnsiTheme="minorHAnsi" w:cstheme="minorHAnsi"/>
        </w:rPr>
      </w:pPr>
      <w:r w:rsidRPr="006D3FFE">
        <w:rPr>
          <w:rFonts w:asciiTheme="minorHAnsi" w:hAnsiTheme="minorHAnsi" w:cstheme="minorHAnsi"/>
          <w:noProof/>
        </w:rPr>
        <w:drawing>
          <wp:inline distT="0" distB="0" distL="0" distR="0" wp14:anchorId="05DC97B2" wp14:editId="7782E367">
            <wp:extent cx="5760720" cy="1430655"/>
            <wp:effectExtent l="0" t="0" r="0" b="0"/>
            <wp:docPr id="11456907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690700" name=""/>
                    <pic:cNvPicPr/>
                  </pic:nvPicPr>
                  <pic:blipFill>
                    <a:blip r:embed="rId79"/>
                    <a:stretch>
                      <a:fillRect/>
                    </a:stretch>
                  </pic:blipFill>
                  <pic:spPr>
                    <a:xfrm>
                      <a:off x="0" y="0"/>
                      <a:ext cx="5760720" cy="1430655"/>
                    </a:xfrm>
                    <a:prstGeom prst="rect">
                      <a:avLst/>
                    </a:prstGeom>
                  </pic:spPr>
                </pic:pic>
              </a:graphicData>
            </a:graphic>
          </wp:inline>
        </w:drawing>
      </w:r>
    </w:p>
    <w:p w14:paraId="1FB85BD8" w14:textId="77777777" w:rsidR="006D3FFE" w:rsidRDefault="006D3FFE" w:rsidP="00532659">
      <w:pPr>
        <w:jc w:val="both"/>
        <w:rPr>
          <w:rFonts w:asciiTheme="minorHAnsi" w:hAnsiTheme="minorHAnsi" w:cstheme="minorHAnsi"/>
        </w:rPr>
      </w:pPr>
    </w:p>
    <w:p w14:paraId="080199AF" w14:textId="2973C62A" w:rsidR="00177A2B" w:rsidRDefault="00177A2B" w:rsidP="00532659">
      <w:pPr>
        <w:jc w:val="both"/>
        <w:rPr>
          <w:rFonts w:asciiTheme="minorHAnsi" w:hAnsiTheme="minorHAnsi" w:cstheme="minorHAnsi"/>
        </w:rPr>
      </w:pPr>
      <w:r w:rsidRPr="00177A2B">
        <w:rPr>
          <w:rFonts w:asciiTheme="minorHAnsi" w:hAnsiTheme="minorHAnsi" w:cstheme="minorHAnsi"/>
          <w:noProof/>
        </w:rPr>
        <w:drawing>
          <wp:inline distT="0" distB="0" distL="0" distR="0" wp14:anchorId="598600BD" wp14:editId="3EA1F712">
            <wp:extent cx="5760720" cy="1390015"/>
            <wp:effectExtent l="0" t="0" r="0" b="635"/>
            <wp:docPr id="12824054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405486" name=""/>
                    <pic:cNvPicPr/>
                  </pic:nvPicPr>
                  <pic:blipFill>
                    <a:blip r:embed="rId80"/>
                    <a:stretch>
                      <a:fillRect/>
                    </a:stretch>
                  </pic:blipFill>
                  <pic:spPr>
                    <a:xfrm>
                      <a:off x="0" y="0"/>
                      <a:ext cx="5760720" cy="1390015"/>
                    </a:xfrm>
                    <a:prstGeom prst="rect">
                      <a:avLst/>
                    </a:prstGeom>
                  </pic:spPr>
                </pic:pic>
              </a:graphicData>
            </a:graphic>
          </wp:inline>
        </w:drawing>
      </w:r>
    </w:p>
    <w:p w14:paraId="5DF2FA41" w14:textId="77777777" w:rsidR="00177A2B" w:rsidRDefault="00177A2B" w:rsidP="00532659">
      <w:pPr>
        <w:jc w:val="both"/>
        <w:rPr>
          <w:rFonts w:asciiTheme="minorHAnsi" w:hAnsiTheme="minorHAnsi" w:cstheme="minorHAnsi"/>
        </w:rPr>
      </w:pPr>
    </w:p>
    <w:p w14:paraId="09962487" w14:textId="202EC791" w:rsidR="00A91F36" w:rsidRDefault="00A91F36" w:rsidP="005D64FF">
      <w:r>
        <w:lastRenderedPageBreak/>
        <w:t xml:space="preserve">Une fois le titre </w:t>
      </w:r>
      <w:r w:rsidR="00177A2B">
        <w:t>et les profils renseigné</w:t>
      </w:r>
      <w:r w:rsidR="0062643F">
        <w:t>s</w:t>
      </w:r>
      <w:r w:rsidR="00177A2B">
        <w:t xml:space="preserve"> cliquez sur </w:t>
      </w:r>
      <w:r w:rsidR="00017AF2" w:rsidRPr="00017AF2">
        <w:rPr>
          <w:noProof/>
        </w:rPr>
        <w:drawing>
          <wp:inline distT="0" distB="0" distL="0" distR="0" wp14:anchorId="7638E13B" wp14:editId="2AFBD203">
            <wp:extent cx="1401288" cy="350322"/>
            <wp:effectExtent l="0" t="0" r="0" b="0"/>
            <wp:docPr id="184824540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45409" name=""/>
                    <pic:cNvPicPr/>
                  </pic:nvPicPr>
                  <pic:blipFill>
                    <a:blip r:embed="rId81"/>
                    <a:stretch>
                      <a:fillRect/>
                    </a:stretch>
                  </pic:blipFill>
                  <pic:spPr>
                    <a:xfrm>
                      <a:off x="0" y="0"/>
                      <a:ext cx="1416847" cy="354212"/>
                    </a:xfrm>
                    <a:prstGeom prst="rect">
                      <a:avLst/>
                    </a:prstGeom>
                  </pic:spPr>
                </pic:pic>
              </a:graphicData>
            </a:graphic>
          </wp:inline>
        </w:drawing>
      </w:r>
    </w:p>
    <w:p w14:paraId="52A22BD8" w14:textId="77777777" w:rsidR="002B174F" w:rsidRDefault="002B174F" w:rsidP="00532659">
      <w:pPr>
        <w:jc w:val="both"/>
        <w:rPr>
          <w:rFonts w:asciiTheme="minorHAnsi" w:hAnsiTheme="minorHAnsi" w:cstheme="minorHAnsi"/>
        </w:rPr>
      </w:pPr>
    </w:p>
    <w:p w14:paraId="28C2A9A3" w14:textId="35FDA99D" w:rsidR="00177A2B" w:rsidRDefault="002B174F" w:rsidP="00532659">
      <w:pPr>
        <w:jc w:val="both"/>
        <w:rPr>
          <w:rFonts w:asciiTheme="minorHAnsi" w:hAnsiTheme="minorHAnsi" w:cstheme="minorHAnsi"/>
        </w:rPr>
      </w:pPr>
      <w:r w:rsidRPr="00934393">
        <w:rPr>
          <w:noProof/>
        </w:rPr>
        <w:drawing>
          <wp:inline distT="0" distB="0" distL="0" distR="0" wp14:anchorId="5F60CF3D" wp14:editId="35FAF239">
            <wp:extent cx="5760720" cy="2126615"/>
            <wp:effectExtent l="0" t="0" r="0" b="6985"/>
            <wp:docPr id="1917467877"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60720" cy="2126615"/>
                    </a:xfrm>
                    <a:prstGeom prst="rect">
                      <a:avLst/>
                    </a:prstGeom>
                    <a:noFill/>
                    <a:ln>
                      <a:noFill/>
                    </a:ln>
                  </pic:spPr>
                </pic:pic>
              </a:graphicData>
            </a:graphic>
          </wp:inline>
        </w:drawing>
      </w:r>
    </w:p>
    <w:p w14:paraId="4DF62FCF" w14:textId="77777777" w:rsidR="00177A2B" w:rsidRDefault="00177A2B" w:rsidP="00532659">
      <w:pPr>
        <w:jc w:val="both"/>
        <w:rPr>
          <w:rFonts w:asciiTheme="minorHAnsi" w:hAnsiTheme="minorHAnsi" w:cstheme="minorHAnsi"/>
        </w:rPr>
      </w:pPr>
    </w:p>
    <w:p w14:paraId="1D88AC44" w14:textId="77777777" w:rsidR="00C65DBA" w:rsidRDefault="007E0826" w:rsidP="005D64FF">
      <w:r w:rsidRPr="007E0826">
        <w:t>Chapitre : permet la création de zone de séparation entre les différentes parties composant la grille (exemple partie 1 - définition du projet / partie 2 – aptitudes professionnels / ...).</w:t>
      </w:r>
    </w:p>
    <w:p w14:paraId="6BEE6944" w14:textId="77777777" w:rsidR="00394B1A" w:rsidRDefault="007E0826" w:rsidP="005D64FF">
      <w:r w:rsidRPr="007E0826">
        <w:t>Case à cocher : mise en place d’une question avec des réponses de type cases à cocher.</w:t>
      </w:r>
    </w:p>
    <w:p w14:paraId="0026E60E" w14:textId="77777777" w:rsidR="007E0826" w:rsidRDefault="007E0826" w:rsidP="005D64FF">
      <w:r w:rsidRPr="007E0826">
        <w:t xml:space="preserve">Commentaire : donne la possibilité aux administrateurs de la grille de saisir un texte explicatif qui guidera les utilisateurs dans leur futures saisies (exemple : “veuillez compléter cette grille en présence de la famille de l’usager.” ou encore “si le score obtenu est compris entre 1 et 5 cela signifie ...”) </w:t>
      </w:r>
    </w:p>
    <w:p w14:paraId="6F54619A" w14:textId="77777777" w:rsidR="007E0826" w:rsidRPr="007E0826" w:rsidRDefault="007E0826" w:rsidP="005D64FF">
      <w:r w:rsidRPr="007E0826">
        <w:t xml:space="preserve">Date : permet d’ajouter une zone de date et heure, selon différents formats, qui sera complétée lors de la saisie de la grille. </w:t>
      </w:r>
    </w:p>
    <w:p w14:paraId="13314BD5" w14:textId="5652F9B9" w:rsidR="007E0826" w:rsidRPr="007E0826" w:rsidRDefault="007E0826" w:rsidP="005D64FF">
      <w:r w:rsidRPr="007E0826">
        <w:t xml:space="preserve">Liste de valeur : mise en place d’une question avec des réponses de type liste déroulante. </w:t>
      </w:r>
    </w:p>
    <w:p w14:paraId="6536E80B" w14:textId="50B7CD97" w:rsidR="007E0826" w:rsidRPr="007E0826" w:rsidRDefault="007E0826" w:rsidP="005D64FF">
      <w:r w:rsidRPr="007E0826">
        <w:t xml:space="preserve">Texte : mise en place d’une question avec une zone de réponse en texte libre de type ligne seule </w:t>
      </w:r>
    </w:p>
    <w:p w14:paraId="0670DAA5" w14:textId="3F00FA28" w:rsidR="007E0826" w:rsidRPr="007E0826" w:rsidRDefault="007E0826" w:rsidP="005D64FF">
      <w:r w:rsidRPr="007E0826">
        <w:t xml:space="preserve">Texte étendu : mise en place d’une question avec une zone de réponse en texte libre de type texte étendu </w:t>
      </w:r>
    </w:p>
    <w:p w14:paraId="3280ADF4" w14:textId="74FA9D6E" w:rsidR="007E0826" w:rsidRPr="007E0826" w:rsidRDefault="007E0826" w:rsidP="005D64FF">
      <w:r w:rsidRPr="007E0826">
        <w:t xml:space="preserve">Calcul : permet d’afficher une zone de calcul automatique des réponses pour lesquels les points auront été activés. </w:t>
      </w:r>
    </w:p>
    <w:p w14:paraId="403D9AB3" w14:textId="0BB4F5AD" w:rsidR="00392506" w:rsidRDefault="007E0826" w:rsidP="005D64FF">
      <w:r w:rsidRPr="007E0826">
        <w:t>Pour les zones “case à cocher” et “liste de valeur” il sera possible de préciser si la réponse est obligatoire ou non, si elle est de type choix unique ou multiple, ainsi que d’associer des points à la réponse sélectionnée.</w:t>
      </w:r>
    </w:p>
    <w:p w14:paraId="1B200942" w14:textId="575E4E07" w:rsidR="00934393" w:rsidRPr="00D62DB6" w:rsidRDefault="000A14C6" w:rsidP="00532659">
      <w:pPr>
        <w:pStyle w:val="Default"/>
        <w:rPr>
          <w:rFonts w:ascii="Arial" w:hAnsi="Arial" w:cs="Arial"/>
          <w:sz w:val="22"/>
          <w:szCs w:val="22"/>
        </w:rPr>
      </w:pPr>
      <w:r w:rsidRPr="00D62DB6">
        <w:rPr>
          <w:rFonts w:ascii="Arial" w:hAnsi="Arial" w:cs="Arial"/>
          <w:sz w:val="22"/>
          <w:szCs w:val="22"/>
        </w:rPr>
        <w:t>T</w:t>
      </w:r>
      <w:r w:rsidR="00B37D44" w:rsidRPr="00D62DB6">
        <w:rPr>
          <w:rFonts w:ascii="Arial" w:hAnsi="Arial" w:cs="Arial"/>
          <w:sz w:val="22"/>
          <w:szCs w:val="22"/>
        </w:rPr>
        <w:t xml:space="preserve">ant que le paramétrage n’est pas fini cliquez sur </w:t>
      </w:r>
      <w:r w:rsidR="00B37D44" w:rsidRPr="00D62DB6">
        <w:rPr>
          <w:rFonts w:ascii="Arial" w:hAnsi="Arial" w:cs="Arial"/>
          <w:noProof/>
          <w:sz w:val="22"/>
          <w:szCs w:val="22"/>
        </w:rPr>
        <w:drawing>
          <wp:inline distT="0" distB="0" distL="0" distR="0" wp14:anchorId="57E44EBD" wp14:editId="6CAD8D96">
            <wp:extent cx="1448002" cy="428685"/>
            <wp:effectExtent l="0" t="0" r="0" b="9525"/>
            <wp:docPr id="12940294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29439" name=""/>
                    <pic:cNvPicPr/>
                  </pic:nvPicPr>
                  <pic:blipFill>
                    <a:blip r:embed="rId83"/>
                    <a:stretch>
                      <a:fillRect/>
                    </a:stretch>
                  </pic:blipFill>
                  <pic:spPr>
                    <a:xfrm>
                      <a:off x="0" y="0"/>
                      <a:ext cx="1448002" cy="428685"/>
                    </a:xfrm>
                    <a:prstGeom prst="rect">
                      <a:avLst/>
                    </a:prstGeom>
                  </pic:spPr>
                </pic:pic>
              </a:graphicData>
            </a:graphic>
          </wp:inline>
        </w:drawing>
      </w:r>
    </w:p>
    <w:p w14:paraId="1C76AA15" w14:textId="298F97D7" w:rsidR="00314DDD" w:rsidRPr="00D62DB6" w:rsidRDefault="00366C58" w:rsidP="00532659">
      <w:pPr>
        <w:pStyle w:val="Default"/>
        <w:rPr>
          <w:rFonts w:ascii="Arial" w:hAnsi="Arial" w:cs="Arial"/>
          <w:sz w:val="22"/>
          <w:szCs w:val="22"/>
        </w:rPr>
      </w:pPr>
      <w:r w:rsidRPr="00D62DB6">
        <w:rPr>
          <w:rFonts w:ascii="Arial" w:hAnsi="Arial" w:cs="Arial"/>
          <w:sz w:val="22"/>
          <w:szCs w:val="22"/>
        </w:rPr>
        <w:t xml:space="preserve"> </w:t>
      </w:r>
    </w:p>
    <w:p w14:paraId="74FBF7DD" w14:textId="0D94C87A" w:rsidR="00366C58" w:rsidRPr="00D62DB6" w:rsidRDefault="00366C58" w:rsidP="00532659">
      <w:pPr>
        <w:pStyle w:val="Default"/>
        <w:rPr>
          <w:rFonts w:ascii="Arial" w:hAnsi="Arial" w:cs="Arial"/>
          <w:sz w:val="22"/>
          <w:szCs w:val="22"/>
        </w:rPr>
      </w:pPr>
      <w:r w:rsidRPr="00D62DB6">
        <w:rPr>
          <w:rFonts w:ascii="Arial" w:hAnsi="Arial" w:cs="Arial"/>
          <w:sz w:val="22"/>
          <w:szCs w:val="22"/>
        </w:rPr>
        <w:t>Vous pourrez reprendre le paramétrage en cliquant sur le menu de droite et modifier</w:t>
      </w:r>
    </w:p>
    <w:p w14:paraId="4B57F60D" w14:textId="7C4ADB66" w:rsidR="00366C58" w:rsidRDefault="00366C58" w:rsidP="00532659">
      <w:pPr>
        <w:pStyle w:val="Default"/>
        <w:rPr>
          <w:sz w:val="22"/>
          <w:szCs w:val="22"/>
        </w:rPr>
      </w:pPr>
      <w:r w:rsidRPr="00366C58">
        <w:rPr>
          <w:noProof/>
          <w:sz w:val="22"/>
          <w:szCs w:val="22"/>
        </w:rPr>
        <w:drawing>
          <wp:inline distT="0" distB="0" distL="0" distR="0" wp14:anchorId="5ECFD9AE" wp14:editId="724C4811">
            <wp:extent cx="5760720" cy="754380"/>
            <wp:effectExtent l="0" t="0" r="0" b="7620"/>
            <wp:docPr id="14840236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023615" name=""/>
                    <pic:cNvPicPr/>
                  </pic:nvPicPr>
                  <pic:blipFill>
                    <a:blip r:embed="rId84"/>
                    <a:stretch>
                      <a:fillRect/>
                    </a:stretch>
                  </pic:blipFill>
                  <pic:spPr>
                    <a:xfrm>
                      <a:off x="0" y="0"/>
                      <a:ext cx="5760720" cy="754380"/>
                    </a:xfrm>
                    <a:prstGeom prst="rect">
                      <a:avLst/>
                    </a:prstGeom>
                  </pic:spPr>
                </pic:pic>
              </a:graphicData>
            </a:graphic>
          </wp:inline>
        </w:drawing>
      </w:r>
    </w:p>
    <w:p w14:paraId="63F15D31" w14:textId="77777777" w:rsidR="009F4628" w:rsidRDefault="009F4628" w:rsidP="00532659">
      <w:pPr>
        <w:jc w:val="both"/>
        <w:rPr>
          <w:rFonts w:asciiTheme="minorHAnsi" w:hAnsiTheme="minorHAnsi" w:cstheme="minorHAnsi"/>
        </w:rPr>
      </w:pPr>
    </w:p>
    <w:p w14:paraId="51349440" w14:textId="292DFA8B" w:rsidR="002B52C5" w:rsidRPr="00D62DB6" w:rsidRDefault="002A5A51" w:rsidP="00532659">
      <w:pPr>
        <w:jc w:val="both"/>
        <w:rPr>
          <w:rFonts w:cs="Arial"/>
        </w:rPr>
      </w:pPr>
      <w:r w:rsidRPr="00D62DB6">
        <w:rPr>
          <w:rFonts w:cs="Arial"/>
        </w:rPr>
        <w:t>Une fois la grille paramétrée il sera alors possible de la partager aux utilisateurs.</w:t>
      </w:r>
    </w:p>
    <w:p w14:paraId="304F6098" w14:textId="6FEC2FA0" w:rsidR="002A5A51" w:rsidRPr="00D62DB6" w:rsidRDefault="00642ACA" w:rsidP="00532659">
      <w:pPr>
        <w:jc w:val="both"/>
        <w:rPr>
          <w:rFonts w:cs="Arial"/>
        </w:rPr>
      </w:pPr>
      <w:r w:rsidRPr="00D62DB6">
        <w:rPr>
          <w:rFonts w:cs="Arial"/>
        </w:rPr>
        <w:lastRenderedPageBreak/>
        <w:t xml:space="preserve">Soit en cliquant sur le menu de droite </w:t>
      </w:r>
      <w:r w:rsidR="00292ED3" w:rsidRPr="00D62DB6">
        <w:rPr>
          <w:rFonts w:cs="Arial"/>
        </w:rPr>
        <w:t xml:space="preserve">et </w:t>
      </w:r>
      <w:r w:rsidR="00352F36" w:rsidRPr="00D62DB6">
        <w:rPr>
          <w:rFonts w:cs="Arial"/>
        </w:rPr>
        <w:t>« </w:t>
      </w:r>
      <w:r w:rsidR="00292ED3" w:rsidRPr="00D62DB6">
        <w:rPr>
          <w:rFonts w:cs="Arial"/>
        </w:rPr>
        <w:t>publier dans le dossier de l’usager</w:t>
      </w:r>
      <w:r w:rsidR="00352F36" w:rsidRPr="00D62DB6">
        <w:rPr>
          <w:rFonts w:cs="Arial"/>
        </w:rPr>
        <w:t> »</w:t>
      </w:r>
      <w:r w:rsidR="00292ED3" w:rsidRPr="00D62DB6">
        <w:rPr>
          <w:rFonts w:cs="Arial"/>
        </w:rPr>
        <w:t xml:space="preserve">, soit si vous êtes dans la grille en cliquant sur </w:t>
      </w:r>
      <w:r w:rsidR="00292ED3" w:rsidRPr="00D62DB6">
        <w:rPr>
          <w:rFonts w:cs="Arial"/>
          <w:noProof/>
        </w:rPr>
        <w:drawing>
          <wp:inline distT="0" distB="0" distL="0" distR="0" wp14:anchorId="27C1465E" wp14:editId="7E4CA977">
            <wp:extent cx="3164774" cy="378931"/>
            <wp:effectExtent l="0" t="0" r="0" b="2540"/>
            <wp:docPr id="8614287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428722" name=""/>
                    <pic:cNvPicPr/>
                  </pic:nvPicPr>
                  <pic:blipFill>
                    <a:blip r:embed="rId85"/>
                    <a:stretch>
                      <a:fillRect/>
                    </a:stretch>
                  </pic:blipFill>
                  <pic:spPr>
                    <a:xfrm>
                      <a:off x="0" y="0"/>
                      <a:ext cx="3211970" cy="384582"/>
                    </a:xfrm>
                    <a:prstGeom prst="rect">
                      <a:avLst/>
                    </a:prstGeom>
                  </pic:spPr>
                </pic:pic>
              </a:graphicData>
            </a:graphic>
          </wp:inline>
        </w:drawing>
      </w:r>
    </w:p>
    <w:p w14:paraId="7C459697" w14:textId="77777777" w:rsidR="00064D2E" w:rsidRPr="002A5A51" w:rsidRDefault="00064D2E" w:rsidP="00532659">
      <w:pPr>
        <w:jc w:val="both"/>
        <w:rPr>
          <w:rFonts w:asciiTheme="minorHAnsi" w:hAnsiTheme="minorHAnsi" w:cstheme="minorHAnsi"/>
        </w:rPr>
      </w:pPr>
    </w:p>
    <w:p w14:paraId="787FE95A" w14:textId="77777777" w:rsidR="00A269D9" w:rsidRDefault="002A5A51" w:rsidP="00CA517F">
      <w:r w:rsidRPr="002A5A51">
        <w:t>Attention, une fois partagée, la grille ne pourra plus voir son paramétrage modifié. Si une erreur a été faite ou si vous ne souhaitez plus utiliser une grille, il sera possible d’archivée celui-ci. Ainsi les grilles saisies par les utilisateurs seront conservées dans le dossier de l’usager, mais il ne sera plus possible d’en saisir de nouvelles sur ce modèle.</w:t>
      </w:r>
    </w:p>
    <w:p w14:paraId="7039712C" w14:textId="5E281589" w:rsidR="002A5A51" w:rsidRDefault="007F5FEC" w:rsidP="00CA517F">
      <w:r>
        <w:t>A p</w:t>
      </w:r>
      <w:r w:rsidR="001D0A00">
        <w:t>artir du menu de droite de droite sur une grille publié cliquez sur désactiver</w:t>
      </w:r>
    </w:p>
    <w:p w14:paraId="14023AA4" w14:textId="136D0F77" w:rsidR="001D0A00" w:rsidRDefault="001D0A00" w:rsidP="00532659">
      <w:pPr>
        <w:jc w:val="both"/>
        <w:rPr>
          <w:rFonts w:asciiTheme="minorHAnsi" w:hAnsiTheme="minorHAnsi" w:cstheme="minorHAnsi"/>
        </w:rPr>
      </w:pPr>
      <w:r w:rsidRPr="001D0A00">
        <w:rPr>
          <w:rFonts w:asciiTheme="minorHAnsi" w:hAnsiTheme="minorHAnsi" w:cstheme="minorHAnsi"/>
          <w:noProof/>
        </w:rPr>
        <w:drawing>
          <wp:inline distT="0" distB="0" distL="0" distR="0" wp14:anchorId="59F701ED" wp14:editId="0B0998CF">
            <wp:extent cx="5760720" cy="398145"/>
            <wp:effectExtent l="0" t="0" r="0" b="1905"/>
            <wp:docPr id="4088332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33230" name=""/>
                    <pic:cNvPicPr/>
                  </pic:nvPicPr>
                  <pic:blipFill>
                    <a:blip r:embed="rId86"/>
                    <a:stretch>
                      <a:fillRect/>
                    </a:stretch>
                  </pic:blipFill>
                  <pic:spPr>
                    <a:xfrm>
                      <a:off x="0" y="0"/>
                      <a:ext cx="5760720" cy="398145"/>
                    </a:xfrm>
                    <a:prstGeom prst="rect">
                      <a:avLst/>
                    </a:prstGeom>
                  </pic:spPr>
                </pic:pic>
              </a:graphicData>
            </a:graphic>
          </wp:inline>
        </w:drawing>
      </w:r>
    </w:p>
    <w:p w14:paraId="4E62EE35" w14:textId="3D219843" w:rsidR="00881B19" w:rsidRDefault="002A787B" w:rsidP="00532659">
      <w:pPr>
        <w:jc w:val="both"/>
        <w:rPr>
          <w:rFonts w:asciiTheme="minorHAnsi" w:hAnsiTheme="minorHAnsi" w:cstheme="minorHAnsi"/>
        </w:rPr>
      </w:pPr>
      <w:r w:rsidRPr="00881B19">
        <w:rPr>
          <w:rFonts w:asciiTheme="minorHAnsi" w:hAnsiTheme="minorHAnsi" w:cstheme="minorHAnsi"/>
          <w:noProof/>
        </w:rPr>
        <w:drawing>
          <wp:anchor distT="0" distB="0" distL="114300" distR="114300" simplePos="0" relativeHeight="251873280" behindDoc="0" locked="0" layoutInCell="1" allowOverlap="1" wp14:anchorId="1825AA78" wp14:editId="2A33EFCD">
            <wp:simplePos x="0" y="0"/>
            <wp:positionH relativeFrom="margin">
              <wp:align>right</wp:align>
            </wp:positionH>
            <wp:positionV relativeFrom="paragraph">
              <wp:posOffset>186690</wp:posOffset>
            </wp:positionV>
            <wp:extent cx="3741420" cy="396240"/>
            <wp:effectExtent l="0" t="0" r="0" b="3810"/>
            <wp:wrapThrough wrapText="bothSides">
              <wp:wrapPolygon edited="0">
                <wp:start x="0" y="0"/>
                <wp:lineTo x="0" y="20769"/>
                <wp:lineTo x="21446" y="20769"/>
                <wp:lineTo x="21446" y="0"/>
                <wp:lineTo x="0" y="0"/>
              </wp:wrapPolygon>
            </wp:wrapThrough>
            <wp:docPr id="4088814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81427" nam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3741420" cy="396240"/>
                    </a:xfrm>
                    <a:prstGeom prst="rect">
                      <a:avLst/>
                    </a:prstGeom>
                  </pic:spPr>
                </pic:pic>
              </a:graphicData>
            </a:graphic>
            <wp14:sizeRelH relativeFrom="margin">
              <wp14:pctWidth>0</wp14:pctWidth>
            </wp14:sizeRelH>
            <wp14:sizeRelV relativeFrom="margin">
              <wp14:pctHeight>0</wp14:pctHeight>
            </wp14:sizeRelV>
          </wp:anchor>
        </w:drawing>
      </w:r>
    </w:p>
    <w:p w14:paraId="2E906DFD" w14:textId="1D08AF67" w:rsidR="00881B19" w:rsidRDefault="002A787B" w:rsidP="00CA517F">
      <w:r>
        <w:t xml:space="preserve">Liseret </w:t>
      </w:r>
      <w:r w:rsidR="006A3D56">
        <w:t xml:space="preserve">rouge </w:t>
      </w:r>
      <w:r w:rsidR="006172E6">
        <w:t>grille non publiée</w:t>
      </w:r>
    </w:p>
    <w:p w14:paraId="0B509ADA" w14:textId="77777777" w:rsidR="002A787B" w:rsidRDefault="002A787B" w:rsidP="00532659">
      <w:pPr>
        <w:jc w:val="both"/>
        <w:rPr>
          <w:rFonts w:asciiTheme="minorHAnsi" w:hAnsiTheme="minorHAnsi" w:cstheme="minorHAnsi"/>
        </w:rPr>
      </w:pPr>
    </w:p>
    <w:p w14:paraId="02B7D30F" w14:textId="41304F92" w:rsidR="002A787B" w:rsidRDefault="006172E6" w:rsidP="00CA517F">
      <w:r>
        <w:t>Liseret bleu grille publiée</w:t>
      </w:r>
    </w:p>
    <w:p w14:paraId="6DBFC99B" w14:textId="77777777" w:rsidR="002A787B" w:rsidRPr="002A5A51" w:rsidRDefault="002A787B" w:rsidP="00532659">
      <w:pPr>
        <w:jc w:val="both"/>
        <w:rPr>
          <w:rFonts w:asciiTheme="minorHAnsi" w:hAnsiTheme="minorHAnsi" w:cstheme="minorHAnsi"/>
        </w:rPr>
      </w:pPr>
    </w:p>
    <w:p w14:paraId="5B868790" w14:textId="66B78989" w:rsidR="002A5A51" w:rsidRDefault="002A5A51" w:rsidP="00CA517F">
      <w:r w:rsidRPr="002A5A51">
        <w:t>Exemple d’une grille :</w:t>
      </w:r>
    </w:p>
    <w:p w14:paraId="260E2CB1" w14:textId="14393D16" w:rsidR="0017063E" w:rsidRDefault="0017063E" w:rsidP="00532659">
      <w:pPr>
        <w:jc w:val="both"/>
        <w:rPr>
          <w:rFonts w:asciiTheme="minorHAnsi" w:hAnsiTheme="minorHAnsi" w:cstheme="minorHAnsi"/>
        </w:rPr>
      </w:pPr>
      <w:r w:rsidRPr="0017063E">
        <w:rPr>
          <w:rFonts w:asciiTheme="minorHAnsi" w:hAnsiTheme="minorHAnsi" w:cstheme="minorHAnsi"/>
          <w:noProof/>
        </w:rPr>
        <w:drawing>
          <wp:inline distT="0" distB="0" distL="0" distR="0" wp14:anchorId="68D1720D" wp14:editId="6B16E556">
            <wp:extent cx="5760720" cy="4217035"/>
            <wp:effectExtent l="0" t="0" r="0" b="0"/>
            <wp:docPr id="305369555"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60720" cy="4217035"/>
                    </a:xfrm>
                    <a:prstGeom prst="rect">
                      <a:avLst/>
                    </a:prstGeom>
                    <a:noFill/>
                    <a:ln>
                      <a:noFill/>
                    </a:ln>
                  </pic:spPr>
                </pic:pic>
              </a:graphicData>
            </a:graphic>
          </wp:inline>
        </w:drawing>
      </w:r>
    </w:p>
    <w:p w14:paraId="74232F9D" w14:textId="04E681D1" w:rsidR="006D3FFE" w:rsidRDefault="006D3FFE" w:rsidP="00532659">
      <w:pPr>
        <w:rPr>
          <w:rFonts w:asciiTheme="minorHAnsi" w:hAnsiTheme="minorHAnsi" w:cstheme="minorHAnsi"/>
        </w:rPr>
      </w:pPr>
      <w:r>
        <w:rPr>
          <w:rFonts w:asciiTheme="minorHAnsi" w:hAnsiTheme="minorHAnsi" w:cstheme="minorHAnsi"/>
        </w:rPr>
        <w:br w:type="page"/>
      </w:r>
    </w:p>
    <w:p w14:paraId="0190CA45" w14:textId="0643CA14" w:rsidR="00392506" w:rsidRDefault="009E71D8" w:rsidP="009E71D8">
      <w:pPr>
        <w:pStyle w:val="Titre2-ArcheMC2"/>
        <w:ind w:left="0" w:firstLine="0"/>
      </w:pPr>
      <w:r>
        <w:lastRenderedPageBreak/>
        <w:t xml:space="preserve"> </w:t>
      </w:r>
      <w:bookmarkStart w:id="23" w:name="_Toc218581577"/>
      <w:r w:rsidR="00392506">
        <w:t>Interaction médicamenteuse</w:t>
      </w:r>
      <w:bookmarkEnd w:id="23"/>
    </w:p>
    <w:p w14:paraId="2AAC6041" w14:textId="77777777" w:rsidR="00392506" w:rsidRDefault="00392506" w:rsidP="00532659">
      <w:pPr>
        <w:rPr>
          <w:rFonts w:asciiTheme="minorHAnsi" w:hAnsiTheme="minorHAnsi" w:cstheme="minorHAnsi"/>
        </w:rPr>
      </w:pPr>
    </w:p>
    <w:p w14:paraId="31F57761" w14:textId="77777777" w:rsidR="00392506" w:rsidRDefault="00392506" w:rsidP="00532659">
      <w:pPr>
        <w:jc w:val="both"/>
        <w:rPr>
          <w:rFonts w:asciiTheme="minorHAnsi" w:hAnsiTheme="minorHAnsi" w:cstheme="minorHAnsi"/>
        </w:rPr>
      </w:pPr>
      <w:r>
        <w:rPr>
          <w:rFonts w:asciiTheme="minorHAnsi" w:hAnsiTheme="minorHAnsi" w:cstheme="minorHAnsi"/>
          <w:noProof/>
        </w:rPr>
        <w:drawing>
          <wp:inline distT="0" distB="0" distL="0" distR="0" wp14:anchorId="37390B91" wp14:editId="227D8581">
            <wp:extent cx="5757545" cy="1024255"/>
            <wp:effectExtent l="0" t="0" r="0" b="4445"/>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57545" cy="1024255"/>
                    </a:xfrm>
                    <a:prstGeom prst="rect">
                      <a:avLst/>
                    </a:prstGeom>
                    <a:noFill/>
                    <a:ln>
                      <a:noFill/>
                    </a:ln>
                  </pic:spPr>
                </pic:pic>
              </a:graphicData>
            </a:graphic>
          </wp:inline>
        </w:drawing>
      </w:r>
    </w:p>
    <w:p w14:paraId="30F19A72" w14:textId="77777777" w:rsidR="00392506" w:rsidRDefault="00392506" w:rsidP="00CA517F">
      <w:r>
        <w:t>Dans l’onglet médical et soins prescription</w:t>
      </w:r>
    </w:p>
    <w:p w14:paraId="3FBECD36" w14:textId="77777777" w:rsidR="00392506" w:rsidRDefault="00392506" w:rsidP="00CA517F">
      <w:r>
        <w:t>Permet de définir le déclenchement des interactions.</w:t>
      </w:r>
    </w:p>
    <w:p w14:paraId="15D35EE2" w14:textId="36A70BCB" w:rsidR="00392506" w:rsidRDefault="00693C3A" w:rsidP="00532659">
      <w:pPr>
        <w:jc w:val="both"/>
        <w:rPr>
          <w:rFonts w:asciiTheme="minorHAnsi" w:hAnsiTheme="minorHAnsi" w:cstheme="minorHAnsi"/>
        </w:rPr>
      </w:pPr>
      <w:r w:rsidRPr="00693C3A">
        <w:rPr>
          <w:rFonts w:asciiTheme="minorHAnsi" w:hAnsiTheme="minorHAnsi" w:cstheme="minorHAnsi"/>
          <w:noProof/>
        </w:rPr>
        <w:drawing>
          <wp:inline distT="0" distB="0" distL="0" distR="0" wp14:anchorId="417C476F" wp14:editId="32ED4A0F">
            <wp:extent cx="5760720" cy="2301875"/>
            <wp:effectExtent l="0" t="0" r="0" b="3175"/>
            <wp:docPr id="15470984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098410" name=""/>
                    <pic:cNvPicPr/>
                  </pic:nvPicPr>
                  <pic:blipFill>
                    <a:blip r:embed="rId90"/>
                    <a:stretch>
                      <a:fillRect/>
                    </a:stretch>
                  </pic:blipFill>
                  <pic:spPr>
                    <a:xfrm>
                      <a:off x="0" y="0"/>
                      <a:ext cx="5760720" cy="2301875"/>
                    </a:xfrm>
                    <a:prstGeom prst="rect">
                      <a:avLst/>
                    </a:prstGeom>
                  </pic:spPr>
                </pic:pic>
              </a:graphicData>
            </a:graphic>
          </wp:inline>
        </w:drawing>
      </w:r>
    </w:p>
    <w:p w14:paraId="68EBC031" w14:textId="77777777" w:rsidR="00392506" w:rsidRDefault="00392506" w:rsidP="00532659">
      <w:pPr>
        <w:jc w:val="both"/>
        <w:rPr>
          <w:rFonts w:asciiTheme="minorHAnsi" w:hAnsiTheme="minorHAnsi" w:cstheme="minorHAnsi"/>
        </w:rPr>
      </w:pPr>
    </w:p>
    <w:p w14:paraId="3C0A1933" w14:textId="77777777" w:rsidR="007F4496" w:rsidRDefault="007F4496" w:rsidP="009E71D8">
      <w:pPr>
        <w:pStyle w:val="Titre1-ARCHEMC2"/>
        <w:ind w:left="0" w:firstLine="0"/>
      </w:pPr>
      <w:bookmarkStart w:id="24" w:name="_Toc218581578"/>
      <w:r>
        <w:t>Indicateurs d’utilisation</w:t>
      </w:r>
      <w:bookmarkEnd w:id="24"/>
    </w:p>
    <w:p w14:paraId="6A759649" w14:textId="77777777" w:rsidR="007F4496" w:rsidRDefault="007F4496" w:rsidP="00532659">
      <w:pPr>
        <w:jc w:val="both"/>
      </w:pPr>
    </w:p>
    <w:p w14:paraId="3C1369C7" w14:textId="5B921569" w:rsidR="007F4496" w:rsidRDefault="0025135B" w:rsidP="00532659">
      <w:pPr>
        <w:jc w:val="both"/>
      </w:pPr>
      <w:r w:rsidRPr="0025135B">
        <w:rPr>
          <w:noProof/>
        </w:rPr>
        <w:drawing>
          <wp:anchor distT="0" distB="0" distL="114300" distR="114300" simplePos="0" relativeHeight="251867136" behindDoc="0" locked="0" layoutInCell="1" allowOverlap="1" wp14:anchorId="7B2A5D73" wp14:editId="2D11D930">
            <wp:simplePos x="0" y="0"/>
            <wp:positionH relativeFrom="column">
              <wp:posOffset>2655124</wp:posOffset>
            </wp:positionH>
            <wp:positionV relativeFrom="paragraph">
              <wp:posOffset>255819</wp:posOffset>
            </wp:positionV>
            <wp:extent cx="3787254" cy="1135926"/>
            <wp:effectExtent l="0" t="0" r="3810" b="7620"/>
            <wp:wrapThrough wrapText="bothSides">
              <wp:wrapPolygon edited="0">
                <wp:start x="0" y="0"/>
                <wp:lineTo x="0" y="21383"/>
                <wp:lineTo x="21513" y="21383"/>
                <wp:lineTo x="21513" y="0"/>
                <wp:lineTo x="0" y="0"/>
              </wp:wrapPolygon>
            </wp:wrapThrough>
            <wp:docPr id="6769482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48246" name=""/>
                    <pic:cNvPicPr/>
                  </pic:nvPicPr>
                  <pic:blipFill>
                    <a:blip r:embed="rId91">
                      <a:extLst>
                        <a:ext uri="{28A0092B-C50C-407E-A947-70E740481C1C}">
                          <a14:useLocalDpi xmlns:a14="http://schemas.microsoft.com/office/drawing/2010/main" val="0"/>
                        </a:ext>
                      </a:extLst>
                    </a:blip>
                    <a:stretch>
                      <a:fillRect/>
                    </a:stretch>
                  </pic:blipFill>
                  <pic:spPr>
                    <a:xfrm>
                      <a:off x="0" y="0"/>
                      <a:ext cx="3787254" cy="1135926"/>
                    </a:xfrm>
                    <a:prstGeom prst="rect">
                      <a:avLst/>
                    </a:prstGeom>
                  </pic:spPr>
                </pic:pic>
              </a:graphicData>
            </a:graphic>
          </wp:anchor>
        </w:drawing>
      </w:r>
      <w:r w:rsidR="007F4496" w:rsidRPr="007654BF">
        <w:t>Depuis le menu « Piloter – statistiques – Indicateurs d’utilisation » vous retrouverez, pour l’année de votre choix :</w:t>
      </w:r>
    </w:p>
    <w:p w14:paraId="450DF1D2" w14:textId="7D2AFA5C" w:rsidR="00670228" w:rsidRDefault="00670228" w:rsidP="00532659">
      <w:pPr>
        <w:jc w:val="both"/>
      </w:pPr>
      <w:r>
        <w:t xml:space="preserve">Et </w:t>
      </w:r>
      <w:r w:rsidR="00245B2C">
        <w:t xml:space="preserve">pour les filtres choisis </w:t>
      </w:r>
      <w:r w:rsidR="0025135B" w:rsidRPr="0025135B">
        <w:rPr>
          <w:noProof/>
        </w:rPr>
        <w:drawing>
          <wp:inline distT="0" distB="0" distL="0" distR="0" wp14:anchorId="149F517F" wp14:editId="415703F2">
            <wp:extent cx="842891" cy="366474"/>
            <wp:effectExtent l="0" t="0" r="0" b="0"/>
            <wp:docPr id="7096338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33842" name=""/>
                    <pic:cNvPicPr/>
                  </pic:nvPicPr>
                  <pic:blipFill>
                    <a:blip r:embed="rId92"/>
                    <a:stretch>
                      <a:fillRect/>
                    </a:stretch>
                  </pic:blipFill>
                  <pic:spPr>
                    <a:xfrm>
                      <a:off x="0" y="0"/>
                      <a:ext cx="849108" cy="369177"/>
                    </a:xfrm>
                    <a:prstGeom prst="rect">
                      <a:avLst/>
                    </a:prstGeom>
                  </pic:spPr>
                </pic:pic>
              </a:graphicData>
            </a:graphic>
          </wp:inline>
        </w:drawing>
      </w:r>
    </w:p>
    <w:p w14:paraId="6BEBC860" w14:textId="50D2540C" w:rsidR="00245B2C" w:rsidRDefault="00245B2C" w:rsidP="00532659">
      <w:pPr>
        <w:jc w:val="both"/>
      </w:pPr>
    </w:p>
    <w:p w14:paraId="0E72DACE" w14:textId="685337D7" w:rsidR="0025135B" w:rsidRDefault="0025135B" w:rsidP="00532659">
      <w:pPr>
        <w:jc w:val="both"/>
      </w:pPr>
    </w:p>
    <w:p w14:paraId="16099890" w14:textId="77777777" w:rsidR="0025135B" w:rsidRDefault="0025135B" w:rsidP="00532659">
      <w:pPr>
        <w:jc w:val="both"/>
      </w:pPr>
    </w:p>
    <w:p w14:paraId="73B73520" w14:textId="2CCB5BC2" w:rsidR="00682141" w:rsidRDefault="00682141" w:rsidP="00532659">
      <w:pPr>
        <w:jc w:val="both"/>
      </w:pPr>
      <w:r w:rsidRPr="00682141">
        <w:rPr>
          <w:noProof/>
        </w:rPr>
        <w:drawing>
          <wp:anchor distT="0" distB="0" distL="114300" distR="114300" simplePos="0" relativeHeight="251868160" behindDoc="0" locked="0" layoutInCell="1" allowOverlap="1" wp14:anchorId="19E116C7" wp14:editId="3E9C5979">
            <wp:simplePos x="0" y="0"/>
            <wp:positionH relativeFrom="column">
              <wp:posOffset>2791603</wp:posOffset>
            </wp:positionH>
            <wp:positionV relativeFrom="paragraph">
              <wp:posOffset>7165</wp:posOffset>
            </wp:positionV>
            <wp:extent cx="2105319" cy="485843"/>
            <wp:effectExtent l="0" t="0" r="0" b="9525"/>
            <wp:wrapThrough wrapText="bothSides">
              <wp:wrapPolygon edited="0">
                <wp:start x="0" y="0"/>
                <wp:lineTo x="0" y="21176"/>
                <wp:lineTo x="21307" y="21176"/>
                <wp:lineTo x="21307" y="0"/>
                <wp:lineTo x="0" y="0"/>
              </wp:wrapPolygon>
            </wp:wrapThrough>
            <wp:docPr id="7510794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79459" name=""/>
                    <pic:cNvPicPr/>
                  </pic:nvPicPr>
                  <pic:blipFill>
                    <a:blip r:embed="rId93">
                      <a:extLst>
                        <a:ext uri="{28A0092B-C50C-407E-A947-70E740481C1C}">
                          <a14:useLocalDpi xmlns:a14="http://schemas.microsoft.com/office/drawing/2010/main" val="0"/>
                        </a:ext>
                      </a:extLst>
                    </a:blip>
                    <a:stretch>
                      <a:fillRect/>
                    </a:stretch>
                  </pic:blipFill>
                  <pic:spPr>
                    <a:xfrm>
                      <a:off x="0" y="0"/>
                      <a:ext cx="2105319" cy="485843"/>
                    </a:xfrm>
                    <a:prstGeom prst="rect">
                      <a:avLst/>
                    </a:prstGeom>
                  </pic:spPr>
                </pic:pic>
              </a:graphicData>
            </a:graphic>
          </wp:anchor>
        </w:drawing>
      </w:r>
      <w:r w:rsidR="000B29D5">
        <w:t>Cliquez sur calculer après avoir</w:t>
      </w:r>
    </w:p>
    <w:p w14:paraId="3CBEF2C3" w14:textId="4EEEE5F8" w:rsidR="00682141" w:rsidRDefault="000B29D5" w:rsidP="00532659">
      <w:pPr>
        <w:jc w:val="both"/>
      </w:pPr>
      <w:r>
        <w:t>Choisi un filtre</w:t>
      </w:r>
    </w:p>
    <w:p w14:paraId="1BDA40E8" w14:textId="77777777" w:rsidR="0025135B" w:rsidRPr="007654BF" w:rsidRDefault="0025135B" w:rsidP="00532659">
      <w:pPr>
        <w:jc w:val="both"/>
      </w:pPr>
    </w:p>
    <w:p w14:paraId="4FCDC96A" w14:textId="77777777" w:rsidR="007F4496" w:rsidRDefault="007F4496" w:rsidP="00F36756">
      <w:pPr>
        <w:pStyle w:val="Paragraphedeliste"/>
        <w:numPr>
          <w:ilvl w:val="0"/>
          <w:numId w:val="13"/>
        </w:numPr>
        <w:ind w:left="0" w:firstLine="0"/>
        <w:jc w:val="both"/>
      </w:pPr>
      <w:r>
        <w:t>Indicateurs d’utilisation pour les services socles</w:t>
      </w:r>
    </w:p>
    <w:p w14:paraId="24B4C459" w14:textId="77777777" w:rsidR="007F4496" w:rsidRDefault="007F4496" w:rsidP="00F36756">
      <w:pPr>
        <w:pStyle w:val="Paragraphedeliste"/>
        <w:numPr>
          <w:ilvl w:val="0"/>
          <w:numId w:val="13"/>
        </w:numPr>
        <w:ind w:left="0" w:firstLine="0"/>
        <w:jc w:val="both"/>
      </w:pPr>
      <w:r>
        <w:t>Indicateurs d’utilisation pour la connexion à e-prescription ou e-parcours</w:t>
      </w:r>
    </w:p>
    <w:p w14:paraId="45DD3FD5" w14:textId="77777777" w:rsidR="007F4496" w:rsidRDefault="007F4496" w:rsidP="00F36756">
      <w:pPr>
        <w:pStyle w:val="Paragraphedeliste"/>
        <w:numPr>
          <w:ilvl w:val="0"/>
          <w:numId w:val="13"/>
        </w:numPr>
        <w:ind w:left="0" w:firstLine="0"/>
        <w:jc w:val="both"/>
      </w:pPr>
      <w:r>
        <w:t>Indicateurs d’utilisation pour le DUI</w:t>
      </w:r>
    </w:p>
    <w:p w14:paraId="53E69C61" w14:textId="3A74D5B6" w:rsidR="007F4496" w:rsidRDefault="000B408E" w:rsidP="00532659">
      <w:pPr>
        <w:jc w:val="both"/>
      </w:pPr>
      <w:r w:rsidRPr="000B408E">
        <w:rPr>
          <w:noProof/>
        </w:rPr>
        <w:lastRenderedPageBreak/>
        <w:drawing>
          <wp:inline distT="0" distB="0" distL="0" distR="0" wp14:anchorId="2F3783E1" wp14:editId="398C752C">
            <wp:extent cx="5760720" cy="1784985"/>
            <wp:effectExtent l="0" t="0" r="0" b="5715"/>
            <wp:docPr id="5918277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827786" name=""/>
                    <pic:cNvPicPr/>
                  </pic:nvPicPr>
                  <pic:blipFill>
                    <a:blip r:embed="rId94"/>
                    <a:stretch>
                      <a:fillRect/>
                    </a:stretch>
                  </pic:blipFill>
                  <pic:spPr>
                    <a:xfrm>
                      <a:off x="0" y="0"/>
                      <a:ext cx="5760720" cy="1784985"/>
                    </a:xfrm>
                    <a:prstGeom prst="rect">
                      <a:avLst/>
                    </a:prstGeom>
                  </pic:spPr>
                </pic:pic>
              </a:graphicData>
            </a:graphic>
          </wp:inline>
        </w:drawing>
      </w:r>
    </w:p>
    <w:p w14:paraId="60DEAD50" w14:textId="2A97A490" w:rsidR="00ED0E0A" w:rsidRDefault="00ED0E0A" w:rsidP="00532659">
      <w:pPr>
        <w:jc w:val="both"/>
        <w:rPr>
          <w:rFonts w:asciiTheme="minorHAnsi" w:hAnsiTheme="minorHAnsi" w:cstheme="minorHAnsi"/>
        </w:rPr>
      </w:pPr>
    </w:p>
    <w:p w14:paraId="77424653" w14:textId="4490CF12" w:rsidR="00C0693E" w:rsidRDefault="00C0693E" w:rsidP="00532659">
      <w:pPr>
        <w:rPr>
          <w:rFonts w:asciiTheme="minorHAnsi" w:hAnsiTheme="minorHAnsi" w:cstheme="minorHAnsi"/>
        </w:rPr>
      </w:pPr>
      <w:r>
        <w:rPr>
          <w:rFonts w:asciiTheme="minorHAnsi" w:hAnsiTheme="minorHAnsi" w:cstheme="minorHAnsi"/>
        </w:rPr>
        <w:br w:type="page"/>
      </w:r>
    </w:p>
    <w:p w14:paraId="0D779E4C" w14:textId="2D26408E" w:rsidR="00181529" w:rsidRDefault="00181529" w:rsidP="00F36756">
      <w:pPr>
        <w:pStyle w:val="Titre1-ARCHEMC2"/>
        <w:ind w:left="0" w:firstLine="0"/>
      </w:pPr>
      <w:bookmarkStart w:id="25" w:name="_Toc218581579"/>
      <w:bookmarkEnd w:id="1"/>
      <w:r w:rsidRPr="004A65F2">
        <w:lastRenderedPageBreak/>
        <w:t>Faire un</w:t>
      </w:r>
      <w:r>
        <w:t xml:space="preserve"> rapport activité médical</w:t>
      </w:r>
      <w:r w:rsidRPr="004A65F2">
        <w:t xml:space="preserve"> </w:t>
      </w:r>
      <w:r>
        <w:t>annuel</w:t>
      </w:r>
      <w:bookmarkEnd w:id="25"/>
      <w:r w:rsidRPr="004A65F2">
        <w:t xml:space="preserve"> </w:t>
      </w:r>
    </w:p>
    <w:p w14:paraId="2F875C2E" w14:textId="7E5C5933" w:rsidR="00181529" w:rsidRDefault="00B57D5F" w:rsidP="00532659">
      <w:r>
        <w:t>En haut cliquez sur l’item Piloter, puis Etudes Nationales</w:t>
      </w:r>
    </w:p>
    <w:p w14:paraId="441F901C" w14:textId="1824217E" w:rsidR="00181529" w:rsidRDefault="00E41A26" w:rsidP="00532659">
      <w:r w:rsidRPr="00E41A26">
        <w:rPr>
          <w:noProof/>
        </w:rPr>
        <w:drawing>
          <wp:inline distT="0" distB="0" distL="0" distR="0" wp14:anchorId="3D259852" wp14:editId="206685AE">
            <wp:extent cx="5760720" cy="821055"/>
            <wp:effectExtent l="0" t="0" r="0" b="0"/>
            <wp:docPr id="20368195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819540" name=""/>
                    <pic:cNvPicPr/>
                  </pic:nvPicPr>
                  <pic:blipFill>
                    <a:blip r:embed="rId95"/>
                    <a:stretch>
                      <a:fillRect/>
                    </a:stretch>
                  </pic:blipFill>
                  <pic:spPr>
                    <a:xfrm>
                      <a:off x="0" y="0"/>
                      <a:ext cx="5760720" cy="821055"/>
                    </a:xfrm>
                    <a:prstGeom prst="rect">
                      <a:avLst/>
                    </a:prstGeom>
                  </pic:spPr>
                </pic:pic>
              </a:graphicData>
            </a:graphic>
          </wp:inline>
        </w:drawing>
      </w:r>
    </w:p>
    <w:p w14:paraId="4B1AE4FE" w14:textId="6D6349DD" w:rsidR="00B57D5F" w:rsidRDefault="00B57D5F" w:rsidP="00532659"/>
    <w:p w14:paraId="151598ED" w14:textId="78987677" w:rsidR="00AA2DFD" w:rsidRDefault="00AA2DFD" w:rsidP="00532659"/>
    <w:p w14:paraId="0C05A02E" w14:textId="0D747AC0" w:rsidR="00AA2DFD" w:rsidRDefault="00AA2DFD" w:rsidP="00093DE9">
      <w:pPr>
        <w:pStyle w:val="Titre1-ARCHEMC2"/>
        <w:ind w:left="0" w:firstLine="0"/>
      </w:pPr>
      <w:bookmarkStart w:id="26" w:name="_Toc218581580"/>
      <w:r>
        <w:t>Extracteur de donnée</w:t>
      </w:r>
      <w:bookmarkEnd w:id="26"/>
      <w:r>
        <w:t xml:space="preserve"> </w:t>
      </w:r>
    </w:p>
    <w:p w14:paraId="41116300" w14:textId="4895CFDF" w:rsidR="00AA2DFD" w:rsidRDefault="00227A7B" w:rsidP="00532659">
      <w:r w:rsidRPr="00227A7B">
        <w:rPr>
          <w:noProof/>
        </w:rPr>
        <w:drawing>
          <wp:anchor distT="0" distB="0" distL="114300" distR="114300" simplePos="0" relativeHeight="251870208" behindDoc="0" locked="0" layoutInCell="1" allowOverlap="1" wp14:anchorId="426A31B0" wp14:editId="252BB605">
            <wp:simplePos x="0" y="0"/>
            <wp:positionH relativeFrom="margin">
              <wp:posOffset>1630680</wp:posOffset>
            </wp:positionH>
            <wp:positionV relativeFrom="paragraph">
              <wp:posOffset>5080</wp:posOffset>
            </wp:positionV>
            <wp:extent cx="788035" cy="614045"/>
            <wp:effectExtent l="0" t="0" r="0" b="0"/>
            <wp:wrapThrough wrapText="bothSides">
              <wp:wrapPolygon edited="0">
                <wp:start x="0" y="0"/>
                <wp:lineTo x="0" y="20774"/>
                <wp:lineTo x="20886" y="20774"/>
                <wp:lineTo x="20886" y="0"/>
                <wp:lineTo x="0" y="0"/>
              </wp:wrapPolygon>
            </wp:wrapThrough>
            <wp:docPr id="20013461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346108" name=""/>
                    <pic:cNvPicPr/>
                  </pic:nvPicPr>
                  <pic:blipFill>
                    <a:blip r:embed="rId96">
                      <a:extLst>
                        <a:ext uri="{28A0092B-C50C-407E-A947-70E740481C1C}">
                          <a14:useLocalDpi xmlns:a14="http://schemas.microsoft.com/office/drawing/2010/main" val="0"/>
                        </a:ext>
                      </a:extLst>
                    </a:blip>
                    <a:stretch>
                      <a:fillRect/>
                    </a:stretch>
                  </pic:blipFill>
                  <pic:spPr>
                    <a:xfrm>
                      <a:off x="0" y="0"/>
                      <a:ext cx="788035" cy="614045"/>
                    </a:xfrm>
                    <a:prstGeom prst="rect">
                      <a:avLst/>
                    </a:prstGeom>
                  </pic:spPr>
                </pic:pic>
              </a:graphicData>
            </a:graphic>
            <wp14:sizeRelH relativeFrom="margin">
              <wp14:pctWidth>0</wp14:pctWidth>
            </wp14:sizeRelH>
            <wp14:sizeRelV relativeFrom="margin">
              <wp14:pctHeight>0</wp14:pctHeight>
            </wp14:sizeRelV>
          </wp:anchor>
        </w:drawing>
      </w:r>
      <w:r w:rsidR="004554BF" w:rsidRPr="004554BF">
        <w:rPr>
          <w:noProof/>
        </w:rPr>
        <w:drawing>
          <wp:anchor distT="0" distB="0" distL="114300" distR="114300" simplePos="0" relativeHeight="251869184" behindDoc="0" locked="0" layoutInCell="1" allowOverlap="1" wp14:anchorId="70EAD89A" wp14:editId="13AFA019">
            <wp:simplePos x="0" y="0"/>
            <wp:positionH relativeFrom="margin">
              <wp:posOffset>2674961</wp:posOffset>
            </wp:positionH>
            <wp:positionV relativeFrom="paragraph">
              <wp:posOffset>5895</wp:posOffset>
            </wp:positionV>
            <wp:extent cx="2197100" cy="1203325"/>
            <wp:effectExtent l="0" t="0" r="0" b="0"/>
            <wp:wrapThrough wrapText="bothSides">
              <wp:wrapPolygon edited="0">
                <wp:start x="0" y="0"/>
                <wp:lineTo x="0" y="21201"/>
                <wp:lineTo x="21350" y="21201"/>
                <wp:lineTo x="21350" y="0"/>
                <wp:lineTo x="0" y="0"/>
              </wp:wrapPolygon>
            </wp:wrapThrough>
            <wp:docPr id="1909147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14798" nam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197100" cy="1203325"/>
                    </a:xfrm>
                    <a:prstGeom prst="rect">
                      <a:avLst/>
                    </a:prstGeom>
                  </pic:spPr>
                </pic:pic>
              </a:graphicData>
            </a:graphic>
            <wp14:sizeRelH relativeFrom="margin">
              <wp14:pctWidth>0</wp14:pctWidth>
            </wp14:sizeRelH>
            <wp14:sizeRelV relativeFrom="margin">
              <wp14:pctHeight>0</wp14:pctHeight>
            </wp14:sizeRelV>
          </wp:anchor>
        </w:drawing>
      </w:r>
    </w:p>
    <w:p w14:paraId="5386E1FA" w14:textId="7A4D0B3D" w:rsidR="00CB18B7" w:rsidRDefault="00CB18B7" w:rsidP="00532659"/>
    <w:p w14:paraId="7B738805" w14:textId="041348BE" w:rsidR="00CB18B7" w:rsidRDefault="00CB18B7" w:rsidP="00532659"/>
    <w:p w14:paraId="2C2B483C" w14:textId="2FF91D34" w:rsidR="00CB18B7" w:rsidRDefault="00CB18B7" w:rsidP="00532659"/>
    <w:p w14:paraId="7D1560F2" w14:textId="32A54ECE" w:rsidR="00CB18B7" w:rsidRDefault="00CB18B7" w:rsidP="00532659">
      <w:r>
        <w:t>Choisissez un modèle</w:t>
      </w:r>
      <w:r w:rsidR="009122D9">
        <w:t xml:space="preserve"> e</w:t>
      </w:r>
      <w:r>
        <w:t>xistant ou</w:t>
      </w:r>
    </w:p>
    <w:p w14:paraId="11B04FC1" w14:textId="4EA35223" w:rsidR="009122D9" w:rsidRDefault="009122D9" w:rsidP="00532659"/>
    <w:p w14:paraId="5C2AA69D" w14:textId="0CBB6554" w:rsidR="00CB18B7" w:rsidRDefault="00093DE9" w:rsidP="00093DE9">
      <w:pPr>
        <w:pStyle w:val="Titre2-ArcheMC2"/>
        <w:ind w:left="0" w:firstLine="0"/>
      </w:pPr>
      <w:r>
        <w:t xml:space="preserve"> </w:t>
      </w:r>
      <w:bookmarkStart w:id="27" w:name="_Toc218581581"/>
      <w:r w:rsidR="00CB18B7">
        <w:t>Créer un nouveau modèle</w:t>
      </w:r>
      <w:bookmarkEnd w:id="27"/>
      <w:r w:rsidR="00CB18B7">
        <w:t xml:space="preserve"> </w:t>
      </w:r>
    </w:p>
    <w:p w14:paraId="76D89E9B" w14:textId="0A9FF2CC" w:rsidR="009122D9" w:rsidRDefault="009122D9" w:rsidP="00532659">
      <w:r>
        <w:t xml:space="preserve">Une base </w:t>
      </w:r>
      <w:r w:rsidR="0098240A">
        <w:t xml:space="preserve">d’information </w:t>
      </w:r>
      <w:r>
        <w:t>minimum pour le tableau est : nom</w:t>
      </w:r>
      <w:r w:rsidR="0098240A">
        <w:t>,</w:t>
      </w:r>
      <w:r>
        <w:t xml:space="preserve"> prénom</w:t>
      </w:r>
      <w:r w:rsidR="0098240A">
        <w:t>,</w:t>
      </w:r>
      <w:r>
        <w:t xml:space="preserve"> date de naissance</w:t>
      </w:r>
    </w:p>
    <w:p w14:paraId="72FC3D3C" w14:textId="0915E192" w:rsidR="009122D9" w:rsidRDefault="009122D9" w:rsidP="00532659"/>
    <w:p w14:paraId="582BDDAB" w14:textId="372631E8" w:rsidR="00190A02" w:rsidRDefault="00190A02" w:rsidP="00532659">
      <w:r w:rsidRPr="00190A02">
        <w:rPr>
          <w:noProof/>
        </w:rPr>
        <w:drawing>
          <wp:anchor distT="0" distB="0" distL="114300" distR="114300" simplePos="0" relativeHeight="251774976" behindDoc="0" locked="0" layoutInCell="1" allowOverlap="1" wp14:anchorId="4F3D48EB" wp14:editId="05E63E2C">
            <wp:simplePos x="0" y="0"/>
            <wp:positionH relativeFrom="column">
              <wp:posOffset>1289301</wp:posOffset>
            </wp:positionH>
            <wp:positionV relativeFrom="paragraph">
              <wp:posOffset>78607</wp:posOffset>
            </wp:positionV>
            <wp:extent cx="2492272" cy="751242"/>
            <wp:effectExtent l="0" t="0" r="3810" b="0"/>
            <wp:wrapNone/>
            <wp:docPr id="58"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2492272" cy="751242"/>
                    </a:xfrm>
                    <a:prstGeom prst="rect">
                      <a:avLst/>
                    </a:prstGeom>
                  </pic:spPr>
                </pic:pic>
              </a:graphicData>
            </a:graphic>
          </wp:anchor>
        </w:drawing>
      </w:r>
      <w:r>
        <w:t>Sélectionnez</w:t>
      </w:r>
    </w:p>
    <w:p w14:paraId="1E877786" w14:textId="1F1290AC" w:rsidR="00190A02" w:rsidRDefault="00190A02" w:rsidP="00532659">
      <w:r>
        <w:t>Les usagers faisant</w:t>
      </w:r>
    </w:p>
    <w:p w14:paraId="4E7B1ABA" w14:textId="54969BBF" w:rsidR="009122D9" w:rsidRDefault="00190A02" w:rsidP="00532659">
      <w:r>
        <w:t>Partie du tableau</w:t>
      </w:r>
    </w:p>
    <w:p w14:paraId="2AA3AAAE" w14:textId="1BF47317" w:rsidR="009122D9" w:rsidRDefault="009122D9" w:rsidP="00532659"/>
    <w:p w14:paraId="5844666E" w14:textId="22B808E6" w:rsidR="00190A02" w:rsidRDefault="00190A02" w:rsidP="00532659"/>
    <w:p w14:paraId="648B9595" w14:textId="3319C1C1" w:rsidR="009122D9" w:rsidRDefault="009122D9" w:rsidP="00532659">
      <w:r>
        <w:t xml:space="preserve">Cliquez sur affichage pour sélectionner </w:t>
      </w:r>
      <w:r w:rsidR="002E2DEA">
        <w:t xml:space="preserve">(en cliquant dessus) </w:t>
      </w:r>
      <w:r>
        <w:t>les données qui vous intéresse</w:t>
      </w:r>
      <w:r w:rsidR="002E2DEA">
        <w:t>nt</w:t>
      </w:r>
      <w:r>
        <w:t xml:space="preserve">  </w:t>
      </w:r>
    </w:p>
    <w:p w14:paraId="552FB1A5" w14:textId="3313E2B9" w:rsidR="002E2DEA" w:rsidRDefault="002028A0" w:rsidP="00532659">
      <w:r w:rsidRPr="002028A0">
        <w:rPr>
          <w:noProof/>
        </w:rPr>
        <w:drawing>
          <wp:inline distT="0" distB="0" distL="0" distR="0" wp14:anchorId="1CEDB4B1" wp14:editId="1FA5AC82">
            <wp:extent cx="2825087" cy="1525584"/>
            <wp:effectExtent l="0" t="0" r="0" b="0"/>
            <wp:docPr id="13466545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54582" name=""/>
                    <pic:cNvPicPr/>
                  </pic:nvPicPr>
                  <pic:blipFill>
                    <a:blip r:embed="rId99"/>
                    <a:stretch>
                      <a:fillRect/>
                    </a:stretch>
                  </pic:blipFill>
                  <pic:spPr>
                    <a:xfrm>
                      <a:off x="0" y="0"/>
                      <a:ext cx="2853225" cy="1540779"/>
                    </a:xfrm>
                    <a:prstGeom prst="rect">
                      <a:avLst/>
                    </a:prstGeom>
                  </pic:spPr>
                </pic:pic>
              </a:graphicData>
            </a:graphic>
          </wp:inline>
        </w:drawing>
      </w:r>
    </w:p>
    <w:p w14:paraId="6F7C61F5" w14:textId="20500E6C" w:rsidR="002E2DEA" w:rsidRDefault="002E2DEA" w:rsidP="00532659"/>
    <w:p w14:paraId="7561E1ED" w14:textId="14D34A38" w:rsidR="002E2DEA" w:rsidRDefault="002E2DEA" w:rsidP="00532659"/>
    <w:p w14:paraId="29F9A33D" w14:textId="4715C211" w:rsidR="002E2DEA" w:rsidRDefault="00FF4437" w:rsidP="00532659">
      <w:r w:rsidRPr="00FF4437">
        <w:rPr>
          <w:noProof/>
        </w:rPr>
        <w:lastRenderedPageBreak/>
        <w:drawing>
          <wp:anchor distT="0" distB="0" distL="114300" distR="114300" simplePos="0" relativeHeight="251871232" behindDoc="0" locked="0" layoutInCell="1" allowOverlap="1" wp14:anchorId="37B6308C" wp14:editId="7A901E45">
            <wp:simplePos x="0" y="0"/>
            <wp:positionH relativeFrom="margin">
              <wp:align>left</wp:align>
            </wp:positionH>
            <wp:positionV relativeFrom="paragraph">
              <wp:posOffset>173990</wp:posOffset>
            </wp:positionV>
            <wp:extent cx="2258695" cy="386080"/>
            <wp:effectExtent l="0" t="0" r="8255" b="0"/>
            <wp:wrapThrough wrapText="bothSides">
              <wp:wrapPolygon edited="0">
                <wp:start x="0" y="0"/>
                <wp:lineTo x="0" y="20250"/>
                <wp:lineTo x="21497" y="20250"/>
                <wp:lineTo x="21497" y="0"/>
                <wp:lineTo x="0" y="0"/>
              </wp:wrapPolygon>
            </wp:wrapThrough>
            <wp:docPr id="7372728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272814" name=""/>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2258695" cy="386080"/>
                    </a:xfrm>
                    <a:prstGeom prst="rect">
                      <a:avLst/>
                    </a:prstGeom>
                  </pic:spPr>
                </pic:pic>
              </a:graphicData>
            </a:graphic>
            <wp14:sizeRelH relativeFrom="margin">
              <wp14:pctWidth>0</wp14:pctWidth>
            </wp14:sizeRelH>
            <wp14:sizeRelV relativeFrom="margin">
              <wp14:pctHeight>0</wp14:pctHeight>
            </wp14:sizeRelV>
          </wp:anchor>
        </w:drawing>
      </w:r>
    </w:p>
    <w:p w14:paraId="6932BDD7" w14:textId="64A7E2A9" w:rsidR="00C40D95" w:rsidRDefault="00C40D95" w:rsidP="00532659">
      <w:r>
        <w:t>Pour afficher les informations de votre tableau</w:t>
      </w:r>
    </w:p>
    <w:p w14:paraId="3F8F03E4" w14:textId="4341136C" w:rsidR="00C40D95" w:rsidRDefault="00C40D95" w:rsidP="00532659">
      <w:r>
        <w:t xml:space="preserve">Cliquez sur le  </w:t>
      </w:r>
      <w:r w:rsidR="008C0216" w:rsidRPr="008C0216">
        <w:rPr>
          <w:noProof/>
        </w:rPr>
        <w:drawing>
          <wp:inline distT="0" distB="0" distL="0" distR="0" wp14:anchorId="7FDF3E9D" wp14:editId="589859A5">
            <wp:extent cx="216851" cy="187087"/>
            <wp:effectExtent l="0" t="0" r="0" b="3810"/>
            <wp:docPr id="10169281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28115" name=""/>
                    <pic:cNvPicPr/>
                  </pic:nvPicPr>
                  <pic:blipFill>
                    <a:blip r:embed="rId101"/>
                    <a:stretch>
                      <a:fillRect/>
                    </a:stretch>
                  </pic:blipFill>
                  <pic:spPr>
                    <a:xfrm>
                      <a:off x="0" y="0"/>
                      <a:ext cx="224493" cy="193680"/>
                    </a:xfrm>
                    <a:prstGeom prst="rect">
                      <a:avLst/>
                    </a:prstGeom>
                  </pic:spPr>
                </pic:pic>
              </a:graphicData>
            </a:graphic>
          </wp:inline>
        </w:drawing>
      </w:r>
      <w:r>
        <w:t xml:space="preserve">   en haut </w:t>
      </w:r>
      <w:r w:rsidR="00142E41">
        <w:t>à gauche</w:t>
      </w:r>
      <w:r>
        <w:t xml:space="preserve"> </w:t>
      </w:r>
    </w:p>
    <w:p w14:paraId="41F6FEC7" w14:textId="77777777" w:rsidR="00C40D95" w:rsidRDefault="00C40D95" w:rsidP="00532659"/>
    <w:p w14:paraId="10F44244" w14:textId="0203167E" w:rsidR="002E2DEA" w:rsidRDefault="002E2DEA" w:rsidP="00532659">
      <w:r>
        <w:t>Vous pouvez déplacer les colonnes et définir l’ordre croissant ou décroissant</w:t>
      </w:r>
    </w:p>
    <w:p w14:paraId="610D3E60" w14:textId="6977C585" w:rsidR="00A671F7" w:rsidRDefault="002E2DEA" w:rsidP="00532659">
      <w:r>
        <w:rPr>
          <w:noProof/>
        </w:rPr>
        <mc:AlternateContent>
          <mc:Choice Requires="wps">
            <w:drawing>
              <wp:anchor distT="0" distB="0" distL="114300" distR="114300" simplePos="0" relativeHeight="251773952" behindDoc="0" locked="0" layoutInCell="1" allowOverlap="1" wp14:anchorId="32E16D63" wp14:editId="4BD055FC">
                <wp:simplePos x="0" y="0"/>
                <wp:positionH relativeFrom="column">
                  <wp:posOffset>2179394</wp:posOffset>
                </wp:positionH>
                <wp:positionV relativeFrom="paragraph">
                  <wp:posOffset>44332</wp:posOffset>
                </wp:positionV>
                <wp:extent cx="2100993" cy="501857"/>
                <wp:effectExtent l="38100" t="0" r="13970" b="69850"/>
                <wp:wrapNone/>
                <wp:docPr id="57" name="Connecteur droit avec flèche 57"/>
                <wp:cNvGraphicFramePr/>
                <a:graphic xmlns:a="http://schemas.openxmlformats.org/drawingml/2006/main">
                  <a:graphicData uri="http://schemas.microsoft.com/office/word/2010/wordprocessingShape">
                    <wps:wsp>
                      <wps:cNvCnPr/>
                      <wps:spPr>
                        <a:xfrm flipH="1">
                          <a:off x="0" y="0"/>
                          <a:ext cx="2100993" cy="5018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48E919E" id="_x0000_t32" coordsize="21600,21600" o:spt="32" o:oned="t" path="m,l21600,21600e" filled="f">
                <v:path arrowok="t" fillok="f" o:connecttype="none"/>
                <o:lock v:ext="edit" shapetype="t"/>
              </v:shapetype>
              <v:shape id="Connecteur droit avec flèche 57" o:spid="_x0000_s1026" type="#_x0000_t32" style="position:absolute;margin-left:171.6pt;margin-top:3.5pt;width:165.45pt;height:39.5pt;flip:x;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" strokecolor="#5b9bd5 [3204]" strokeweight=".5pt">
                <v:stroke endarrow="block" joinstyle="miter"/>
              </v:shape>
            </w:pict>
          </mc:Fallback>
        </mc:AlternateContent>
      </w:r>
      <w:r>
        <w:rPr>
          <w:noProof/>
        </w:rPr>
        <mc:AlternateContent>
          <mc:Choice Requires="wps">
            <w:drawing>
              <wp:anchor distT="0" distB="0" distL="114300" distR="114300" simplePos="0" relativeHeight="251772928" behindDoc="0" locked="0" layoutInCell="1" allowOverlap="1" wp14:anchorId="78AEF29A" wp14:editId="1D332D74">
                <wp:simplePos x="0" y="0"/>
                <wp:positionH relativeFrom="column">
                  <wp:posOffset>1413850</wp:posOffset>
                </wp:positionH>
                <wp:positionV relativeFrom="paragraph">
                  <wp:posOffset>14561</wp:posOffset>
                </wp:positionV>
                <wp:extent cx="425302" cy="221157"/>
                <wp:effectExtent l="38100" t="0" r="32385" b="64770"/>
                <wp:wrapNone/>
                <wp:docPr id="56" name="Connecteur droit avec flèche 56"/>
                <wp:cNvGraphicFramePr/>
                <a:graphic xmlns:a="http://schemas.openxmlformats.org/drawingml/2006/main">
                  <a:graphicData uri="http://schemas.microsoft.com/office/word/2010/wordprocessingShape">
                    <wps:wsp>
                      <wps:cNvCnPr/>
                      <wps:spPr>
                        <a:xfrm flipH="1">
                          <a:off x="0" y="0"/>
                          <a:ext cx="425302" cy="2211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ED4B7B" id="Connecteur droit avec flèche 56" o:spid="_x0000_s1026" type="#_x0000_t32" style="position:absolute;margin-left:111.35pt;margin-top:1.15pt;width:33.5pt;height:17.4pt;flip:x;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" strokecolor="#5b9bd5 [3204]" strokeweight=".5pt">
                <v:stroke endarrow="block" joinstyle="miter"/>
              </v:shape>
            </w:pict>
          </mc:Fallback>
        </mc:AlternateContent>
      </w:r>
    </w:p>
    <w:p w14:paraId="7DD4DBFC" w14:textId="53B4DFD1" w:rsidR="00AA2DFD" w:rsidRDefault="00AA2DFD" w:rsidP="00532659">
      <w:r w:rsidRPr="00B84995">
        <w:rPr>
          <w:noProof/>
        </w:rPr>
        <w:drawing>
          <wp:inline distT="0" distB="0" distL="0" distR="0" wp14:anchorId="1A4324F0" wp14:editId="2AF8E9FB">
            <wp:extent cx="5760720" cy="544830"/>
            <wp:effectExtent l="0" t="0" r="0" b="7620"/>
            <wp:docPr id="230" name="Imag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760720" cy="544830"/>
                    </a:xfrm>
                    <a:prstGeom prst="rect">
                      <a:avLst/>
                    </a:prstGeom>
                  </pic:spPr>
                </pic:pic>
              </a:graphicData>
            </a:graphic>
          </wp:inline>
        </w:drawing>
      </w:r>
    </w:p>
    <w:p w14:paraId="56BCE804" w14:textId="77777777" w:rsidR="00640A1F" w:rsidRDefault="00640A1F" w:rsidP="00532659"/>
    <w:p w14:paraId="34B3241F" w14:textId="2C166E4C" w:rsidR="00190A02" w:rsidRDefault="00BB3463" w:rsidP="00532659">
      <w:r w:rsidRPr="00BB3463">
        <w:rPr>
          <w:noProof/>
        </w:rPr>
        <w:drawing>
          <wp:anchor distT="0" distB="0" distL="114300" distR="114300" simplePos="0" relativeHeight="251872256" behindDoc="0" locked="0" layoutInCell="1" allowOverlap="1" wp14:anchorId="7D4C1DAD" wp14:editId="7F42B099">
            <wp:simplePos x="0" y="0"/>
            <wp:positionH relativeFrom="margin">
              <wp:posOffset>2545308</wp:posOffset>
            </wp:positionH>
            <wp:positionV relativeFrom="paragraph">
              <wp:posOffset>34167</wp:posOffset>
            </wp:positionV>
            <wp:extent cx="1772920" cy="1098550"/>
            <wp:effectExtent l="0" t="0" r="0" b="6350"/>
            <wp:wrapThrough wrapText="bothSides">
              <wp:wrapPolygon edited="0">
                <wp:start x="0" y="0"/>
                <wp:lineTo x="0" y="21350"/>
                <wp:lineTo x="21352" y="21350"/>
                <wp:lineTo x="21352" y="0"/>
                <wp:lineTo x="0" y="0"/>
              </wp:wrapPolygon>
            </wp:wrapThrough>
            <wp:docPr id="8248002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800261" name=""/>
                    <pic:cNvPicPr/>
                  </pic:nvPicPr>
                  <pic:blipFill>
                    <a:blip r:embed="rId103">
                      <a:extLst>
                        <a:ext uri="{28A0092B-C50C-407E-A947-70E740481C1C}">
                          <a14:useLocalDpi xmlns:a14="http://schemas.microsoft.com/office/drawing/2010/main" val="0"/>
                        </a:ext>
                      </a:extLst>
                    </a:blip>
                    <a:stretch>
                      <a:fillRect/>
                    </a:stretch>
                  </pic:blipFill>
                  <pic:spPr>
                    <a:xfrm>
                      <a:off x="0" y="0"/>
                      <a:ext cx="1772920" cy="1098550"/>
                    </a:xfrm>
                    <a:prstGeom prst="rect">
                      <a:avLst/>
                    </a:prstGeom>
                  </pic:spPr>
                </pic:pic>
              </a:graphicData>
            </a:graphic>
            <wp14:sizeRelH relativeFrom="margin">
              <wp14:pctWidth>0</wp14:pctWidth>
            </wp14:sizeRelH>
            <wp14:sizeRelV relativeFrom="margin">
              <wp14:pctHeight>0</wp14:pctHeight>
            </wp14:sizeRelV>
          </wp:anchor>
        </w:drawing>
      </w:r>
      <w:r w:rsidR="00190A02">
        <w:t>Vous pouvez enregistrer votre tableau</w:t>
      </w:r>
    </w:p>
    <w:p w14:paraId="73AA5D2F" w14:textId="418847CE" w:rsidR="004D44BB" w:rsidRDefault="004D44BB" w:rsidP="00532659">
      <w:r w:rsidRPr="00190A02">
        <w:rPr>
          <w:noProof/>
        </w:rPr>
        <w:drawing>
          <wp:anchor distT="0" distB="0" distL="114300" distR="114300" simplePos="0" relativeHeight="251777024" behindDoc="0" locked="0" layoutInCell="1" allowOverlap="1" wp14:anchorId="3C56C511" wp14:editId="7C16322F">
            <wp:simplePos x="0" y="0"/>
            <wp:positionH relativeFrom="rightMargin">
              <wp:posOffset>-4988797</wp:posOffset>
            </wp:positionH>
            <wp:positionV relativeFrom="paragraph">
              <wp:posOffset>51361</wp:posOffset>
            </wp:positionV>
            <wp:extent cx="764784" cy="225410"/>
            <wp:effectExtent l="0" t="0" r="0" b="3810"/>
            <wp:wrapNone/>
            <wp:docPr id="60" name="Imag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764784" cy="225410"/>
                    </a:xfrm>
                    <a:prstGeom prst="rect">
                      <a:avLst/>
                    </a:prstGeom>
                  </pic:spPr>
                </pic:pic>
              </a:graphicData>
            </a:graphic>
            <wp14:sizeRelH relativeFrom="margin">
              <wp14:pctWidth>0</wp14:pctWidth>
            </wp14:sizeRelH>
            <wp14:sizeRelV relativeFrom="margin">
              <wp14:pctHeight>0</wp14:pctHeight>
            </wp14:sizeRelV>
          </wp:anchor>
        </w:drawing>
      </w:r>
    </w:p>
    <w:p w14:paraId="662E10F3" w14:textId="2ED0A011" w:rsidR="004D44BB" w:rsidRDefault="004D44BB" w:rsidP="00532659"/>
    <w:p w14:paraId="50EFCD19" w14:textId="015FB8B4" w:rsidR="00640A1F" w:rsidRDefault="00640A1F" w:rsidP="00532659"/>
    <w:p w14:paraId="685BCBBA" w14:textId="77777777" w:rsidR="00C6053B" w:rsidRDefault="00C6053B" w:rsidP="00532659"/>
    <w:p w14:paraId="2E73CDD2" w14:textId="4382614D" w:rsidR="00E3207A" w:rsidRDefault="00E3207A" w:rsidP="00532659">
      <w:r>
        <w:t xml:space="preserve">Attention lors de l’export sous forma Excel </w:t>
      </w:r>
      <w:r w:rsidR="009150AB">
        <w:tab/>
        <w:t xml:space="preserve">Vous le trouverez dans la flèche en haut à droite </w:t>
      </w:r>
    </w:p>
    <w:p w14:paraId="065A02D0" w14:textId="0C942D73" w:rsidR="00C40D95" w:rsidRDefault="00E3207A" w:rsidP="00532659">
      <w:r w:rsidRPr="00E3207A">
        <w:rPr>
          <w:noProof/>
        </w:rPr>
        <w:drawing>
          <wp:anchor distT="0" distB="0" distL="114300" distR="114300" simplePos="0" relativeHeight="251786240" behindDoc="0" locked="0" layoutInCell="1" allowOverlap="1" wp14:anchorId="02D1EF1A" wp14:editId="500F2A1E">
            <wp:simplePos x="0" y="0"/>
            <wp:positionH relativeFrom="column">
              <wp:posOffset>2777732</wp:posOffset>
            </wp:positionH>
            <wp:positionV relativeFrom="paragraph">
              <wp:posOffset>405119</wp:posOffset>
            </wp:positionV>
            <wp:extent cx="2006600" cy="1093340"/>
            <wp:effectExtent l="0" t="0" r="0" b="0"/>
            <wp:wrapNone/>
            <wp:docPr id="69" name="Imag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extLst>
                        <a:ext uri="{28A0092B-C50C-407E-A947-70E740481C1C}">
                          <a14:useLocalDpi xmlns:a14="http://schemas.microsoft.com/office/drawing/2010/main" val="0"/>
                        </a:ext>
                      </a:extLst>
                    </a:blip>
                    <a:stretch>
                      <a:fillRect/>
                    </a:stretch>
                  </pic:blipFill>
                  <pic:spPr>
                    <a:xfrm>
                      <a:off x="0" y="0"/>
                      <a:ext cx="2006600" cy="1093340"/>
                    </a:xfrm>
                    <a:prstGeom prst="rect">
                      <a:avLst/>
                    </a:prstGeom>
                  </pic:spPr>
                </pic:pic>
              </a:graphicData>
            </a:graphic>
          </wp:anchor>
        </w:drawing>
      </w:r>
      <w:r w:rsidR="007253A8">
        <w:t>de vot</w:t>
      </w:r>
      <w:r w:rsidR="00ED12C0">
        <w:t>r</w:t>
      </w:r>
      <w:r w:rsidR="007253A8">
        <w:t>e explorateur</w:t>
      </w:r>
    </w:p>
    <w:sectPr w:rsidR="00C40D95" w:rsidSect="007704C3">
      <w:headerReference w:type="default" r:id="rId106"/>
      <w:footerReference w:type="default" r:id="rId107"/>
      <w:headerReference w:type="first" r:id="rId108"/>
      <w:pgSz w:w="11906" w:h="16838"/>
      <w:pgMar w:top="238" w:right="567" w:bottom="244" w:left="567"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251F3" w14:textId="77777777" w:rsidR="00E92A04" w:rsidRDefault="00E92A04" w:rsidP="00645E46">
      <w:r>
        <w:separator/>
      </w:r>
    </w:p>
  </w:endnote>
  <w:endnote w:type="continuationSeparator" w:id="0">
    <w:p w14:paraId="6ED4B33D" w14:textId="77777777" w:rsidR="00E92A04" w:rsidRDefault="00E92A04" w:rsidP="00645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ieldwork 04 Geo Regular">
    <w:altName w:val="Calibri"/>
    <w:panose1 w:val="00000000000000000000"/>
    <w:charset w:val="4D"/>
    <w:family w:val="auto"/>
    <w:notTrueType/>
    <w:pitch w:val="variable"/>
    <w:sig w:usb0="A00000FF" w:usb1="5000005B" w:usb2="00000000" w:usb3="00000000" w:csb0="00000093"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8B60" w14:textId="77777777" w:rsidR="00A1447D" w:rsidRPr="00AA21DB" w:rsidRDefault="00A1447D" w:rsidP="00A1447D">
    <w:pPr>
      <w:pStyle w:val="Pieddepage"/>
      <w:tabs>
        <w:tab w:val="clear" w:pos="9072"/>
        <w:tab w:val="right" w:pos="10490"/>
      </w:tabs>
      <w:rPr>
        <w:rFonts w:cs="Arial"/>
        <w:color w:val="2C2274"/>
        <w:sz w:val="20"/>
        <w:szCs w:val="20"/>
      </w:rPr>
    </w:pPr>
    <w:r w:rsidRPr="00AA21DB">
      <w:rPr>
        <w:rFonts w:cs="Arial"/>
        <w:b/>
        <w:bCs/>
        <w:noProof/>
        <w:color w:val="2C2274"/>
        <w:sz w:val="20"/>
        <w:szCs w:val="20"/>
      </w:rPr>
      <mc:AlternateContent>
        <mc:Choice Requires="wps">
          <w:drawing>
            <wp:anchor distT="0" distB="0" distL="114300" distR="114300" simplePos="0" relativeHeight="251669504" behindDoc="0" locked="0" layoutInCell="1" allowOverlap="1" wp14:anchorId="4926F31A" wp14:editId="76490395">
              <wp:simplePos x="0" y="0"/>
              <wp:positionH relativeFrom="margin">
                <wp:align>center</wp:align>
              </wp:positionH>
              <wp:positionV relativeFrom="paragraph">
                <wp:posOffset>-73025</wp:posOffset>
              </wp:positionV>
              <wp:extent cx="6732000" cy="0"/>
              <wp:effectExtent l="0" t="0" r="0" b="0"/>
              <wp:wrapNone/>
              <wp:docPr id="537773707" name="Connecteur droit 537773707"/>
              <wp:cNvGraphicFramePr/>
              <a:graphic xmlns:a="http://schemas.openxmlformats.org/drawingml/2006/main">
                <a:graphicData uri="http://schemas.microsoft.com/office/word/2010/wordprocessingShape">
                  <wps:wsp>
                    <wps:cNvCnPr/>
                    <wps:spPr>
                      <a:xfrm>
                        <a:off x="0" y="0"/>
                        <a:ext cx="6732000" cy="0"/>
                      </a:xfrm>
                      <a:prstGeom prst="line">
                        <a:avLst/>
                      </a:prstGeom>
                      <a:ln w="19050">
                        <a:solidFill>
                          <a:srgbClr val="2C227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9B84D6C" id="Connecteur droit 537773707" o:spid="_x0000_s1026" style="position:absolute;z-index:2516695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5.75pt" to="530.1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" strokecolor="#2c2274" strokeweight="1.5pt">
              <v:stroke joinstyle="miter"/>
              <w10:wrap anchorx="margin"/>
            </v:line>
          </w:pict>
        </mc:Fallback>
      </mc:AlternateContent>
    </w:r>
    <w:r>
      <w:rPr>
        <w:rFonts w:cs="Arial"/>
        <w:b/>
        <w:bCs/>
        <w:color w:val="2C2274"/>
        <w:sz w:val="20"/>
        <w:szCs w:val="20"/>
      </w:rPr>
      <w:t>Diffusion restreinte</w:t>
    </w:r>
    <w:r w:rsidRPr="00AA21DB">
      <w:rPr>
        <w:rFonts w:cs="Arial"/>
        <w:b/>
        <w:bCs/>
        <w:color w:val="2C2274"/>
        <w:sz w:val="20"/>
        <w:szCs w:val="20"/>
      </w:rPr>
      <w:tab/>
    </w:r>
    <w:r w:rsidRPr="00AA21DB">
      <w:rPr>
        <w:rFonts w:cs="Arial"/>
        <w:b/>
        <w:bCs/>
        <w:color w:val="2C2274"/>
        <w:sz w:val="20"/>
        <w:szCs w:val="20"/>
      </w:rPr>
      <w:tab/>
    </w:r>
    <w:r w:rsidRPr="00AA21DB">
      <w:rPr>
        <w:rFonts w:cs="Arial"/>
        <w:b/>
        <w:bCs/>
        <w:color w:val="2C2274"/>
        <w:sz w:val="20"/>
        <w:szCs w:val="20"/>
      </w:rPr>
      <w:fldChar w:fldCharType="begin"/>
    </w:r>
    <w:r w:rsidRPr="00AA21DB">
      <w:rPr>
        <w:rFonts w:cs="Arial"/>
        <w:b/>
        <w:bCs/>
        <w:color w:val="2C2274"/>
        <w:sz w:val="20"/>
        <w:szCs w:val="20"/>
      </w:rPr>
      <w:instrText>PAGE   \* MERGEFORMAT</w:instrText>
    </w:r>
    <w:r w:rsidRPr="00AA21DB">
      <w:rPr>
        <w:rFonts w:cs="Arial"/>
        <w:b/>
        <w:bCs/>
        <w:color w:val="2C2274"/>
        <w:sz w:val="20"/>
        <w:szCs w:val="20"/>
      </w:rPr>
      <w:fldChar w:fldCharType="separate"/>
    </w:r>
    <w:r>
      <w:rPr>
        <w:rFonts w:cs="Arial"/>
        <w:b/>
        <w:bCs/>
        <w:color w:val="2C2274"/>
        <w:sz w:val="20"/>
        <w:szCs w:val="20"/>
      </w:rPr>
      <w:t>2</w:t>
    </w:r>
    <w:r w:rsidRPr="00AA21DB">
      <w:rPr>
        <w:rFonts w:cs="Arial"/>
        <w:b/>
        <w:bCs/>
        <w:color w:val="2C2274"/>
        <w:sz w:val="20"/>
        <w:szCs w:val="20"/>
      </w:rPr>
      <w:fldChar w:fldCharType="end"/>
    </w:r>
  </w:p>
  <w:p w14:paraId="1AA1B845" w14:textId="77777777" w:rsidR="00A1447D" w:rsidRPr="00AA21DB" w:rsidRDefault="00A1447D" w:rsidP="00A1447D">
    <w:pPr>
      <w:pStyle w:val="Pieddepage"/>
      <w:tabs>
        <w:tab w:val="clear" w:pos="9072"/>
      </w:tabs>
      <w:rPr>
        <w:rFonts w:cs="Arial"/>
        <w:b/>
        <w:bCs/>
        <w:color w:val="2C2274"/>
        <w:sz w:val="20"/>
        <w:szCs w:val="20"/>
        <w:u w:val="single"/>
      </w:rPr>
    </w:pPr>
    <w:r w:rsidRPr="00AA21DB">
      <w:rPr>
        <w:rFonts w:cs="Arial"/>
        <w:color w:val="2C2274"/>
        <w:sz w:val="16"/>
        <w:szCs w:val="16"/>
        <w:shd w:val="clear" w:color="auto" w:fill="FFFFFF"/>
      </w:rPr>
      <w:t>Ce document est la propriété d’Arche Livia, une marque du groupe Arche MC2, et ne peut être reproduit ou communiqué sans son autorisation écrite.</w:t>
    </w:r>
    <w:r w:rsidRPr="00AA21DB">
      <w:rPr>
        <w:rFonts w:cs="Arial"/>
        <w:color w:val="2C2274"/>
        <w:sz w:val="16"/>
        <w:szCs w:val="16"/>
        <w:shd w:val="clear" w:color="auto" w:fill="FFFFFF"/>
      </w:rPr>
      <w:br/>
      <w:t>© ARCHE MC2 2023</w:t>
    </w:r>
  </w:p>
  <w:p w14:paraId="5C691704" w14:textId="77777777" w:rsidR="0061682A" w:rsidRPr="00A1447D" w:rsidRDefault="0061682A" w:rsidP="00A1447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161C8" w14:textId="77777777" w:rsidR="00E92A04" w:rsidRDefault="00E92A04" w:rsidP="00645E46">
      <w:r>
        <w:separator/>
      </w:r>
    </w:p>
  </w:footnote>
  <w:footnote w:type="continuationSeparator" w:id="0">
    <w:p w14:paraId="1CF1FDE6" w14:textId="77777777" w:rsidR="00E92A04" w:rsidRDefault="00E92A04" w:rsidP="00645E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41D42" w14:textId="4E225779" w:rsidR="0061682A" w:rsidRDefault="00A1447D" w:rsidP="00A1447D">
    <w:pPr>
      <w:pStyle w:val="En-tte"/>
      <w:tabs>
        <w:tab w:val="clear" w:pos="9072"/>
      </w:tabs>
      <w:jc w:val="center"/>
    </w:pPr>
    <w:r w:rsidRPr="00AA21DB">
      <w:rPr>
        <w:rFonts w:cs="Arial"/>
        <w:b/>
        <w:bCs/>
        <w:i/>
        <w:iCs/>
        <w:noProof/>
        <w:color w:val="FF0000"/>
        <w:bdr w:val="single" w:sz="12" w:space="0" w:color="FF0000"/>
      </w:rPr>
      <w:drawing>
        <wp:anchor distT="0" distB="0" distL="114300" distR="114300" simplePos="0" relativeHeight="251666432" behindDoc="0" locked="0" layoutInCell="1" allowOverlap="1" wp14:anchorId="1F674AEC" wp14:editId="4F5002F6">
          <wp:simplePos x="0" y="0"/>
          <wp:positionH relativeFrom="column">
            <wp:posOffset>6239327</wp:posOffset>
          </wp:positionH>
          <wp:positionV relativeFrom="paragraph">
            <wp:posOffset>-259623</wp:posOffset>
          </wp:positionV>
          <wp:extent cx="565302" cy="571012"/>
          <wp:effectExtent l="0" t="0" r="6350" b="635"/>
          <wp:wrapNone/>
          <wp:docPr id="154645581" name="Image 15464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rotWithShape="1">
                  <a:blip r:embed="rId1" cstate="print">
                    <a:extLst>
                      <a:ext uri="{28A0092B-C50C-407E-A947-70E740481C1C}">
                        <a14:useLocalDpi xmlns:a14="http://schemas.microsoft.com/office/drawing/2010/main" val="0"/>
                      </a:ext>
                    </a:extLst>
                  </a:blip>
                  <a:srcRect l="69255" t="10651" r="5988" b="40936"/>
                  <a:stretch/>
                </pic:blipFill>
                <pic:spPr bwMode="auto">
                  <a:xfrm>
                    <a:off x="0" y="0"/>
                    <a:ext cx="565302" cy="5710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0F01">
      <w:tab/>
    </w:r>
    <w:r w:rsidR="00930F01">
      <w:tab/>
    </w:r>
  </w:p>
  <w:p w14:paraId="0E8F02B3" w14:textId="5B78B1A6" w:rsidR="00A1447D" w:rsidRDefault="00A1447D" w:rsidP="00A1447D">
    <w:pPr>
      <w:pStyle w:val="En-tte"/>
    </w:pPr>
    <w:r w:rsidRPr="00AA21DB">
      <w:rPr>
        <w:rFonts w:cs="Arial"/>
        <w:b/>
        <w:bCs/>
        <w:noProof/>
        <w:color w:val="2C2274"/>
        <w:sz w:val="20"/>
        <w:szCs w:val="20"/>
      </w:rPr>
      <mc:AlternateContent>
        <mc:Choice Requires="wps">
          <w:drawing>
            <wp:anchor distT="0" distB="0" distL="114300" distR="114300" simplePos="0" relativeHeight="251667456" behindDoc="0" locked="0" layoutInCell="1" allowOverlap="1" wp14:anchorId="3DFFEDF6" wp14:editId="1E58D24E">
              <wp:simplePos x="0" y="0"/>
              <wp:positionH relativeFrom="margin">
                <wp:align>center</wp:align>
              </wp:positionH>
              <wp:positionV relativeFrom="paragraph">
                <wp:posOffset>331470</wp:posOffset>
              </wp:positionV>
              <wp:extent cx="6552000" cy="0"/>
              <wp:effectExtent l="0" t="0" r="0" b="0"/>
              <wp:wrapNone/>
              <wp:docPr id="240344973" name="Connecteur droit 240344973"/>
              <wp:cNvGraphicFramePr/>
              <a:graphic xmlns:a="http://schemas.openxmlformats.org/drawingml/2006/main">
                <a:graphicData uri="http://schemas.microsoft.com/office/word/2010/wordprocessingShape">
                  <wps:wsp>
                    <wps:cNvCnPr/>
                    <wps:spPr>
                      <a:xfrm flipV="1">
                        <a:off x="0" y="0"/>
                        <a:ext cx="6552000" cy="0"/>
                      </a:xfrm>
                      <a:prstGeom prst="line">
                        <a:avLst/>
                      </a:prstGeom>
                      <a:ln w="19050">
                        <a:solidFill>
                          <a:srgbClr val="2C227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AEE054" id="Connecteur droit 240344973" o:spid="_x0000_s1026" style="position:absolute;flip:y;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6.1pt" to="515.9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" strokecolor="#2c2274" strokeweight="1.5pt">
              <v:stroke joinstyle="miter"/>
              <w10:wrap anchorx="margin"/>
            </v:line>
          </w:pict>
        </mc:Fallback>
      </mc:AlternateContent>
    </w:r>
    <w:r>
      <w:rPr>
        <w:rFonts w:cs="Arial"/>
        <w:b/>
        <w:bCs/>
        <w:noProof/>
        <w:color w:val="2C2274"/>
      </w:rPr>
      <w:t>Guide administrateur</w:t>
    </w:r>
    <w:r w:rsidR="00CE1842">
      <w:rPr>
        <w:rFonts w:cs="Arial"/>
        <w:b/>
        <w:bCs/>
        <w:noProof/>
        <w:color w:val="2C2274"/>
        <w:sz w:val="20"/>
        <w:szCs w:val="20"/>
      </w:rPr>
      <w:t>_Version10.4</w:t>
    </w:r>
    <w:r w:rsidRPr="00AA21DB">
      <w:rPr>
        <w:rFonts w:cs="Arial"/>
        <w:b/>
        <w:bCs/>
        <w:noProof/>
        <w:color w:val="2C2274"/>
        <w:sz w:val="20"/>
        <w:szCs w:val="20"/>
      </w:rPr>
      <w:tab/>
    </w:r>
  </w:p>
  <w:p w14:paraId="4FB23D95" w14:textId="561E54FE" w:rsidR="0061682A" w:rsidRDefault="0061682A">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87B89" w14:textId="6B6BE517" w:rsidR="00A1447D" w:rsidRDefault="007704C3" w:rsidP="00A1447D">
    <w:pPr>
      <w:pStyle w:val="En-tte"/>
    </w:pPr>
    <w:r>
      <w:rPr>
        <w:noProof/>
      </w:rPr>
      <w:drawing>
        <wp:anchor distT="0" distB="0" distL="114300" distR="114300" simplePos="0" relativeHeight="251673600" behindDoc="0" locked="0" layoutInCell="1" allowOverlap="1" wp14:anchorId="25408331" wp14:editId="1A0D1053">
          <wp:simplePos x="0" y="0"/>
          <wp:positionH relativeFrom="page">
            <wp:posOffset>-226805</wp:posOffset>
          </wp:positionH>
          <wp:positionV relativeFrom="paragraph">
            <wp:posOffset>-1564886</wp:posOffset>
          </wp:positionV>
          <wp:extent cx="12496800" cy="17685385"/>
          <wp:effectExtent l="0" t="0" r="0" b="0"/>
          <wp:wrapNone/>
          <wp:docPr id="1149402282"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402282" name="Graphique 7"/>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flipH="1">
                    <a:off x="0" y="0"/>
                    <a:ext cx="12496800" cy="17685385"/>
                  </a:xfrm>
                  <a:prstGeom prst="rect">
                    <a:avLst/>
                  </a:prstGeom>
                </pic:spPr>
              </pic:pic>
            </a:graphicData>
          </a:graphic>
        </wp:anchor>
      </w:drawing>
    </w:r>
    <w:r w:rsidR="00606F68">
      <w:rPr>
        <w:noProof/>
      </w:rPr>
      <w:drawing>
        <wp:anchor distT="0" distB="0" distL="114300" distR="114300" simplePos="0" relativeHeight="251671552" behindDoc="0" locked="0" layoutInCell="1" allowOverlap="1" wp14:anchorId="298E449F" wp14:editId="17764957">
          <wp:simplePos x="0" y="0"/>
          <wp:positionH relativeFrom="column">
            <wp:posOffset>-507413</wp:posOffset>
          </wp:positionH>
          <wp:positionV relativeFrom="paragraph">
            <wp:posOffset>-428764</wp:posOffset>
          </wp:positionV>
          <wp:extent cx="3453130" cy="1783715"/>
          <wp:effectExtent l="0" t="0" r="0" b="0"/>
          <wp:wrapNone/>
          <wp:docPr id="238324354"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24354" name="Image 17"/>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3453130" cy="1783715"/>
                  </a:xfrm>
                  <a:prstGeom prst="rect">
                    <a:avLst/>
                  </a:prstGeom>
                </pic:spPr>
              </pic:pic>
            </a:graphicData>
          </a:graphic>
        </wp:anchor>
      </w:drawing>
    </w:r>
  </w:p>
  <w:p w14:paraId="68F62867" w14:textId="166A7846" w:rsidR="00A1447D" w:rsidRDefault="00A1447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5pt;visibility:visible;mso-wrap-style:square" o:bullet="t">
        <v:imagedata r:id="rId1" o:title=""/>
      </v:shape>
    </w:pict>
  </w:numPicBullet>
  <w:abstractNum w:abstractNumId="0" w15:restartNumberingAfterBreak="0">
    <w:nsid w:val="03823AFB"/>
    <w:multiLevelType w:val="multilevel"/>
    <w:tmpl w:val="056C6E04"/>
    <w:lvl w:ilvl="0">
      <w:start w:val="1"/>
      <w:numFmt w:val="bullet"/>
      <w:pStyle w:val="Puce1"/>
      <w:lvlText w:val=""/>
      <w:lvlPicBulletId w:val="0"/>
      <w:lvlJc w:val="left"/>
      <w:pPr>
        <w:ind w:left="708" w:hanging="360"/>
      </w:pPr>
      <w:rPr>
        <w:rFonts w:ascii="Symbol" w:hAnsi="Symbol" w:hint="default"/>
        <w:color w:val="auto"/>
      </w:rPr>
    </w:lvl>
    <w:lvl w:ilvl="1">
      <w:start w:val="1"/>
      <w:numFmt w:val="bullet"/>
      <w:pStyle w:val="Puce2"/>
      <w:lvlText w:val=""/>
      <w:lvlJc w:val="left"/>
      <w:pPr>
        <w:ind w:left="1068" w:hanging="360"/>
      </w:pPr>
      <w:rPr>
        <w:rFonts w:ascii="Wingdings 3" w:hAnsi="Wingdings 3" w:hint="default"/>
        <w:color w:val="FFB332"/>
      </w:rPr>
    </w:lvl>
    <w:lvl w:ilvl="2">
      <w:start w:val="1"/>
      <w:numFmt w:val="bullet"/>
      <w:pStyle w:val="Puce3"/>
      <w:lvlText w:val="}"/>
      <w:lvlJc w:val="left"/>
      <w:pPr>
        <w:ind w:left="1428" w:hanging="360"/>
      </w:pPr>
      <w:rPr>
        <w:rFonts w:ascii="Wingdings 3" w:hAnsi="Wingdings 3" w:hint="default"/>
        <w:color w:val="FFB332"/>
      </w:rPr>
    </w:lvl>
    <w:lvl w:ilvl="3">
      <w:start w:val="1"/>
      <w:numFmt w:val="bullet"/>
      <w:lvlText w:val=""/>
      <w:lvlJc w:val="left"/>
      <w:pPr>
        <w:ind w:left="1788" w:hanging="360"/>
      </w:pPr>
      <w:rPr>
        <w:rFonts w:ascii="Symbol" w:hAnsi="Symbol" w:hint="default"/>
      </w:rPr>
    </w:lvl>
    <w:lvl w:ilvl="4">
      <w:start w:val="1"/>
      <w:numFmt w:val="bullet"/>
      <w:lvlText w:val=""/>
      <w:lvlJc w:val="left"/>
      <w:pPr>
        <w:ind w:left="2148" w:hanging="360"/>
      </w:pPr>
      <w:rPr>
        <w:rFonts w:ascii="Symbol" w:hAnsi="Symbol" w:hint="default"/>
      </w:rPr>
    </w:lvl>
    <w:lvl w:ilvl="5">
      <w:start w:val="1"/>
      <w:numFmt w:val="bullet"/>
      <w:lvlText w:val=""/>
      <w:lvlJc w:val="left"/>
      <w:pPr>
        <w:ind w:left="2508" w:hanging="360"/>
      </w:pPr>
      <w:rPr>
        <w:rFonts w:ascii="Wingdings" w:hAnsi="Wingdings" w:hint="default"/>
      </w:rPr>
    </w:lvl>
    <w:lvl w:ilvl="6">
      <w:start w:val="1"/>
      <w:numFmt w:val="bullet"/>
      <w:lvlText w:val=""/>
      <w:lvlJc w:val="left"/>
      <w:pPr>
        <w:ind w:left="2868" w:hanging="360"/>
      </w:pPr>
      <w:rPr>
        <w:rFonts w:ascii="Wingdings" w:hAnsi="Wingdings" w:hint="default"/>
      </w:rPr>
    </w:lvl>
    <w:lvl w:ilvl="7">
      <w:start w:val="1"/>
      <w:numFmt w:val="bullet"/>
      <w:lvlText w:val=""/>
      <w:lvlJc w:val="left"/>
      <w:pPr>
        <w:ind w:left="3228" w:hanging="360"/>
      </w:pPr>
      <w:rPr>
        <w:rFonts w:ascii="Symbol" w:hAnsi="Symbol" w:hint="default"/>
      </w:rPr>
    </w:lvl>
    <w:lvl w:ilvl="8">
      <w:start w:val="1"/>
      <w:numFmt w:val="bullet"/>
      <w:lvlText w:val=""/>
      <w:lvlJc w:val="left"/>
      <w:pPr>
        <w:ind w:left="3588" w:hanging="360"/>
      </w:pPr>
      <w:rPr>
        <w:rFonts w:ascii="Symbol" w:hAnsi="Symbol" w:hint="default"/>
      </w:rPr>
    </w:lvl>
  </w:abstractNum>
  <w:abstractNum w:abstractNumId="1" w15:restartNumberingAfterBreak="0">
    <w:nsid w:val="041B2D4E"/>
    <w:multiLevelType w:val="multilevel"/>
    <w:tmpl w:val="0EE6EA68"/>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color w:val="EF7D00"/>
      </w:r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2" w15:restartNumberingAfterBreak="0">
    <w:nsid w:val="065648D7"/>
    <w:multiLevelType w:val="hybridMultilevel"/>
    <w:tmpl w:val="A906E41E"/>
    <w:lvl w:ilvl="0" w:tplc="475ACD32">
      <w:numFmt w:val="bullet"/>
      <w:lvlText w:val="-"/>
      <w:lvlJc w:val="left"/>
      <w:pPr>
        <w:ind w:left="720" w:hanging="360"/>
      </w:pPr>
      <w:rPr>
        <w:rFonts w:ascii="Montserrat" w:eastAsiaTheme="minorHAnsi" w:hAnsi="Montserra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B7235C5"/>
    <w:multiLevelType w:val="hybridMultilevel"/>
    <w:tmpl w:val="0FCE9234"/>
    <w:lvl w:ilvl="0" w:tplc="5A8AF01C">
      <w:start w:val="1"/>
      <w:numFmt w:val="bullet"/>
      <w:pStyle w:val="Sansinterligne"/>
      <w:lvlText w:val=""/>
      <w:lvlJc w:val="left"/>
      <w:pPr>
        <w:ind w:left="502"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0F0B565F"/>
    <w:multiLevelType w:val="hybridMultilevel"/>
    <w:tmpl w:val="1110ECBA"/>
    <w:lvl w:ilvl="0" w:tplc="9EFCAA7A">
      <w:start w:val="1"/>
      <w:numFmt w:val="bullet"/>
      <w:lvlText w:val=""/>
      <w:lvlJc w:val="left"/>
      <w:pPr>
        <w:ind w:left="720" w:hanging="360"/>
      </w:pPr>
      <w:rPr>
        <w:rFonts w:ascii="Wingdings" w:hAnsi="Wingdings" w:hint="default"/>
      </w:rPr>
    </w:lvl>
    <w:lvl w:ilvl="1" w:tplc="D4520A90">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F30541B"/>
    <w:multiLevelType w:val="hybridMultilevel"/>
    <w:tmpl w:val="89D647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68E796A"/>
    <w:multiLevelType w:val="hybridMultilevel"/>
    <w:tmpl w:val="68C4B686"/>
    <w:lvl w:ilvl="0" w:tplc="040C0009">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15:restartNumberingAfterBreak="0">
    <w:nsid w:val="17972C27"/>
    <w:multiLevelType w:val="hybridMultilevel"/>
    <w:tmpl w:val="41BE9DDA"/>
    <w:lvl w:ilvl="0" w:tplc="040C0009">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29072A6D"/>
    <w:multiLevelType w:val="multilevel"/>
    <w:tmpl w:val="27EA962A"/>
    <w:lvl w:ilvl="0">
      <w:start w:val="1"/>
      <w:numFmt w:val="decimal"/>
      <w:pStyle w:val="TM1"/>
      <w:lvlText w:val="%1."/>
      <w:lvlJc w:val="left"/>
      <w:pPr>
        <w:ind w:left="360" w:hanging="360"/>
      </w:pPr>
      <w:rPr>
        <w:rFonts w:asciiTheme="minorHAnsi" w:eastAsiaTheme="minorHAnsi" w:hAnsiTheme="minorHAnsi" w:cstheme="minorBidi" w:hint="default"/>
      </w:rPr>
    </w:lvl>
    <w:lvl w:ilvl="1">
      <w:start w:val="1"/>
      <w:numFmt w:val="decimal"/>
      <w:pStyle w:val="Style2"/>
      <w:lvlText w:val="%1.%2."/>
      <w:lvlJc w:val="left"/>
      <w:pPr>
        <w:ind w:left="-200" w:hanging="432"/>
      </w:pPr>
      <w:rPr>
        <w:rFonts w:hint="default"/>
      </w:rPr>
    </w:lvl>
    <w:lvl w:ilvl="2">
      <w:start w:val="1"/>
      <w:numFmt w:val="decimal"/>
      <w:pStyle w:val="Style3"/>
      <w:lvlText w:val="%1.%2.%3."/>
      <w:lvlJc w:val="left"/>
      <w:pPr>
        <w:ind w:left="232" w:hanging="504"/>
      </w:pPr>
      <w:rPr>
        <w:rFonts w:hint="default"/>
      </w:rPr>
    </w:lvl>
    <w:lvl w:ilvl="3">
      <w:start w:val="1"/>
      <w:numFmt w:val="decimal"/>
      <w:lvlText w:val="%1.%2.%3.%4."/>
      <w:lvlJc w:val="left"/>
      <w:pPr>
        <w:ind w:left="736" w:hanging="648"/>
      </w:pPr>
      <w:rPr>
        <w:rFonts w:hint="default"/>
      </w:rPr>
    </w:lvl>
    <w:lvl w:ilvl="4">
      <w:start w:val="1"/>
      <w:numFmt w:val="decimal"/>
      <w:lvlText w:val="%1.%2.%3.%4.%5."/>
      <w:lvlJc w:val="left"/>
      <w:pPr>
        <w:ind w:left="1240" w:hanging="792"/>
      </w:pPr>
      <w:rPr>
        <w:rFonts w:hint="default"/>
      </w:rPr>
    </w:lvl>
    <w:lvl w:ilvl="5">
      <w:start w:val="1"/>
      <w:numFmt w:val="decimal"/>
      <w:lvlText w:val="%1.%2.%3.%4.%5.%6."/>
      <w:lvlJc w:val="left"/>
      <w:pPr>
        <w:ind w:left="1744" w:hanging="936"/>
      </w:pPr>
      <w:rPr>
        <w:rFonts w:hint="default"/>
      </w:rPr>
    </w:lvl>
    <w:lvl w:ilvl="6">
      <w:start w:val="1"/>
      <w:numFmt w:val="decimal"/>
      <w:lvlText w:val="%1.%2.%3.%4.%5.%6.%7."/>
      <w:lvlJc w:val="left"/>
      <w:pPr>
        <w:ind w:left="2248" w:hanging="1080"/>
      </w:pPr>
      <w:rPr>
        <w:rFonts w:hint="default"/>
      </w:rPr>
    </w:lvl>
    <w:lvl w:ilvl="7">
      <w:start w:val="1"/>
      <w:numFmt w:val="decimal"/>
      <w:lvlText w:val="%1.%2.%3.%4.%5.%6.%7.%8."/>
      <w:lvlJc w:val="left"/>
      <w:pPr>
        <w:ind w:left="2752" w:hanging="1224"/>
      </w:pPr>
      <w:rPr>
        <w:rFonts w:hint="default"/>
      </w:rPr>
    </w:lvl>
    <w:lvl w:ilvl="8">
      <w:start w:val="1"/>
      <w:numFmt w:val="decimal"/>
      <w:lvlText w:val="%1.%2.%3.%4.%5.%6.%7.%8.%9."/>
      <w:lvlJc w:val="left"/>
      <w:pPr>
        <w:ind w:left="3328" w:hanging="1440"/>
      </w:pPr>
      <w:rPr>
        <w:rFonts w:hint="default"/>
      </w:rPr>
    </w:lvl>
  </w:abstractNum>
  <w:abstractNum w:abstractNumId="9" w15:restartNumberingAfterBreak="0">
    <w:nsid w:val="4A1F4A71"/>
    <w:multiLevelType w:val="hybridMultilevel"/>
    <w:tmpl w:val="552E1C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1950B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2524897"/>
    <w:multiLevelType w:val="hybridMultilevel"/>
    <w:tmpl w:val="07AEFD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C1971CF"/>
    <w:multiLevelType w:val="hybridMultilevel"/>
    <w:tmpl w:val="5978A9E2"/>
    <w:lvl w:ilvl="0" w:tplc="B7DE34AC">
      <w:start w:val="1"/>
      <w:numFmt w:val="bullet"/>
      <w:lvlText w:val=""/>
      <w:lvlJc w:val="left"/>
      <w:pPr>
        <w:ind w:left="1080" w:hanging="360"/>
      </w:pPr>
      <w:rPr>
        <w:rFonts w:ascii="Wingdings" w:hAnsi="Wingding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5E4375BC"/>
    <w:multiLevelType w:val="hybridMultilevel"/>
    <w:tmpl w:val="75D0218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714255C"/>
    <w:multiLevelType w:val="hybridMultilevel"/>
    <w:tmpl w:val="01B26068"/>
    <w:lvl w:ilvl="0" w:tplc="BB622F54">
      <w:start w:val="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E07449A"/>
    <w:multiLevelType w:val="hybridMultilevel"/>
    <w:tmpl w:val="1624A0AE"/>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6" w15:restartNumberingAfterBreak="0">
    <w:nsid w:val="7A6C64CD"/>
    <w:multiLevelType w:val="multilevel"/>
    <w:tmpl w:val="B198C8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34726428">
    <w:abstractNumId w:val="7"/>
  </w:num>
  <w:num w:numId="2" w16cid:durableId="1246718939">
    <w:abstractNumId w:val="13"/>
  </w:num>
  <w:num w:numId="3" w16cid:durableId="1091969141">
    <w:abstractNumId w:val="6"/>
  </w:num>
  <w:num w:numId="4" w16cid:durableId="711686030">
    <w:abstractNumId w:val="3"/>
  </w:num>
  <w:num w:numId="5" w16cid:durableId="981537809">
    <w:abstractNumId w:val="4"/>
  </w:num>
  <w:num w:numId="6" w16cid:durableId="211575410">
    <w:abstractNumId w:val="5"/>
  </w:num>
  <w:num w:numId="7" w16cid:durableId="7410696">
    <w:abstractNumId w:val="11"/>
  </w:num>
  <w:num w:numId="8" w16cid:durableId="774861630">
    <w:abstractNumId w:val="12"/>
  </w:num>
  <w:num w:numId="9" w16cid:durableId="106975794">
    <w:abstractNumId w:val="12"/>
    <w:lvlOverride w:ilvl="0">
      <w:startOverride w:val="1"/>
    </w:lvlOverride>
  </w:num>
  <w:num w:numId="10" w16cid:durableId="1119690195">
    <w:abstractNumId w:val="15"/>
  </w:num>
  <w:num w:numId="11" w16cid:durableId="2014408797">
    <w:abstractNumId w:val="9"/>
  </w:num>
  <w:num w:numId="12" w16cid:durableId="524903288">
    <w:abstractNumId w:val="1"/>
  </w:num>
  <w:num w:numId="13" w16cid:durableId="912855089">
    <w:abstractNumId w:val="2"/>
  </w:num>
  <w:num w:numId="14" w16cid:durableId="677587365">
    <w:abstractNumId w:val="10"/>
  </w:num>
  <w:num w:numId="15" w16cid:durableId="789513514">
    <w:abstractNumId w:val="14"/>
  </w:num>
  <w:num w:numId="16" w16cid:durableId="689137560">
    <w:abstractNumId w:val="16"/>
  </w:num>
  <w:num w:numId="17" w16cid:durableId="1476067979">
    <w:abstractNumId w:val="1"/>
  </w:num>
  <w:num w:numId="18" w16cid:durableId="1204830770">
    <w:abstractNumId w:val="0"/>
  </w:num>
  <w:num w:numId="19" w16cid:durableId="63454063">
    <w:abstractNumId w:val="0"/>
  </w:num>
  <w:num w:numId="20" w16cid:durableId="1247034800">
    <w:abstractNumId w:val="0"/>
  </w:num>
  <w:num w:numId="21" w16cid:durableId="1275360050">
    <w:abstractNumId w:val="3"/>
  </w:num>
  <w:num w:numId="22" w16cid:durableId="47848610">
    <w:abstractNumId w:val="8"/>
  </w:num>
  <w:num w:numId="23" w16cid:durableId="754664405">
    <w:abstractNumId w:val="8"/>
  </w:num>
  <w:num w:numId="24" w16cid:durableId="1958246863">
    <w:abstractNumId w:val="1"/>
  </w:num>
  <w:num w:numId="25" w16cid:durableId="1600407485">
    <w:abstractNumId w:val="1"/>
  </w:num>
  <w:num w:numId="26" w16cid:durableId="1711605810">
    <w:abstractNumId w:val="1"/>
  </w:num>
  <w:num w:numId="27" w16cid:durableId="347754981">
    <w:abstractNumId w:val="1"/>
  </w:num>
  <w:num w:numId="28" w16cid:durableId="169681698">
    <w:abstractNumId w:val="1"/>
  </w:num>
  <w:num w:numId="29" w16cid:durableId="88740437">
    <w:abstractNumId w:val="1"/>
  </w:num>
  <w:num w:numId="30" w16cid:durableId="1816221885">
    <w:abstractNumId w:val="1"/>
  </w:num>
  <w:num w:numId="31" w16cid:durableId="118496467">
    <w:abstractNumId w:val="1"/>
  </w:num>
  <w:num w:numId="32" w16cid:durableId="235633053">
    <w:abstractNumId w:val="1"/>
  </w:num>
  <w:num w:numId="33" w16cid:durableId="1162088365">
    <w:abstractNumId w:val="1"/>
  </w:num>
  <w:num w:numId="34" w16cid:durableId="464932684">
    <w:abstractNumId w:val="1"/>
  </w:num>
  <w:num w:numId="35" w16cid:durableId="1622496730">
    <w:abstractNumId w:val="1"/>
  </w:num>
  <w:num w:numId="36" w16cid:durableId="14265405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2B9"/>
    <w:rsid w:val="00000008"/>
    <w:rsid w:val="0000042A"/>
    <w:rsid w:val="000007A2"/>
    <w:rsid w:val="00000F90"/>
    <w:rsid w:val="000018C0"/>
    <w:rsid w:val="00004374"/>
    <w:rsid w:val="00006989"/>
    <w:rsid w:val="00007C14"/>
    <w:rsid w:val="000118E7"/>
    <w:rsid w:val="000127CE"/>
    <w:rsid w:val="00014B32"/>
    <w:rsid w:val="00014F44"/>
    <w:rsid w:val="00017514"/>
    <w:rsid w:val="0001752D"/>
    <w:rsid w:val="00017AF2"/>
    <w:rsid w:val="00020F9D"/>
    <w:rsid w:val="000219AA"/>
    <w:rsid w:val="0002212B"/>
    <w:rsid w:val="0002286F"/>
    <w:rsid w:val="000319A4"/>
    <w:rsid w:val="00033F4C"/>
    <w:rsid w:val="000350A3"/>
    <w:rsid w:val="0003587F"/>
    <w:rsid w:val="00037CAA"/>
    <w:rsid w:val="00040212"/>
    <w:rsid w:val="00042DA2"/>
    <w:rsid w:val="0004355F"/>
    <w:rsid w:val="000449E3"/>
    <w:rsid w:val="0004539E"/>
    <w:rsid w:val="000455F4"/>
    <w:rsid w:val="00050566"/>
    <w:rsid w:val="00052191"/>
    <w:rsid w:val="00053004"/>
    <w:rsid w:val="00053EDB"/>
    <w:rsid w:val="00060DD7"/>
    <w:rsid w:val="00061DB2"/>
    <w:rsid w:val="00063B84"/>
    <w:rsid w:val="0006455C"/>
    <w:rsid w:val="00064A0D"/>
    <w:rsid w:val="00064D2E"/>
    <w:rsid w:val="0006532F"/>
    <w:rsid w:val="00065A61"/>
    <w:rsid w:val="00067B9B"/>
    <w:rsid w:val="00071218"/>
    <w:rsid w:val="00076D3C"/>
    <w:rsid w:val="00076ED7"/>
    <w:rsid w:val="00082DCC"/>
    <w:rsid w:val="00084B28"/>
    <w:rsid w:val="000871B7"/>
    <w:rsid w:val="00091BEE"/>
    <w:rsid w:val="00093DE9"/>
    <w:rsid w:val="000944A7"/>
    <w:rsid w:val="00095B7D"/>
    <w:rsid w:val="000A14C6"/>
    <w:rsid w:val="000A2FA4"/>
    <w:rsid w:val="000A5337"/>
    <w:rsid w:val="000A6FFB"/>
    <w:rsid w:val="000A7613"/>
    <w:rsid w:val="000B13C5"/>
    <w:rsid w:val="000B220F"/>
    <w:rsid w:val="000B29D5"/>
    <w:rsid w:val="000B408E"/>
    <w:rsid w:val="000B5945"/>
    <w:rsid w:val="000B77BA"/>
    <w:rsid w:val="000C70EA"/>
    <w:rsid w:val="000D0D94"/>
    <w:rsid w:val="000D3640"/>
    <w:rsid w:val="000D426C"/>
    <w:rsid w:val="000D4A80"/>
    <w:rsid w:val="000D634F"/>
    <w:rsid w:val="000D6362"/>
    <w:rsid w:val="000D6D27"/>
    <w:rsid w:val="000E0327"/>
    <w:rsid w:val="000E0C79"/>
    <w:rsid w:val="000E16D8"/>
    <w:rsid w:val="000E251E"/>
    <w:rsid w:val="000E34C8"/>
    <w:rsid w:val="000E7A11"/>
    <w:rsid w:val="000F50CB"/>
    <w:rsid w:val="000F5254"/>
    <w:rsid w:val="000F5A7F"/>
    <w:rsid w:val="00101A92"/>
    <w:rsid w:val="001059F8"/>
    <w:rsid w:val="001102A7"/>
    <w:rsid w:val="00110FFD"/>
    <w:rsid w:val="00111321"/>
    <w:rsid w:val="00123DA1"/>
    <w:rsid w:val="0012483C"/>
    <w:rsid w:val="00125491"/>
    <w:rsid w:val="001256C3"/>
    <w:rsid w:val="001262DF"/>
    <w:rsid w:val="00134DD3"/>
    <w:rsid w:val="00135BE6"/>
    <w:rsid w:val="001363C0"/>
    <w:rsid w:val="00142E41"/>
    <w:rsid w:val="00143A5C"/>
    <w:rsid w:val="00146CAC"/>
    <w:rsid w:val="0015074B"/>
    <w:rsid w:val="0015539F"/>
    <w:rsid w:val="0015565A"/>
    <w:rsid w:val="001565FB"/>
    <w:rsid w:val="001571B8"/>
    <w:rsid w:val="00161B67"/>
    <w:rsid w:val="00164D96"/>
    <w:rsid w:val="001678BE"/>
    <w:rsid w:val="0017063E"/>
    <w:rsid w:val="00170B64"/>
    <w:rsid w:val="001714DD"/>
    <w:rsid w:val="0017225E"/>
    <w:rsid w:val="00176B39"/>
    <w:rsid w:val="00177A2B"/>
    <w:rsid w:val="00180B16"/>
    <w:rsid w:val="00181529"/>
    <w:rsid w:val="00181571"/>
    <w:rsid w:val="00181EB4"/>
    <w:rsid w:val="00187021"/>
    <w:rsid w:val="00190A02"/>
    <w:rsid w:val="00190EB0"/>
    <w:rsid w:val="00191B83"/>
    <w:rsid w:val="00191D49"/>
    <w:rsid w:val="001925A7"/>
    <w:rsid w:val="001947C8"/>
    <w:rsid w:val="00195D65"/>
    <w:rsid w:val="00195FC1"/>
    <w:rsid w:val="001972EC"/>
    <w:rsid w:val="001A172E"/>
    <w:rsid w:val="001A3181"/>
    <w:rsid w:val="001A4020"/>
    <w:rsid w:val="001A7820"/>
    <w:rsid w:val="001A7E16"/>
    <w:rsid w:val="001B1794"/>
    <w:rsid w:val="001B30F7"/>
    <w:rsid w:val="001B4DD4"/>
    <w:rsid w:val="001B6286"/>
    <w:rsid w:val="001B65F1"/>
    <w:rsid w:val="001C77A5"/>
    <w:rsid w:val="001D0A00"/>
    <w:rsid w:val="001D267E"/>
    <w:rsid w:val="001D2E10"/>
    <w:rsid w:val="001D32F8"/>
    <w:rsid w:val="001E09C4"/>
    <w:rsid w:val="001E1682"/>
    <w:rsid w:val="001E7002"/>
    <w:rsid w:val="001E7829"/>
    <w:rsid w:val="001F1360"/>
    <w:rsid w:val="001F229E"/>
    <w:rsid w:val="001F25C6"/>
    <w:rsid w:val="001F2E67"/>
    <w:rsid w:val="001F6EC6"/>
    <w:rsid w:val="001F6F9F"/>
    <w:rsid w:val="001F76F4"/>
    <w:rsid w:val="0020024B"/>
    <w:rsid w:val="00202856"/>
    <w:rsid w:val="002028A0"/>
    <w:rsid w:val="002035AB"/>
    <w:rsid w:val="0020363E"/>
    <w:rsid w:val="002067E4"/>
    <w:rsid w:val="0020701A"/>
    <w:rsid w:val="0021309B"/>
    <w:rsid w:val="0021373A"/>
    <w:rsid w:val="00213854"/>
    <w:rsid w:val="00215EFD"/>
    <w:rsid w:val="002169C3"/>
    <w:rsid w:val="00216F85"/>
    <w:rsid w:val="0022759F"/>
    <w:rsid w:val="002279C0"/>
    <w:rsid w:val="00227A7B"/>
    <w:rsid w:val="00240794"/>
    <w:rsid w:val="00240E07"/>
    <w:rsid w:val="00244D28"/>
    <w:rsid w:val="0024563F"/>
    <w:rsid w:val="00245B2C"/>
    <w:rsid w:val="002463E6"/>
    <w:rsid w:val="00251220"/>
    <w:rsid w:val="0025135B"/>
    <w:rsid w:val="002516E4"/>
    <w:rsid w:val="00251759"/>
    <w:rsid w:val="00251D15"/>
    <w:rsid w:val="002566E4"/>
    <w:rsid w:val="00257388"/>
    <w:rsid w:val="00261B33"/>
    <w:rsid w:val="00265631"/>
    <w:rsid w:val="00267A10"/>
    <w:rsid w:val="00271306"/>
    <w:rsid w:val="00271D49"/>
    <w:rsid w:val="002733CB"/>
    <w:rsid w:val="00281201"/>
    <w:rsid w:val="0028212D"/>
    <w:rsid w:val="002832A2"/>
    <w:rsid w:val="00286D5E"/>
    <w:rsid w:val="002901BD"/>
    <w:rsid w:val="00292021"/>
    <w:rsid w:val="00292ED3"/>
    <w:rsid w:val="00293F2C"/>
    <w:rsid w:val="00294E26"/>
    <w:rsid w:val="00295BE0"/>
    <w:rsid w:val="002967F4"/>
    <w:rsid w:val="002976B2"/>
    <w:rsid w:val="00297765"/>
    <w:rsid w:val="00297F39"/>
    <w:rsid w:val="002A2C2F"/>
    <w:rsid w:val="002A2D76"/>
    <w:rsid w:val="002A31EB"/>
    <w:rsid w:val="002A4D9E"/>
    <w:rsid w:val="002A5A51"/>
    <w:rsid w:val="002A68FD"/>
    <w:rsid w:val="002A787B"/>
    <w:rsid w:val="002B0541"/>
    <w:rsid w:val="002B13CF"/>
    <w:rsid w:val="002B174F"/>
    <w:rsid w:val="002B3FC5"/>
    <w:rsid w:val="002B494B"/>
    <w:rsid w:val="002B52C5"/>
    <w:rsid w:val="002B5E41"/>
    <w:rsid w:val="002B67A0"/>
    <w:rsid w:val="002B6BC3"/>
    <w:rsid w:val="002C2DA7"/>
    <w:rsid w:val="002C67CA"/>
    <w:rsid w:val="002D0CAD"/>
    <w:rsid w:val="002D1172"/>
    <w:rsid w:val="002D1E01"/>
    <w:rsid w:val="002D3C11"/>
    <w:rsid w:val="002D75BA"/>
    <w:rsid w:val="002E0395"/>
    <w:rsid w:val="002E247A"/>
    <w:rsid w:val="002E2DEA"/>
    <w:rsid w:val="002E358A"/>
    <w:rsid w:val="002E43BC"/>
    <w:rsid w:val="002E485A"/>
    <w:rsid w:val="002E6745"/>
    <w:rsid w:val="002F2F64"/>
    <w:rsid w:val="002F494C"/>
    <w:rsid w:val="00300269"/>
    <w:rsid w:val="003004CD"/>
    <w:rsid w:val="00301364"/>
    <w:rsid w:val="00304ECF"/>
    <w:rsid w:val="00306056"/>
    <w:rsid w:val="003063C7"/>
    <w:rsid w:val="00310B0F"/>
    <w:rsid w:val="00312F05"/>
    <w:rsid w:val="00313829"/>
    <w:rsid w:val="00314BBE"/>
    <w:rsid w:val="00314DDD"/>
    <w:rsid w:val="00315957"/>
    <w:rsid w:val="003169B2"/>
    <w:rsid w:val="00321DE9"/>
    <w:rsid w:val="003223EB"/>
    <w:rsid w:val="00324786"/>
    <w:rsid w:val="003250B0"/>
    <w:rsid w:val="0032634F"/>
    <w:rsid w:val="0032700B"/>
    <w:rsid w:val="003302F4"/>
    <w:rsid w:val="00331B0D"/>
    <w:rsid w:val="00332163"/>
    <w:rsid w:val="00336695"/>
    <w:rsid w:val="00342002"/>
    <w:rsid w:val="003420DC"/>
    <w:rsid w:val="003458E6"/>
    <w:rsid w:val="00350A90"/>
    <w:rsid w:val="00352F36"/>
    <w:rsid w:val="00352FD8"/>
    <w:rsid w:val="003530AA"/>
    <w:rsid w:val="00355E59"/>
    <w:rsid w:val="00361FC9"/>
    <w:rsid w:val="003641FF"/>
    <w:rsid w:val="0036546A"/>
    <w:rsid w:val="003664AF"/>
    <w:rsid w:val="00366C58"/>
    <w:rsid w:val="00367631"/>
    <w:rsid w:val="00371B02"/>
    <w:rsid w:val="003728AE"/>
    <w:rsid w:val="003728BF"/>
    <w:rsid w:val="00372D37"/>
    <w:rsid w:val="00373F44"/>
    <w:rsid w:val="00376609"/>
    <w:rsid w:val="00380B3B"/>
    <w:rsid w:val="003841B8"/>
    <w:rsid w:val="00386186"/>
    <w:rsid w:val="00390094"/>
    <w:rsid w:val="00391185"/>
    <w:rsid w:val="00391F33"/>
    <w:rsid w:val="00392466"/>
    <w:rsid w:val="00392506"/>
    <w:rsid w:val="00394B1A"/>
    <w:rsid w:val="00396013"/>
    <w:rsid w:val="00396947"/>
    <w:rsid w:val="003971C8"/>
    <w:rsid w:val="003A4423"/>
    <w:rsid w:val="003A4C5C"/>
    <w:rsid w:val="003A6606"/>
    <w:rsid w:val="003B437F"/>
    <w:rsid w:val="003B61BD"/>
    <w:rsid w:val="003C37F4"/>
    <w:rsid w:val="003C38B6"/>
    <w:rsid w:val="003C4930"/>
    <w:rsid w:val="003C6D3C"/>
    <w:rsid w:val="003D3531"/>
    <w:rsid w:val="003D3B79"/>
    <w:rsid w:val="003D79BF"/>
    <w:rsid w:val="003E2E59"/>
    <w:rsid w:val="003F03B1"/>
    <w:rsid w:val="003F07C5"/>
    <w:rsid w:val="003F2165"/>
    <w:rsid w:val="003F42DE"/>
    <w:rsid w:val="003F4573"/>
    <w:rsid w:val="003F707F"/>
    <w:rsid w:val="00400B0C"/>
    <w:rsid w:val="00405609"/>
    <w:rsid w:val="00406366"/>
    <w:rsid w:val="00406D51"/>
    <w:rsid w:val="00407825"/>
    <w:rsid w:val="00407DDE"/>
    <w:rsid w:val="00412B50"/>
    <w:rsid w:val="0041679F"/>
    <w:rsid w:val="00417B84"/>
    <w:rsid w:val="00420774"/>
    <w:rsid w:val="004268A5"/>
    <w:rsid w:val="00427D79"/>
    <w:rsid w:val="00432837"/>
    <w:rsid w:val="00435594"/>
    <w:rsid w:val="00436C1D"/>
    <w:rsid w:val="00440989"/>
    <w:rsid w:val="004424B9"/>
    <w:rsid w:val="004438F3"/>
    <w:rsid w:val="00451FEC"/>
    <w:rsid w:val="0045269A"/>
    <w:rsid w:val="00452B77"/>
    <w:rsid w:val="00453310"/>
    <w:rsid w:val="00453AE2"/>
    <w:rsid w:val="00453EE0"/>
    <w:rsid w:val="0045537B"/>
    <w:rsid w:val="004554BF"/>
    <w:rsid w:val="00460472"/>
    <w:rsid w:val="00460956"/>
    <w:rsid w:val="004628F9"/>
    <w:rsid w:val="00466641"/>
    <w:rsid w:val="00467BF5"/>
    <w:rsid w:val="00471919"/>
    <w:rsid w:val="0047283C"/>
    <w:rsid w:val="004734EE"/>
    <w:rsid w:val="00473E3E"/>
    <w:rsid w:val="00474511"/>
    <w:rsid w:val="004779C7"/>
    <w:rsid w:val="00480F45"/>
    <w:rsid w:val="00481BD4"/>
    <w:rsid w:val="00481C91"/>
    <w:rsid w:val="00484ADE"/>
    <w:rsid w:val="00485350"/>
    <w:rsid w:val="0048539C"/>
    <w:rsid w:val="0048669D"/>
    <w:rsid w:val="004874C9"/>
    <w:rsid w:val="00491475"/>
    <w:rsid w:val="00492F14"/>
    <w:rsid w:val="00494093"/>
    <w:rsid w:val="00494BDF"/>
    <w:rsid w:val="004A248D"/>
    <w:rsid w:val="004A2F05"/>
    <w:rsid w:val="004A6209"/>
    <w:rsid w:val="004A65F2"/>
    <w:rsid w:val="004B38B4"/>
    <w:rsid w:val="004B4217"/>
    <w:rsid w:val="004B479B"/>
    <w:rsid w:val="004B775C"/>
    <w:rsid w:val="004C2A6E"/>
    <w:rsid w:val="004C791B"/>
    <w:rsid w:val="004C7EB1"/>
    <w:rsid w:val="004D0677"/>
    <w:rsid w:val="004D070E"/>
    <w:rsid w:val="004D0C25"/>
    <w:rsid w:val="004D18FF"/>
    <w:rsid w:val="004D368C"/>
    <w:rsid w:val="004D44BB"/>
    <w:rsid w:val="004D4BC2"/>
    <w:rsid w:val="004E18E8"/>
    <w:rsid w:val="004E68BD"/>
    <w:rsid w:val="004E698B"/>
    <w:rsid w:val="004F0313"/>
    <w:rsid w:val="004F0BF1"/>
    <w:rsid w:val="004F3E6A"/>
    <w:rsid w:val="004F629F"/>
    <w:rsid w:val="004F6CC8"/>
    <w:rsid w:val="00500883"/>
    <w:rsid w:val="00502BA2"/>
    <w:rsid w:val="00503BD1"/>
    <w:rsid w:val="0050440D"/>
    <w:rsid w:val="00511061"/>
    <w:rsid w:val="00513AF7"/>
    <w:rsid w:val="00513EC1"/>
    <w:rsid w:val="00515989"/>
    <w:rsid w:val="00517591"/>
    <w:rsid w:val="005213E6"/>
    <w:rsid w:val="00522C3E"/>
    <w:rsid w:val="00530E5A"/>
    <w:rsid w:val="00531C1D"/>
    <w:rsid w:val="00532659"/>
    <w:rsid w:val="005337CB"/>
    <w:rsid w:val="005355BC"/>
    <w:rsid w:val="00535BC2"/>
    <w:rsid w:val="0053750B"/>
    <w:rsid w:val="00543A95"/>
    <w:rsid w:val="005505D9"/>
    <w:rsid w:val="0055295C"/>
    <w:rsid w:val="00552AA2"/>
    <w:rsid w:val="00555357"/>
    <w:rsid w:val="00560509"/>
    <w:rsid w:val="005613C2"/>
    <w:rsid w:val="00562F16"/>
    <w:rsid w:val="00564016"/>
    <w:rsid w:val="005653C1"/>
    <w:rsid w:val="00566D4A"/>
    <w:rsid w:val="00567185"/>
    <w:rsid w:val="00571159"/>
    <w:rsid w:val="00574615"/>
    <w:rsid w:val="0057565B"/>
    <w:rsid w:val="005811FD"/>
    <w:rsid w:val="00581CCB"/>
    <w:rsid w:val="005821E3"/>
    <w:rsid w:val="00583A3F"/>
    <w:rsid w:val="00587198"/>
    <w:rsid w:val="00593A00"/>
    <w:rsid w:val="00597AD9"/>
    <w:rsid w:val="005A0D86"/>
    <w:rsid w:val="005A278B"/>
    <w:rsid w:val="005B12DD"/>
    <w:rsid w:val="005B1522"/>
    <w:rsid w:val="005B1FFB"/>
    <w:rsid w:val="005B52E4"/>
    <w:rsid w:val="005B60F6"/>
    <w:rsid w:val="005B611D"/>
    <w:rsid w:val="005B7E3D"/>
    <w:rsid w:val="005C324F"/>
    <w:rsid w:val="005C51B9"/>
    <w:rsid w:val="005C753D"/>
    <w:rsid w:val="005D0179"/>
    <w:rsid w:val="005D37C4"/>
    <w:rsid w:val="005D58B9"/>
    <w:rsid w:val="005D64FF"/>
    <w:rsid w:val="005E2768"/>
    <w:rsid w:val="0060437D"/>
    <w:rsid w:val="006052C1"/>
    <w:rsid w:val="00606D4B"/>
    <w:rsid w:val="00606F68"/>
    <w:rsid w:val="006071B7"/>
    <w:rsid w:val="00611A8E"/>
    <w:rsid w:val="006146FC"/>
    <w:rsid w:val="00615FED"/>
    <w:rsid w:val="0061682A"/>
    <w:rsid w:val="00616C93"/>
    <w:rsid w:val="006172E6"/>
    <w:rsid w:val="00621670"/>
    <w:rsid w:val="00622968"/>
    <w:rsid w:val="0062643F"/>
    <w:rsid w:val="0062730A"/>
    <w:rsid w:val="00630D18"/>
    <w:rsid w:val="006310BA"/>
    <w:rsid w:val="006314AE"/>
    <w:rsid w:val="00640A1F"/>
    <w:rsid w:val="006429B1"/>
    <w:rsid w:val="00642ACA"/>
    <w:rsid w:val="006437AC"/>
    <w:rsid w:val="00644F84"/>
    <w:rsid w:val="00645E46"/>
    <w:rsid w:val="00646EBD"/>
    <w:rsid w:val="00655974"/>
    <w:rsid w:val="00656A65"/>
    <w:rsid w:val="006629A3"/>
    <w:rsid w:val="00670228"/>
    <w:rsid w:val="00670C90"/>
    <w:rsid w:val="0068144C"/>
    <w:rsid w:val="00681B50"/>
    <w:rsid w:val="0068210F"/>
    <w:rsid w:val="00682141"/>
    <w:rsid w:val="006828B4"/>
    <w:rsid w:val="006837AA"/>
    <w:rsid w:val="00684ED9"/>
    <w:rsid w:val="00686972"/>
    <w:rsid w:val="00691D22"/>
    <w:rsid w:val="00693C3A"/>
    <w:rsid w:val="0069638D"/>
    <w:rsid w:val="006966DE"/>
    <w:rsid w:val="00696D7C"/>
    <w:rsid w:val="00696F31"/>
    <w:rsid w:val="006A1318"/>
    <w:rsid w:val="006A252F"/>
    <w:rsid w:val="006A2F4C"/>
    <w:rsid w:val="006A3C41"/>
    <w:rsid w:val="006A3D56"/>
    <w:rsid w:val="006B0D7B"/>
    <w:rsid w:val="006B21AC"/>
    <w:rsid w:val="006B4FF9"/>
    <w:rsid w:val="006B5E03"/>
    <w:rsid w:val="006C0278"/>
    <w:rsid w:val="006C04A8"/>
    <w:rsid w:val="006C0859"/>
    <w:rsid w:val="006C1820"/>
    <w:rsid w:val="006C60DB"/>
    <w:rsid w:val="006C6633"/>
    <w:rsid w:val="006C7D51"/>
    <w:rsid w:val="006D3FFE"/>
    <w:rsid w:val="006D4428"/>
    <w:rsid w:val="006D4893"/>
    <w:rsid w:val="006E0C22"/>
    <w:rsid w:val="006E4175"/>
    <w:rsid w:val="006E4782"/>
    <w:rsid w:val="006E5603"/>
    <w:rsid w:val="006E62E2"/>
    <w:rsid w:val="006F1250"/>
    <w:rsid w:val="006F37DD"/>
    <w:rsid w:val="006F3CB3"/>
    <w:rsid w:val="006F4CC3"/>
    <w:rsid w:val="006F60D5"/>
    <w:rsid w:val="006F67A5"/>
    <w:rsid w:val="006F6D7F"/>
    <w:rsid w:val="00702D6B"/>
    <w:rsid w:val="0071026C"/>
    <w:rsid w:val="00711136"/>
    <w:rsid w:val="00711443"/>
    <w:rsid w:val="00711554"/>
    <w:rsid w:val="0071164C"/>
    <w:rsid w:val="007134D3"/>
    <w:rsid w:val="00713556"/>
    <w:rsid w:val="0072041B"/>
    <w:rsid w:val="00722547"/>
    <w:rsid w:val="00723A9B"/>
    <w:rsid w:val="00723D46"/>
    <w:rsid w:val="007253A8"/>
    <w:rsid w:val="00726192"/>
    <w:rsid w:val="007262CB"/>
    <w:rsid w:val="00727864"/>
    <w:rsid w:val="00727869"/>
    <w:rsid w:val="00730479"/>
    <w:rsid w:val="00732EAA"/>
    <w:rsid w:val="00733FC8"/>
    <w:rsid w:val="00735E9B"/>
    <w:rsid w:val="00736294"/>
    <w:rsid w:val="0074008E"/>
    <w:rsid w:val="007405AF"/>
    <w:rsid w:val="00740D2F"/>
    <w:rsid w:val="00741D86"/>
    <w:rsid w:val="00742702"/>
    <w:rsid w:val="007452D9"/>
    <w:rsid w:val="00745890"/>
    <w:rsid w:val="00747B43"/>
    <w:rsid w:val="00750471"/>
    <w:rsid w:val="00750DBC"/>
    <w:rsid w:val="0075434C"/>
    <w:rsid w:val="00754C6A"/>
    <w:rsid w:val="00757040"/>
    <w:rsid w:val="00760922"/>
    <w:rsid w:val="0076675A"/>
    <w:rsid w:val="00767FA1"/>
    <w:rsid w:val="007704C3"/>
    <w:rsid w:val="00770F33"/>
    <w:rsid w:val="00770FAB"/>
    <w:rsid w:val="00780C84"/>
    <w:rsid w:val="007940DA"/>
    <w:rsid w:val="007977BC"/>
    <w:rsid w:val="007A1277"/>
    <w:rsid w:val="007A1359"/>
    <w:rsid w:val="007A13A5"/>
    <w:rsid w:val="007A13D5"/>
    <w:rsid w:val="007A2B89"/>
    <w:rsid w:val="007A2CC6"/>
    <w:rsid w:val="007A3D7F"/>
    <w:rsid w:val="007A57BC"/>
    <w:rsid w:val="007A78DE"/>
    <w:rsid w:val="007B0654"/>
    <w:rsid w:val="007B13A4"/>
    <w:rsid w:val="007B1D25"/>
    <w:rsid w:val="007B1FB2"/>
    <w:rsid w:val="007B3342"/>
    <w:rsid w:val="007B5B01"/>
    <w:rsid w:val="007B64EB"/>
    <w:rsid w:val="007B68D5"/>
    <w:rsid w:val="007C1A71"/>
    <w:rsid w:val="007C2B06"/>
    <w:rsid w:val="007C4EC7"/>
    <w:rsid w:val="007C4EFC"/>
    <w:rsid w:val="007C7532"/>
    <w:rsid w:val="007D16E2"/>
    <w:rsid w:val="007D18BA"/>
    <w:rsid w:val="007D6BBD"/>
    <w:rsid w:val="007D7771"/>
    <w:rsid w:val="007E04E4"/>
    <w:rsid w:val="007E0826"/>
    <w:rsid w:val="007E0F2E"/>
    <w:rsid w:val="007E44F0"/>
    <w:rsid w:val="007E7BB6"/>
    <w:rsid w:val="007F4496"/>
    <w:rsid w:val="007F5A3B"/>
    <w:rsid w:val="007F5FEC"/>
    <w:rsid w:val="007F7AB7"/>
    <w:rsid w:val="00800EEC"/>
    <w:rsid w:val="00801207"/>
    <w:rsid w:val="008028B1"/>
    <w:rsid w:val="00805350"/>
    <w:rsid w:val="00813D2D"/>
    <w:rsid w:val="008176E6"/>
    <w:rsid w:val="008224E5"/>
    <w:rsid w:val="008234CD"/>
    <w:rsid w:val="0082533A"/>
    <w:rsid w:val="00826473"/>
    <w:rsid w:val="00826AD4"/>
    <w:rsid w:val="00832C12"/>
    <w:rsid w:val="00833B16"/>
    <w:rsid w:val="00836CCF"/>
    <w:rsid w:val="00840C2B"/>
    <w:rsid w:val="008441C4"/>
    <w:rsid w:val="008458D9"/>
    <w:rsid w:val="00850288"/>
    <w:rsid w:val="0085066C"/>
    <w:rsid w:val="008512B8"/>
    <w:rsid w:val="00853087"/>
    <w:rsid w:val="008543B4"/>
    <w:rsid w:val="00860011"/>
    <w:rsid w:val="008601B3"/>
    <w:rsid w:val="00860965"/>
    <w:rsid w:val="00861202"/>
    <w:rsid w:val="00864135"/>
    <w:rsid w:val="008740ED"/>
    <w:rsid w:val="008748CD"/>
    <w:rsid w:val="00875542"/>
    <w:rsid w:val="00880E8F"/>
    <w:rsid w:val="008816A6"/>
    <w:rsid w:val="00881B19"/>
    <w:rsid w:val="00881B4D"/>
    <w:rsid w:val="00882E46"/>
    <w:rsid w:val="00884B54"/>
    <w:rsid w:val="00886A4E"/>
    <w:rsid w:val="00891FCE"/>
    <w:rsid w:val="008963CA"/>
    <w:rsid w:val="008979C3"/>
    <w:rsid w:val="008A2454"/>
    <w:rsid w:val="008A2D7D"/>
    <w:rsid w:val="008A3B9B"/>
    <w:rsid w:val="008A59EF"/>
    <w:rsid w:val="008A78A0"/>
    <w:rsid w:val="008A7985"/>
    <w:rsid w:val="008B019F"/>
    <w:rsid w:val="008B1E47"/>
    <w:rsid w:val="008C0216"/>
    <w:rsid w:val="008C05D5"/>
    <w:rsid w:val="008C3990"/>
    <w:rsid w:val="008C5511"/>
    <w:rsid w:val="008C5B65"/>
    <w:rsid w:val="008C7C5C"/>
    <w:rsid w:val="008D3C1B"/>
    <w:rsid w:val="008D7A69"/>
    <w:rsid w:val="008E0C6D"/>
    <w:rsid w:val="008E1EAB"/>
    <w:rsid w:val="008E58B7"/>
    <w:rsid w:val="008E7DB9"/>
    <w:rsid w:val="008F0D25"/>
    <w:rsid w:val="008F26BF"/>
    <w:rsid w:val="009006C3"/>
    <w:rsid w:val="00904D61"/>
    <w:rsid w:val="00905E91"/>
    <w:rsid w:val="0091128D"/>
    <w:rsid w:val="00911C66"/>
    <w:rsid w:val="009122D9"/>
    <w:rsid w:val="009150AB"/>
    <w:rsid w:val="00920FB5"/>
    <w:rsid w:val="00925B76"/>
    <w:rsid w:val="009272DA"/>
    <w:rsid w:val="00930047"/>
    <w:rsid w:val="00930F01"/>
    <w:rsid w:val="0093120C"/>
    <w:rsid w:val="0093149D"/>
    <w:rsid w:val="00933780"/>
    <w:rsid w:val="00934393"/>
    <w:rsid w:val="00935631"/>
    <w:rsid w:val="009370DD"/>
    <w:rsid w:val="00943A89"/>
    <w:rsid w:val="00943C31"/>
    <w:rsid w:val="009441B2"/>
    <w:rsid w:val="009459E1"/>
    <w:rsid w:val="0094705F"/>
    <w:rsid w:val="0095424F"/>
    <w:rsid w:val="009562DA"/>
    <w:rsid w:val="00960968"/>
    <w:rsid w:val="009644C4"/>
    <w:rsid w:val="009645BF"/>
    <w:rsid w:val="00964C3C"/>
    <w:rsid w:val="00964E98"/>
    <w:rsid w:val="00967CA2"/>
    <w:rsid w:val="00972B98"/>
    <w:rsid w:val="00972E5A"/>
    <w:rsid w:val="00976373"/>
    <w:rsid w:val="00976FB4"/>
    <w:rsid w:val="0098240A"/>
    <w:rsid w:val="00983015"/>
    <w:rsid w:val="00984E74"/>
    <w:rsid w:val="00991941"/>
    <w:rsid w:val="009921AF"/>
    <w:rsid w:val="00994DAA"/>
    <w:rsid w:val="009A0F2F"/>
    <w:rsid w:val="009A1D5F"/>
    <w:rsid w:val="009A7F5C"/>
    <w:rsid w:val="009B052E"/>
    <w:rsid w:val="009B3E24"/>
    <w:rsid w:val="009B5779"/>
    <w:rsid w:val="009C3D58"/>
    <w:rsid w:val="009C7E4D"/>
    <w:rsid w:val="009D0871"/>
    <w:rsid w:val="009D132F"/>
    <w:rsid w:val="009D36EE"/>
    <w:rsid w:val="009D5409"/>
    <w:rsid w:val="009D7A88"/>
    <w:rsid w:val="009E5137"/>
    <w:rsid w:val="009E692B"/>
    <w:rsid w:val="009E71D8"/>
    <w:rsid w:val="009F337C"/>
    <w:rsid w:val="009F35E3"/>
    <w:rsid w:val="009F37B2"/>
    <w:rsid w:val="009F4628"/>
    <w:rsid w:val="009F6C1D"/>
    <w:rsid w:val="009F7771"/>
    <w:rsid w:val="00A025F7"/>
    <w:rsid w:val="00A0696D"/>
    <w:rsid w:val="00A073F7"/>
    <w:rsid w:val="00A11065"/>
    <w:rsid w:val="00A1447D"/>
    <w:rsid w:val="00A151B3"/>
    <w:rsid w:val="00A1553A"/>
    <w:rsid w:val="00A247F8"/>
    <w:rsid w:val="00A269D9"/>
    <w:rsid w:val="00A302DD"/>
    <w:rsid w:val="00A33387"/>
    <w:rsid w:val="00A33506"/>
    <w:rsid w:val="00A374F7"/>
    <w:rsid w:val="00A40C87"/>
    <w:rsid w:val="00A418F2"/>
    <w:rsid w:val="00A45BF2"/>
    <w:rsid w:val="00A468EB"/>
    <w:rsid w:val="00A51039"/>
    <w:rsid w:val="00A5117F"/>
    <w:rsid w:val="00A52A3B"/>
    <w:rsid w:val="00A53570"/>
    <w:rsid w:val="00A53A78"/>
    <w:rsid w:val="00A60B8F"/>
    <w:rsid w:val="00A65D8F"/>
    <w:rsid w:val="00A671F7"/>
    <w:rsid w:val="00A700ED"/>
    <w:rsid w:val="00A70F1C"/>
    <w:rsid w:val="00A71079"/>
    <w:rsid w:val="00A72B58"/>
    <w:rsid w:val="00A739CF"/>
    <w:rsid w:val="00A73C3A"/>
    <w:rsid w:val="00A75CC9"/>
    <w:rsid w:val="00A762B1"/>
    <w:rsid w:val="00A82296"/>
    <w:rsid w:val="00A84EE6"/>
    <w:rsid w:val="00A8692A"/>
    <w:rsid w:val="00A874B6"/>
    <w:rsid w:val="00A9014E"/>
    <w:rsid w:val="00A912D3"/>
    <w:rsid w:val="00A91A7F"/>
    <w:rsid w:val="00A91F36"/>
    <w:rsid w:val="00A93415"/>
    <w:rsid w:val="00A9426B"/>
    <w:rsid w:val="00A94B70"/>
    <w:rsid w:val="00A971B7"/>
    <w:rsid w:val="00A97E06"/>
    <w:rsid w:val="00AA123B"/>
    <w:rsid w:val="00AA2463"/>
    <w:rsid w:val="00AA2C26"/>
    <w:rsid w:val="00AA2DFD"/>
    <w:rsid w:val="00AA4EDB"/>
    <w:rsid w:val="00AB2C6A"/>
    <w:rsid w:val="00AB4CF3"/>
    <w:rsid w:val="00AC2CB4"/>
    <w:rsid w:val="00AC3282"/>
    <w:rsid w:val="00AC5D39"/>
    <w:rsid w:val="00AC798E"/>
    <w:rsid w:val="00AD6DBA"/>
    <w:rsid w:val="00AE24C4"/>
    <w:rsid w:val="00AE2B71"/>
    <w:rsid w:val="00AE40D6"/>
    <w:rsid w:val="00AE505A"/>
    <w:rsid w:val="00AE7329"/>
    <w:rsid w:val="00AE7AD7"/>
    <w:rsid w:val="00AF4018"/>
    <w:rsid w:val="00AF66AD"/>
    <w:rsid w:val="00AF6B5A"/>
    <w:rsid w:val="00AF6CA0"/>
    <w:rsid w:val="00AF7115"/>
    <w:rsid w:val="00B0026B"/>
    <w:rsid w:val="00B05193"/>
    <w:rsid w:val="00B05764"/>
    <w:rsid w:val="00B1231C"/>
    <w:rsid w:val="00B12D83"/>
    <w:rsid w:val="00B149E4"/>
    <w:rsid w:val="00B211B3"/>
    <w:rsid w:val="00B21289"/>
    <w:rsid w:val="00B21ED1"/>
    <w:rsid w:val="00B24128"/>
    <w:rsid w:val="00B245A8"/>
    <w:rsid w:val="00B24873"/>
    <w:rsid w:val="00B252E1"/>
    <w:rsid w:val="00B2547C"/>
    <w:rsid w:val="00B26ED0"/>
    <w:rsid w:val="00B2731D"/>
    <w:rsid w:val="00B30800"/>
    <w:rsid w:val="00B314D6"/>
    <w:rsid w:val="00B314F0"/>
    <w:rsid w:val="00B31B2C"/>
    <w:rsid w:val="00B358F1"/>
    <w:rsid w:val="00B365D4"/>
    <w:rsid w:val="00B36C7A"/>
    <w:rsid w:val="00B37D44"/>
    <w:rsid w:val="00B40128"/>
    <w:rsid w:val="00B438A7"/>
    <w:rsid w:val="00B44A2F"/>
    <w:rsid w:val="00B4587C"/>
    <w:rsid w:val="00B45AB9"/>
    <w:rsid w:val="00B46D0C"/>
    <w:rsid w:val="00B50E82"/>
    <w:rsid w:val="00B559A1"/>
    <w:rsid w:val="00B57D5F"/>
    <w:rsid w:val="00B6472B"/>
    <w:rsid w:val="00B6712F"/>
    <w:rsid w:val="00B67D5A"/>
    <w:rsid w:val="00B67FE0"/>
    <w:rsid w:val="00B72D44"/>
    <w:rsid w:val="00B72FC9"/>
    <w:rsid w:val="00B7574A"/>
    <w:rsid w:val="00B75E7F"/>
    <w:rsid w:val="00B8190F"/>
    <w:rsid w:val="00B832E3"/>
    <w:rsid w:val="00B86382"/>
    <w:rsid w:val="00B87830"/>
    <w:rsid w:val="00B9113B"/>
    <w:rsid w:val="00B92105"/>
    <w:rsid w:val="00B93BE0"/>
    <w:rsid w:val="00B97526"/>
    <w:rsid w:val="00BA2FBA"/>
    <w:rsid w:val="00BA49DE"/>
    <w:rsid w:val="00BB0116"/>
    <w:rsid w:val="00BB3463"/>
    <w:rsid w:val="00BB3CF4"/>
    <w:rsid w:val="00BB7EBD"/>
    <w:rsid w:val="00BC02D3"/>
    <w:rsid w:val="00BC0A03"/>
    <w:rsid w:val="00BC38B1"/>
    <w:rsid w:val="00BC529B"/>
    <w:rsid w:val="00BC6A86"/>
    <w:rsid w:val="00BC7026"/>
    <w:rsid w:val="00BD7934"/>
    <w:rsid w:val="00BE0266"/>
    <w:rsid w:val="00BE286F"/>
    <w:rsid w:val="00BE3051"/>
    <w:rsid w:val="00BE47E2"/>
    <w:rsid w:val="00BE4BEB"/>
    <w:rsid w:val="00BF2AE8"/>
    <w:rsid w:val="00BF3BC4"/>
    <w:rsid w:val="00BF3DD2"/>
    <w:rsid w:val="00BF6077"/>
    <w:rsid w:val="00BF6C8C"/>
    <w:rsid w:val="00C004F7"/>
    <w:rsid w:val="00C027BB"/>
    <w:rsid w:val="00C044B8"/>
    <w:rsid w:val="00C0693E"/>
    <w:rsid w:val="00C11455"/>
    <w:rsid w:val="00C14CA3"/>
    <w:rsid w:val="00C153F2"/>
    <w:rsid w:val="00C1623D"/>
    <w:rsid w:val="00C22ABF"/>
    <w:rsid w:val="00C22E64"/>
    <w:rsid w:val="00C26C30"/>
    <w:rsid w:val="00C301B4"/>
    <w:rsid w:val="00C33764"/>
    <w:rsid w:val="00C35EE5"/>
    <w:rsid w:val="00C36423"/>
    <w:rsid w:val="00C372B6"/>
    <w:rsid w:val="00C375E7"/>
    <w:rsid w:val="00C40958"/>
    <w:rsid w:val="00C40D95"/>
    <w:rsid w:val="00C4178D"/>
    <w:rsid w:val="00C42787"/>
    <w:rsid w:val="00C4292D"/>
    <w:rsid w:val="00C458B8"/>
    <w:rsid w:val="00C45D07"/>
    <w:rsid w:val="00C461C4"/>
    <w:rsid w:val="00C4622F"/>
    <w:rsid w:val="00C47ED2"/>
    <w:rsid w:val="00C5027B"/>
    <w:rsid w:val="00C528FA"/>
    <w:rsid w:val="00C55CCC"/>
    <w:rsid w:val="00C568D6"/>
    <w:rsid w:val="00C57280"/>
    <w:rsid w:val="00C6053B"/>
    <w:rsid w:val="00C6182A"/>
    <w:rsid w:val="00C63EC4"/>
    <w:rsid w:val="00C65DBA"/>
    <w:rsid w:val="00C6600D"/>
    <w:rsid w:val="00C77816"/>
    <w:rsid w:val="00C77FB6"/>
    <w:rsid w:val="00C81278"/>
    <w:rsid w:val="00C81FBD"/>
    <w:rsid w:val="00C85FD9"/>
    <w:rsid w:val="00C86A53"/>
    <w:rsid w:val="00C90FC3"/>
    <w:rsid w:val="00C93467"/>
    <w:rsid w:val="00C94332"/>
    <w:rsid w:val="00CA02F5"/>
    <w:rsid w:val="00CA15A2"/>
    <w:rsid w:val="00CA215B"/>
    <w:rsid w:val="00CA517F"/>
    <w:rsid w:val="00CA6898"/>
    <w:rsid w:val="00CB0F33"/>
    <w:rsid w:val="00CB1396"/>
    <w:rsid w:val="00CB146D"/>
    <w:rsid w:val="00CB18B7"/>
    <w:rsid w:val="00CB1932"/>
    <w:rsid w:val="00CB337B"/>
    <w:rsid w:val="00CB494B"/>
    <w:rsid w:val="00CB50C1"/>
    <w:rsid w:val="00CB69DF"/>
    <w:rsid w:val="00CB72D2"/>
    <w:rsid w:val="00CC0A0B"/>
    <w:rsid w:val="00CC193B"/>
    <w:rsid w:val="00CC3BDF"/>
    <w:rsid w:val="00CC45F5"/>
    <w:rsid w:val="00CC5B5C"/>
    <w:rsid w:val="00CD6551"/>
    <w:rsid w:val="00CE147F"/>
    <w:rsid w:val="00CE1842"/>
    <w:rsid w:val="00CE29F4"/>
    <w:rsid w:val="00CE561E"/>
    <w:rsid w:val="00CE5A25"/>
    <w:rsid w:val="00CF3A91"/>
    <w:rsid w:val="00CF5C30"/>
    <w:rsid w:val="00CF70E5"/>
    <w:rsid w:val="00D0202D"/>
    <w:rsid w:val="00D03806"/>
    <w:rsid w:val="00D039A7"/>
    <w:rsid w:val="00D04A27"/>
    <w:rsid w:val="00D0580A"/>
    <w:rsid w:val="00D126E7"/>
    <w:rsid w:val="00D134AD"/>
    <w:rsid w:val="00D161F0"/>
    <w:rsid w:val="00D17DB5"/>
    <w:rsid w:val="00D22E74"/>
    <w:rsid w:val="00D25069"/>
    <w:rsid w:val="00D25A6F"/>
    <w:rsid w:val="00D25A89"/>
    <w:rsid w:val="00D25D39"/>
    <w:rsid w:val="00D269C4"/>
    <w:rsid w:val="00D30F87"/>
    <w:rsid w:val="00D3238F"/>
    <w:rsid w:val="00D33686"/>
    <w:rsid w:val="00D342E0"/>
    <w:rsid w:val="00D34438"/>
    <w:rsid w:val="00D34A03"/>
    <w:rsid w:val="00D37FC2"/>
    <w:rsid w:val="00D43F0C"/>
    <w:rsid w:val="00D46C9C"/>
    <w:rsid w:val="00D47228"/>
    <w:rsid w:val="00D52115"/>
    <w:rsid w:val="00D56937"/>
    <w:rsid w:val="00D56A1B"/>
    <w:rsid w:val="00D600F0"/>
    <w:rsid w:val="00D62DB6"/>
    <w:rsid w:val="00D64DA1"/>
    <w:rsid w:val="00D64E97"/>
    <w:rsid w:val="00D668F0"/>
    <w:rsid w:val="00D66A88"/>
    <w:rsid w:val="00D673D5"/>
    <w:rsid w:val="00D70B9F"/>
    <w:rsid w:val="00D7199A"/>
    <w:rsid w:val="00D740BC"/>
    <w:rsid w:val="00D77E21"/>
    <w:rsid w:val="00D77ECA"/>
    <w:rsid w:val="00D77F7F"/>
    <w:rsid w:val="00D8103E"/>
    <w:rsid w:val="00D84735"/>
    <w:rsid w:val="00D87447"/>
    <w:rsid w:val="00D924EA"/>
    <w:rsid w:val="00D95DC8"/>
    <w:rsid w:val="00D96644"/>
    <w:rsid w:val="00D96A3F"/>
    <w:rsid w:val="00D96F98"/>
    <w:rsid w:val="00DA0BE9"/>
    <w:rsid w:val="00DA1E62"/>
    <w:rsid w:val="00DA4872"/>
    <w:rsid w:val="00DB0977"/>
    <w:rsid w:val="00DB25EE"/>
    <w:rsid w:val="00DB53A5"/>
    <w:rsid w:val="00DB580D"/>
    <w:rsid w:val="00DB5812"/>
    <w:rsid w:val="00DB5910"/>
    <w:rsid w:val="00DB5AB4"/>
    <w:rsid w:val="00DB6652"/>
    <w:rsid w:val="00DC117F"/>
    <w:rsid w:val="00DC1E79"/>
    <w:rsid w:val="00DD0BE4"/>
    <w:rsid w:val="00DD2090"/>
    <w:rsid w:val="00DD3770"/>
    <w:rsid w:val="00DD386F"/>
    <w:rsid w:val="00DD53EB"/>
    <w:rsid w:val="00DE3C7D"/>
    <w:rsid w:val="00DE42F6"/>
    <w:rsid w:val="00DE499B"/>
    <w:rsid w:val="00DE4D48"/>
    <w:rsid w:val="00DE6FCC"/>
    <w:rsid w:val="00DF440B"/>
    <w:rsid w:val="00E022DA"/>
    <w:rsid w:val="00E0387E"/>
    <w:rsid w:val="00E117E9"/>
    <w:rsid w:val="00E13C59"/>
    <w:rsid w:val="00E14134"/>
    <w:rsid w:val="00E14308"/>
    <w:rsid w:val="00E1675E"/>
    <w:rsid w:val="00E16B80"/>
    <w:rsid w:val="00E17F47"/>
    <w:rsid w:val="00E21F69"/>
    <w:rsid w:val="00E22364"/>
    <w:rsid w:val="00E22F0C"/>
    <w:rsid w:val="00E23F66"/>
    <w:rsid w:val="00E25873"/>
    <w:rsid w:val="00E26DE2"/>
    <w:rsid w:val="00E3207A"/>
    <w:rsid w:val="00E3312E"/>
    <w:rsid w:val="00E337C3"/>
    <w:rsid w:val="00E3510C"/>
    <w:rsid w:val="00E365EA"/>
    <w:rsid w:val="00E36698"/>
    <w:rsid w:val="00E367E2"/>
    <w:rsid w:val="00E36C54"/>
    <w:rsid w:val="00E41462"/>
    <w:rsid w:val="00E41A26"/>
    <w:rsid w:val="00E44247"/>
    <w:rsid w:val="00E45ED9"/>
    <w:rsid w:val="00E46427"/>
    <w:rsid w:val="00E507D6"/>
    <w:rsid w:val="00E51230"/>
    <w:rsid w:val="00E52663"/>
    <w:rsid w:val="00E5374E"/>
    <w:rsid w:val="00E55E9F"/>
    <w:rsid w:val="00E573E7"/>
    <w:rsid w:val="00E604D4"/>
    <w:rsid w:val="00E62FE5"/>
    <w:rsid w:val="00E6396A"/>
    <w:rsid w:val="00E64E74"/>
    <w:rsid w:val="00E65AAB"/>
    <w:rsid w:val="00E72E93"/>
    <w:rsid w:val="00E75651"/>
    <w:rsid w:val="00E832B9"/>
    <w:rsid w:val="00E83E8C"/>
    <w:rsid w:val="00E85FE8"/>
    <w:rsid w:val="00E9010E"/>
    <w:rsid w:val="00E926F7"/>
    <w:rsid w:val="00E92A04"/>
    <w:rsid w:val="00E94A52"/>
    <w:rsid w:val="00E962EE"/>
    <w:rsid w:val="00E964B8"/>
    <w:rsid w:val="00E97477"/>
    <w:rsid w:val="00E975B2"/>
    <w:rsid w:val="00E97AC3"/>
    <w:rsid w:val="00EA1AC5"/>
    <w:rsid w:val="00EA3CD1"/>
    <w:rsid w:val="00EA4862"/>
    <w:rsid w:val="00EA5C85"/>
    <w:rsid w:val="00EA6680"/>
    <w:rsid w:val="00EA7416"/>
    <w:rsid w:val="00EA767A"/>
    <w:rsid w:val="00EB07B4"/>
    <w:rsid w:val="00EC051B"/>
    <w:rsid w:val="00EC1C01"/>
    <w:rsid w:val="00EC385F"/>
    <w:rsid w:val="00EC3EFF"/>
    <w:rsid w:val="00EC62C5"/>
    <w:rsid w:val="00EC79FF"/>
    <w:rsid w:val="00EC7D8B"/>
    <w:rsid w:val="00ED0E0A"/>
    <w:rsid w:val="00ED12C0"/>
    <w:rsid w:val="00ED13CD"/>
    <w:rsid w:val="00ED1D70"/>
    <w:rsid w:val="00ED1E2C"/>
    <w:rsid w:val="00ED3815"/>
    <w:rsid w:val="00ED3CE0"/>
    <w:rsid w:val="00ED3F06"/>
    <w:rsid w:val="00ED6114"/>
    <w:rsid w:val="00EE0F41"/>
    <w:rsid w:val="00EE2A8E"/>
    <w:rsid w:val="00EE3155"/>
    <w:rsid w:val="00EE56FB"/>
    <w:rsid w:val="00EF09E8"/>
    <w:rsid w:val="00EF0BEF"/>
    <w:rsid w:val="00EF1D22"/>
    <w:rsid w:val="00EF1DEB"/>
    <w:rsid w:val="00EF25C8"/>
    <w:rsid w:val="00EF25D1"/>
    <w:rsid w:val="00EF7C99"/>
    <w:rsid w:val="00F000B6"/>
    <w:rsid w:val="00F0024C"/>
    <w:rsid w:val="00F01CF2"/>
    <w:rsid w:val="00F0239B"/>
    <w:rsid w:val="00F02AB4"/>
    <w:rsid w:val="00F05599"/>
    <w:rsid w:val="00F0609A"/>
    <w:rsid w:val="00F13C9E"/>
    <w:rsid w:val="00F1543C"/>
    <w:rsid w:val="00F15C06"/>
    <w:rsid w:val="00F2350F"/>
    <w:rsid w:val="00F2479D"/>
    <w:rsid w:val="00F277AD"/>
    <w:rsid w:val="00F27C9B"/>
    <w:rsid w:val="00F312CF"/>
    <w:rsid w:val="00F33B1F"/>
    <w:rsid w:val="00F36756"/>
    <w:rsid w:val="00F41879"/>
    <w:rsid w:val="00F4207C"/>
    <w:rsid w:val="00F47267"/>
    <w:rsid w:val="00F51F9F"/>
    <w:rsid w:val="00F63F52"/>
    <w:rsid w:val="00F65DCA"/>
    <w:rsid w:val="00F67179"/>
    <w:rsid w:val="00F719DB"/>
    <w:rsid w:val="00F806F6"/>
    <w:rsid w:val="00F80796"/>
    <w:rsid w:val="00F83EFA"/>
    <w:rsid w:val="00F86B62"/>
    <w:rsid w:val="00F908DB"/>
    <w:rsid w:val="00F91280"/>
    <w:rsid w:val="00F9167E"/>
    <w:rsid w:val="00F92B32"/>
    <w:rsid w:val="00F93432"/>
    <w:rsid w:val="00F94096"/>
    <w:rsid w:val="00F946B6"/>
    <w:rsid w:val="00F947A2"/>
    <w:rsid w:val="00F9486E"/>
    <w:rsid w:val="00F950D1"/>
    <w:rsid w:val="00F96179"/>
    <w:rsid w:val="00F962F3"/>
    <w:rsid w:val="00F966D7"/>
    <w:rsid w:val="00F96D50"/>
    <w:rsid w:val="00FA06B1"/>
    <w:rsid w:val="00FA2E63"/>
    <w:rsid w:val="00FA3B33"/>
    <w:rsid w:val="00FA5033"/>
    <w:rsid w:val="00FA78FA"/>
    <w:rsid w:val="00FB39CB"/>
    <w:rsid w:val="00FB5413"/>
    <w:rsid w:val="00FC15D3"/>
    <w:rsid w:val="00FC2333"/>
    <w:rsid w:val="00FC3F80"/>
    <w:rsid w:val="00FD15F8"/>
    <w:rsid w:val="00FD3FCB"/>
    <w:rsid w:val="00FD4F9E"/>
    <w:rsid w:val="00FD72C5"/>
    <w:rsid w:val="00FE3592"/>
    <w:rsid w:val="00FE7672"/>
    <w:rsid w:val="00FF2683"/>
    <w:rsid w:val="00FF376F"/>
    <w:rsid w:val="00FF3BBF"/>
    <w:rsid w:val="00FF4437"/>
    <w:rsid w:val="00FF632D"/>
    <w:rsid w:val="00FF6E0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B6038B"/>
  <w15:chartTrackingRefBased/>
  <w15:docId w15:val="{39F3FD7B-FFCE-4B8D-82E5-335A35E8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069"/>
    <w:rPr>
      <w:rFonts w:ascii="Arial" w:hAnsi="Arial"/>
    </w:rPr>
  </w:style>
  <w:style w:type="paragraph" w:styleId="Titre1">
    <w:name w:val="heading 1"/>
    <w:basedOn w:val="Normal"/>
    <w:next w:val="Normal"/>
    <w:link w:val="Titre1Car"/>
    <w:uiPriority w:val="9"/>
    <w:rsid w:val="00D25069"/>
    <w:pPr>
      <w:keepNext/>
      <w:keepLines/>
      <w:numPr>
        <w:numId w:val="35"/>
      </w:numPr>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rsid w:val="00D25069"/>
    <w:pPr>
      <w:keepNext/>
      <w:keepLines/>
      <w:numPr>
        <w:ilvl w:val="1"/>
        <w:numId w:val="35"/>
      </w:numPr>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rsid w:val="00D25069"/>
    <w:pPr>
      <w:keepNext/>
      <w:keepLines/>
      <w:numPr>
        <w:ilvl w:val="2"/>
        <w:numId w:val="35"/>
      </w:numPr>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unhideWhenUsed/>
    <w:rsid w:val="00D25069"/>
    <w:pPr>
      <w:keepNext/>
      <w:keepLines/>
      <w:numPr>
        <w:ilvl w:val="3"/>
        <w:numId w:val="35"/>
      </w:numPr>
      <w:spacing w:before="40" w:after="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rsid w:val="00D25069"/>
    <w:pPr>
      <w:keepNext/>
      <w:keepLines/>
      <w:numPr>
        <w:ilvl w:val="4"/>
        <w:numId w:val="35"/>
      </w:numPr>
      <w:spacing w:before="40" w:after="0"/>
      <w:outlineLvl w:val="4"/>
    </w:pPr>
    <w:rPr>
      <w:rFonts w:asciiTheme="majorHAnsi" w:eastAsiaTheme="majorEastAsia" w:hAnsiTheme="majorHAnsi" w:cstheme="majorBidi"/>
      <w:color w:val="2E74B5" w:themeColor="accent1" w:themeShade="BF"/>
    </w:rPr>
  </w:style>
  <w:style w:type="paragraph" w:styleId="Titre6">
    <w:name w:val="heading 6"/>
    <w:basedOn w:val="Normal"/>
    <w:next w:val="Normal"/>
    <w:link w:val="Titre6Car"/>
    <w:uiPriority w:val="9"/>
    <w:semiHidden/>
    <w:unhideWhenUsed/>
    <w:qFormat/>
    <w:rsid w:val="00D25069"/>
    <w:pPr>
      <w:keepNext/>
      <w:keepLines/>
      <w:numPr>
        <w:ilvl w:val="5"/>
        <w:numId w:val="35"/>
      </w:numPr>
      <w:spacing w:before="40" w:after="0"/>
      <w:outlineLvl w:val="5"/>
    </w:pPr>
    <w:rPr>
      <w:rFonts w:asciiTheme="majorHAnsi" w:eastAsiaTheme="majorEastAsia" w:hAnsiTheme="majorHAnsi" w:cstheme="majorBidi"/>
      <w:color w:val="1F4D78" w:themeColor="accent1" w:themeShade="7F"/>
    </w:rPr>
  </w:style>
  <w:style w:type="paragraph" w:styleId="Titre7">
    <w:name w:val="heading 7"/>
    <w:basedOn w:val="Normal"/>
    <w:next w:val="Normal"/>
    <w:link w:val="Titre7Car"/>
    <w:uiPriority w:val="9"/>
    <w:semiHidden/>
    <w:unhideWhenUsed/>
    <w:qFormat/>
    <w:rsid w:val="00D25069"/>
    <w:pPr>
      <w:keepNext/>
      <w:keepLines/>
      <w:numPr>
        <w:ilvl w:val="6"/>
        <w:numId w:val="35"/>
      </w:numPr>
      <w:spacing w:before="40" w:after="0"/>
      <w:outlineLvl w:val="6"/>
    </w:pPr>
    <w:rPr>
      <w:rFonts w:asciiTheme="majorHAnsi" w:eastAsiaTheme="majorEastAsia" w:hAnsiTheme="majorHAnsi" w:cstheme="majorBidi"/>
      <w:i/>
      <w:iCs/>
      <w:color w:val="1F4D78" w:themeColor="accent1" w:themeShade="7F"/>
    </w:rPr>
  </w:style>
  <w:style w:type="paragraph" w:styleId="Titre8">
    <w:name w:val="heading 8"/>
    <w:basedOn w:val="Normal"/>
    <w:next w:val="Normal"/>
    <w:link w:val="Titre8Car"/>
    <w:uiPriority w:val="9"/>
    <w:semiHidden/>
    <w:unhideWhenUsed/>
    <w:qFormat/>
    <w:rsid w:val="00D25069"/>
    <w:pPr>
      <w:keepNext/>
      <w:keepLines/>
      <w:numPr>
        <w:ilvl w:val="7"/>
        <w:numId w:val="35"/>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D25069"/>
    <w:pPr>
      <w:keepNext/>
      <w:keepLines/>
      <w:numPr>
        <w:ilvl w:val="8"/>
        <w:numId w:val="3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D25069"/>
    <w:pPr>
      <w:spacing w:before="100" w:beforeAutospacing="1" w:after="100" w:afterAutospacing="1"/>
      <w:jc w:val="both"/>
    </w:pPr>
    <w:rPr>
      <w:rFonts w:cs="Calibri"/>
      <w:szCs w:val="16"/>
    </w:rPr>
  </w:style>
  <w:style w:type="character" w:customStyle="1" w:styleId="Titre1Car">
    <w:name w:val="Titre 1 Car"/>
    <w:basedOn w:val="Policepardfaut"/>
    <w:link w:val="Titre1"/>
    <w:uiPriority w:val="9"/>
    <w:rsid w:val="00D25069"/>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D25069"/>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rsid w:val="00D25069"/>
    <w:rPr>
      <w:rFonts w:asciiTheme="majorHAnsi" w:eastAsiaTheme="majorEastAsia" w:hAnsiTheme="majorHAnsi" w:cstheme="majorBidi"/>
      <w:color w:val="1F4D78" w:themeColor="accent1" w:themeShade="7F"/>
      <w:sz w:val="24"/>
      <w:szCs w:val="24"/>
    </w:rPr>
  </w:style>
  <w:style w:type="paragraph" w:styleId="Textedebulles">
    <w:name w:val="Balloon Text"/>
    <w:basedOn w:val="Normal"/>
    <w:link w:val="TextedebullesCar"/>
    <w:uiPriority w:val="99"/>
    <w:semiHidden/>
    <w:unhideWhenUsed/>
    <w:rsid w:val="00D25069"/>
    <w:pPr>
      <w:jc w:val="both"/>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25069"/>
    <w:rPr>
      <w:rFonts w:ascii="Segoe UI" w:hAnsi="Segoe UI" w:cs="Segoe UI"/>
      <w:sz w:val="18"/>
      <w:szCs w:val="18"/>
    </w:rPr>
  </w:style>
  <w:style w:type="paragraph" w:styleId="Paragraphedeliste">
    <w:name w:val="List Paragraph"/>
    <w:basedOn w:val="Normal"/>
    <w:link w:val="ParagraphedelisteCar"/>
    <w:uiPriority w:val="34"/>
    <w:rsid w:val="00D25069"/>
    <w:pPr>
      <w:ind w:left="720"/>
      <w:contextualSpacing/>
    </w:pPr>
  </w:style>
  <w:style w:type="paragraph" w:styleId="Sansinterligne">
    <w:name w:val="No Spacing"/>
    <w:aliases w:val="solware titre 2"/>
    <w:uiPriority w:val="1"/>
    <w:qFormat/>
    <w:rsid w:val="00D25069"/>
    <w:pPr>
      <w:numPr>
        <w:numId w:val="21"/>
      </w:numPr>
      <w:spacing w:after="0" w:line="240" w:lineRule="auto"/>
    </w:pPr>
    <w:rPr>
      <w:rFonts w:eastAsia="Times New Roman" w:cs="Times New Roman"/>
      <w:szCs w:val="24"/>
      <w:lang w:eastAsia="fr-FR"/>
    </w:rPr>
  </w:style>
  <w:style w:type="paragraph" w:styleId="En-ttedetabledesmatires">
    <w:name w:val="TOC Heading"/>
    <w:basedOn w:val="Titre1"/>
    <w:next w:val="Normal"/>
    <w:uiPriority w:val="39"/>
    <w:unhideWhenUsed/>
    <w:qFormat/>
    <w:rsid w:val="00D25069"/>
    <w:pPr>
      <w:numPr>
        <w:numId w:val="0"/>
      </w:numPr>
      <w:outlineLvl w:val="9"/>
    </w:pPr>
    <w:rPr>
      <w:lang w:eastAsia="fr-FR"/>
    </w:rPr>
  </w:style>
  <w:style w:type="paragraph" w:styleId="TM10">
    <w:name w:val="toc 1"/>
    <w:basedOn w:val="Normal"/>
    <w:next w:val="Normal"/>
    <w:autoRedefine/>
    <w:uiPriority w:val="39"/>
    <w:unhideWhenUsed/>
    <w:rsid w:val="00D25069"/>
    <w:pPr>
      <w:tabs>
        <w:tab w:val="left" w:pos="440"/>
        <w:tab w:val="right" w:leader="dot" w:pos="9062"/>
      </w:tabs>
      <w:spacing w:after="100"/>
    </w:pPr>
    <w:rPr>
      <w:rFonts w:eastAsiaTheme="minorEastAsia" w:cs="Arial"/>
      <w:b/>
      <w:bCs/>
      <w:noProof/>
      <w:lang w:eastAsia="fr-FR"/>
    </w:rPr>
  </w:style>
  <w:style w:type="character" w:styleId="Lienhypertexte">
    <w:name w:val="Hyperlink"/>
    <w:basedOn w:val="Policepardfaut"/>
    <w:uiPriority w:val="99"/>
    <w:unhideWhenUsed/>
    <w:rsid w:val="00D25069"/>
    <w:rPr>
      <w:color w:val="0563C1" w:themeColor="hyperlink"/>
      <w:u w:val="single"/>
    </w:rPr>
  </w:style>
  <w:style w:type="paragraph" w:styleId="TM2">
    <w:name w:val="toc 2"/>
    <w:basedOn w:val="Normal"/>
    <w:next w:val="Normal"/>
    <w:autoRedefine/>
    <w:uiPriority w:val="39"/>
    <w:unhideWhenUsed/>
    <w:rsid w:val="00D25069"/>
    <w:pPr>
      <w:spacing w:after="100"/>
      <w:ind w:left="220"/>
    </w:pPr>
    <w:rPr>
      <w:rFonts w:asciiTheme="minorHAnsi" w:eastAsiaTheme="minorEastAsia" w:hAnsiTheme="minorHAnsi" w:cs="Times New Roman"/>
      <w:lang w:eastAsia="fr-FR"/>
    </w:rPr>
  </w:style>
  <w:style w:type="paragraph" w:styleId="TM3">
    <w:name w:val="toc 3"/>
    <w:basedOn w:val="Normal"/>
    <w:next w:val="Normal"/>
    <w:autoRedefine/>
    <w:uiPriority w:val="39"/>
    <w:unhideWhenUsed/>
    <w:rsid w:val="00D25069"/>
    <w:pPr>
      <w:spacing w:after="100"/>
      <w:ind w:left="440"/>
    </w:pPr>
    <w:rPr>
      <w:rFonts w:asciiTheme="minorHAnsi" w:eastAsiaTheme="minorEastAsia" w:hAnsiTheme="minorHAnsi" w:cs="Times New Roman"/>
      <w:lang w:eastAsia="fr-FR"/>
    </w:rPr>
  </w:style>
  <w:style w:type="paragraph" w:styleId="Notedefin">
    <w:name w:val="endnote text"/>
    <w:basedOn w:val="Normal"/>
    <w:link w:val="NotedefinCar"/>
    <w:uiPriority w:val="99"/>
    <w:semiHidden/>
    <w:unhideWhenUsed/>
    <w:rsid w:val="00645E46"/>
    <w:rPr>
      <w:sz w:val="20"/>
      <w:szCs w:val="20"/>
    </w:rPr>
  </w:style>
  <w:style w:type="character" w:customStyle="1" w:styleId="NotedefinCar">
    <w:name w:val="Note de fin Car"/>
    <w:basedOn w:val="Policepardfaut"/>
    <w:link w:val="Notedefin"/>
    <w:uiPriority w:val="99"/>
    <w:semiHidden/>
    <w:rsid w:val="00645E46"/>
    <w:rPr>
      <w:rFonts w:ascii="Times New Roman" w:eastAsia="Times New Roman" w:hAnsi="Times New Roman" w:cs="Times New Roman"/>
      <w:sz w:val="20"/>
      <w:szCs w:val="20"/>
      <w:lang w:eastAsia="fr-FR"/>
    </w:rPr>
  </w:style>
  <w:style w:type="character" w:styleId="Appeldenotedefin">
    <w:name w:val="endnote reference"/>
    <w:basedOn w:val="Policepardfaut"/>
    <w:uiPriority w:val="99"/>
    <w:semiHidden/>
    <w:unhideWhenUsed/>
    <w:rsid w:val="00645E46"/>
    <w:rPr>
      <w:vertAlign w:val="superscript"/>
    </w:rPr>
  </w:style>
  <w:style w:type="paragraph" w:styleId="Notedebasdepage">
    <w:name w:val="footnote text"/>
    <w:basedOn w:val="Normal"/>
    <w:link w:val="NotedebasdepageCar"/>
    <w:uiPriority w:val="99"/>
    <w:semiHidden/>
    <w:unhideWhenUsed/>
    <w:rsid w:val="00645E46"/>
    <w:rPr>
      <w:sz w:val="20"/>
      <w:szCs w:val="20"/>
    </w:rPr>
  </w:style>
  <w:style w:type="character" w:customStyle="1" w:styleId="NotedebasdepageCar">
    <w:name w:val="Note de bas de page Car"/>
    <w:basedOn w:val="Policepardfaut"/>
    <w:link w:val="Notedebasdepage"/>
    <w:uiPriority w:val="99"/>
    <w:semiHidden/>
    <w:rsid w:val="00645E46"/>
    <w:rPr>
      <w:rFonts w:ascii="Times New Roman" w:eastAsia="Times New Roman" w:hAnsi="Times New Roman" w:cs="Times New Roman"/>
      <w:sz w:val="20"/>
      <w:szCs w:val="20"/>
      <w:lang w:eastAsia="fr-FR"/>
    </w:rPr>
  </w:style>
  <w:style w:type="character" w:styleId="Appelnotedebasdep">
    <w:name w:val="footnote reference"/>
    <w:basedOn w:val="Policepardfaut"/>
    <w:uiPriority w:val="99"/>
    <w:semiHidden/>
    <w:unhideWhenUsed/>
    <w:rsid w:val="00645E46"/>
    <w:rPr>
      <w:vertAlign w:val="superscript"/>
    </w:rPr>
  </w:style>
  <w:style w:type="character" w:styleId="Marquedecommentaire">
    <w:name w:val="annotation reference"/>
    <w:basedOn w:val="Policepardfaut"/>
    <w:uiPriority w:val="99"/>
    <w:semiHidden/>
    <w:unhideWhenUsed/>
    <w:rsid w:val="00D25069"/>
    <w:rPr>
      <w:sz w:val="16"/>
      <w:szCs w:val="16"/>
    </w:rPr>
  </w:style>
  <w:style w:type="paragraph" w:styleId="Commentaire">
    <w:name w:val="annotation text"/>
    <w:basedOn w:val="Normal"/>
    <w:link w:val="CommentaireCar"/>
    <w:uiPriority w:val="99"/>
    <w:unhideWhenUsed/>
    <w:rsid w:val="00D25069"/>
    <w:pPr>
      <w:jc w:val="both"/>
    </w:pPr>
    <w:rPr>
      <w:rFonts w:cs="Calibri"/>
      <w:sz w:val="20"/>
      <w:szCs w:val="20"/>
    </w:rPr>
  </w:style>
  <w:style w:type="character" w:customStyle="1" w:styleId="CommentaireCar">
    <w:name w:val="Commentaire Car"/>
    <w:basedOn w:val="Policepardfaut"/>
    <w:link w:val="Commentaire"/>
    <w:uiPriority w:val="99"/>
    <w:rsid w:val="00D25069"/>
    <w:rPr>
      <w:rFonts w:ascii="Arial" w:hAnsi="Arial" w:cs="Calibri"/>
      <w:sz w:val="20"/>
      <w:szCs w:val="20"/>
    </w:rPr>
  </w:style>
  <w:style w:type="paragraph" w:styleId="Objetducommentaire">
    <w:name w:val="annotation subject"/>
    <w:basedOn w:val="Commentaire"/>
    <w:next w:val="Commentaire"/>
    <w:link w:val="ObjetducommentaireCar"/>
    <w:uiPriority w:val="99"/>
    <w:semiHidden/>
    <w:unhideWhenUsed/>
    <w:rsid w:val="00D25069"/>
    <w:rPr>
      <w:b/>
      <w:bCs/>
    </w:rPr>
  </w:style>
  <w:style w:type="character" w:customStyle="1" w:styleId="ObjetducommentaireCar">
    <w:name w:val="Objet du commentaire Car"/>
    <w:basedOn w:val="CommentaireCar"/>
    <w:link w:val="Objetducommentaire"/>
    <w:uiPriority w:val="99"/>
    <w:semiHidden/>
    <w:rsid w:val="00D25069"/>
    <w:rPr>
      <w:rFonts w:ascii="Arial" w:hAnsi="Arial" w:cs="Calibri"/>
      <w:b/>
      <w:bCs/>
      <w:sz w:val="20"/>
      <w:szCs w:val="20"/>
    </w:rPr>
  </w:style>
  <w:style w:type="paragraph" w:styleId="En-tte">
    <w:name w:val="header"/>
    <w:basedOn w:val="Normal"/>
    <w:link w:val="En-tteCar"/>
    <w:uiPriority w:val="99"/>
    <w:unhideWhenUsed/>
    <w:rsid w:val="00D25069"/>
    <w:pPr>
      <w:tabs>
        <w:tab w:val="center" w:pos="4536"/>
        <w:tab w:val="right" w:pos="9072"/>
      </w:tabs>
      <w:spacing w:after="0" w:line="240" w:lineRule="auto"/>
    </w:pPr>
  </w:style>
  <w:style w:type="character" w:customStyle="1" w:styleId="En-tteCar">
    <w:name w:val="En-tête Car"/>
    <w:basedOn w:val="Policepardfaut"/>
    <w:link w:val="En-tte"/>
    <w:uiPriority w:val="99"/>
    <w:rsid w:val="00D25069"/>
    <w:rPr>
      <w:rFonts w:ascii="Arial" w:hAnsi="Arial"/>
    </w:rPr>
  </w:style>
  <w:style w:type="paragraph" w:styleId="Pieddepage">
    <w:name w:val="footer"/>
    <w:basedOn w:val="Normal"/>
    <w:link w:val="PieddepageCar"/>
    <w:uiPriority w:val="99"/>
    <w:unhideWhenUsed/>
    <w:rsid w:val="00D2506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25069"/>
    <w:rPr>
      <w:rFonts w:ascii="Arial" w:hAnsi="Arial"/>
    </w:rPr>
  </w:style>
  <w:style w:type="character" w:customStyle="1" w:styleId="Titre6Car">
    <w:name w:val="Titre 6 Car"/>
    <w:basedOn w:val="Policepardfaut"/>
    <w:link w:val="Titre6"/>
    <w:uiPriority w:val="9"/>
    <w:semiHidden/>
    <w:rsid w:val="00D25069"/>
    <w:rPr>
      <w:rFonts w:asciiTheme="majorHAnsi" w:eastAsiaTheme="majorEastAsia" w:hAnsiTheme="majorHAnsi" w:cstheme="majorBidi"/>
      <w:color w:val="1F4D78" w:themeColor="accent1" w:themeShade="7F"/>
    </w:rPr>
  </w:style>
  <w:style w:type="character" w:customStyle="1" w:styleId="Titre4Car">
    <w:name w:val="Titre 4 Car"/>
    <w:basedOn w:val="Policepardfaut"/>
    <w:link w:val="Titre4"/>
    <w:uiPriority w:val="9"/>
    <w:rsid w:val="00D25069"/>
    <w:rPr>
      <w:rFonts w:asciiTheme="majorHAnsi" w:eastAsiaTheme="majorEastAsia" w:hAnsiTheme="majorHAnsi" w:cstheme="majorBidi"/>
      <w:i/>
      <w:iCs/>
      <w:color w:val="2E74B5" w:themeColor="accent1" w:themeShade="BF"/>
    </w:rPr>
  </w:style>
  <w:style w:type="character" w:customStyle="1" w:styleId="Titre5Car">
    <w:name w:val="Titre 5 Car"/>
    <w:basedOn w:val="Policepardfaut"/>
    <w:link w:val="Titre5"/>
    <w:uiPriority w:val="9"/>
    <w:semiHidden/>
    <w:rsid w:val="00D25069"/>
    <w:rPr>
      <w:rFonts w:asciiTheme="majorHAnsi" w:eastAsiaTheme="majorEastAsia" w:hAnsiTheme="majorHAnsi" w:cstheme="majorBidi"/>
      <w:color w:val="2E74B5" w:themeColor="accent1" w:themeShade="BF"/>
    </w:rPr>
  </w:style>
  <w:style w:type="character" w:customStyle="1" w:styleId="Titre7Car">
    <w:name w:val="Titre 7 Car"/>
    <w:basedOn w:val="Policepardfaut"/>
    <w:link w:val="Titre7"/>
    <w:uiPriority w:val="9"/>
    <w:semiHidden/>
    <w:rsid w:val="00D25069"/>
    <w:rPr>
      <w:rFonts w:asciiTheme="majorHAnsi" w:eastAsiaTheme="majorEastAsia" w:hAnsiTheme="majorHAnsi" w:cstheme="majorBidi"/>
      <w:i/>
      <w:iCs/>
      <w:color w:val="1F4D78" w:themeColor="accent1" w:themeShade="7F"/>
    </w:rPr>
  </w:style>
  <w:style w:type="character" w:customStyle="1" w:styleId="Titre8Car">
    <w:name w:val="Titre 8 Car"/>
    <w:basedOn w:val="Policepardfaut"/>
    <w:link w:val="Titre8"/>
    <w:uiPriority w:val="9"/>
    <w:semiHidden/>
    <w:rsid w:val="00D25069"/>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D25069"/>
    <w:rPr>
      <w:rFonts w:asciiTheme="majorHAnsi" w:eastAsiaTheme="majorEastAsia" w:hAnsiTheme="majorHAnsi" w:cstheme="majorBidi"/>
      <w:i/>
      <w:iCs/>
      <w:color w:val="272727" w:themeColor="text1" w:themeTint="D8"/>
      <w:sz w:val="21"/>
      <w:szCs w:val="21"/>
    </w:rPr>
  </w:style>
  <w:style w:type="paragraph" w:customStyle="1" w:styleId="Titre4-ArcheMC2">
    <w:name w:val="Titre 4 - Arche MC2"/>
    <w:basedOn w:val="Titre4"/>
    <w:link w:val="Titre4-ArcheMC2Car"/>
    <w:qFormat/>
    <w:rsid w:val="00D25069"/>
    <w:rPr>
      <w:rFonts w:ascii="Arial" w:hAnsi="Arial" w:cs="Arial"/>
      <w:b/>
      <w:bCs/>
      <w:i w:val="0"/>
      <w:iCs w:val="0"/>
      <w:color w:val="000000" w:themeColor="text1"/>
    </w:rPr>
  </w:style>
  <w:style w:type="character" w:customStyle="1" w:styleId="Titre4-ArcheMC2Car">
    <w:name w:val="Titre 4 - Arche MC2 Car"/>
    <w:basedOn w:val="Titre4Car"/>
    <w:link w:val="Titre4-ArcheMC2"/>
    <w:rsid w:val="00D25069"/>
    <w:rPr>
      <w:rFonts w:ascii="Arial" w:eastAsiaTheme="majorEastAsia" w:hAnsi="Arial" w:cs="Arial"/>
      <w:b/>
      <w:bCs/>
      <w:i w:val="0"/>
      <w:iCs w:val="0"/>
      <w:color w:val="000000" w:themeColor="text1"/>
    </w:rPr>
  </w:style>
  <w:style w:type="character" w:customStyle="1" w:styleId="ParagraphedelisteCar">
    <w:name w:val="Paragraphe de liste Car"/>
    <w:basedOn w:val="Policepardfaut"/>
    <w:link w:val="Paragraphedeliste"/>
    <w:uiPriority w:val="34"/>
    <w:rsid w:val="00D25069"/>
    <w:rPr>
      <w:rFonts w:ascii="Arial" w:hAnsi="Arial"/>
    </w:rPr>
  </w:style>
  <w:style w:type="paragraph" w:customStyle="1" w:styleId="Default">
    <w:name w:val="Default"/>
    <w:rsid w:val="00D25069"/>
    <w:pPr>
      <w:autoSpaceDE w:val="0"/>
      <w:autoSpaceDN w:val="0"/>
      <w:adjustRightInd w:val="0"/>
      <w:spacing w:after="0" w:line="240" w:lineRule="auto"/>
    </w:pPr>
    <w:rPr>
      <w:rFonts w:ascii="Montserrat" w:hAnsi="Montserrat" w:cs="Montserrat"/>
      <w:color w:val="000000"/>
      <w:sz w:val="24"/>
      <w:szCs w:val="24"/>
    </w:rPr>
  </w:style>
  <w:style w:type="paragraph" w:customStyle="1" w:styleId="Titre2-ArcheMC2">
    <w:name w:val="Titre 2 - Arche MC2"/>
    <w:basedOn w:val="Titre2"/>
    <w:link w:val="Titre2-ArcheMC2Car"/>
    <w:qFormat/>
    <w:rsid w:val="00D25069"/>
    <w:rPr>
      <w:rFonts w:ascii="Arial" w:hAnsi="Arial" w:cs="Arial"/>
      <w:b/>
      <w:bCs/>
      <w:color w:val="009FE3"/>
      <w:sz w:val="36"/>
      <w:szCs w:val="36"/>
    </w:rPr>
  </w:style>
  <w:style w:type="paragraph" w:customStyle="1" w:styleId="Titre3-ArcheMC2">
    <w:name w:val="Titre 3 - Arche MC2"/>
    <w:basedOn w:val="Titre3"/>
    <w:link w:val="Titre3-ArcheMC2Car"/>
    <w:qFormat/>
    <w:rsid w:val="00D25069"/>
    <w:rPr>
      <w:rFonts w:ascii="Arial" w:hAnsi="Arial" w:cs="Arial"/>
      <w:b/>
      <w:bCs/>
      <w:color w:val="EF7D00"/>
      <w:sz w:val="28"/>
      <w:szCs w:val="28"/>
    </w:rPr>
  </w:style>
  <w:style w:type="character" w:customStyle="1" w:styleId="Titre2-ArcheMC2Car">
    <w:name w:val="Titre 2 - Arche MC2 Car"/>
    <w:basedOn w:val="Titre2Car"/>
    <w:link w:val="Titre2-ArcheMC2"/>
    <w:rsid w:val="00D25069"/>
    <w:rPr>
      <w:rFonts w:ascii="Arial" w:eastAsiaTheme="majorEastAsia" w:hAnsi="Arial" w:cs="Arial"/>
      <w:b/>
      <w:bCs/>
      <w:color w:val="009FE3"/>
      <w:sz w:val="36"/>
      <w:szCs w:val="36"/>
    </w:rPr>
  </w:style>
  <w:style w:type="character" w:customStyle="1" w:styleId="Titre3-ArcheMC2Car">
    <w:name w:val="Titre 3 - Arche MC2 Car"/>
    <w:basedOn w:val="Titre3Car"/>
    <w:link w:val="Titre3-ArcheMC2"/>
    <w:rsid w:val="00D25069"/>
    <w:rPr>
      <w:rFonts w:ascii="Arial" w:eastAsiaTheme="majorEastAsia" w:hAnsi="Arial" w:cs="Arial"/>
      <w:b/>
      <w:bCs/>
      <w:color w:val="EF7D00"/>
      <w:sz w:val="28"/>
      <w:szCs w:val="28"/>
    </w:rPr>
  </w:style>
  <w:style w:type="paragraph" w:customStyle="1" w:styleId="Grandtitre">
    <w:name w:val="Grand titre"/>
    <w:basedOn w:val="Normal"/>
    <w:uiPriority w:val="99"/>
    <w:rsid w:val="00D25069"/>
    <w:pPr>
      <w:tabs>
        <w:tab w:val="left" w:pos="708"/>
      </w:tabs>
      <w:autoSpaceDN w:val="0"/>
      <w:spacing w:after="200" w:line="276" w:lineRule="auto"/>
      <w:jc w:val="right"/>
    </w:pPr>
    <w:rPr>
      <w:rFonts w:eastAsia="Calibri" w:cs="Arial"/>
      <w:color w:val="009EE0"/>
      <w:sz w:val="72"/>
      <w:szCs w:val="40"/>
      <w:lang w:eastAsia="fr-FR"/>
    </w:rPr>
  </w:style>
  <w:style w:type="table" w:styleId="Grilledutableau">
    <w:name w:val="Table Grid"/>
    <w:basedOn w:val="TableauNormal"/>
    <w:rsid w:val="00D25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basedOn w:val="Policepardfaut"/>
    <w:uiPriority w:val="99"/>
    <w:semiHidden/>
    <w:unhideWhenUsed/>
    <w:rsid w:val="00D25069"/>
    <w:rPr>
      <w:color w:val="954F72" w:themeColor="followedHyperlink"/>
      <w:u w:val="single"/>
    </w:rPr>
  </w:style>
  <w:style w:type="character" w:styleId="Mentionnonrsolue">
    <w:name w:val="Unresolved Mention"/>
    <w:basedOn w:val="Policepardfaut"/>
    <w:uiPriority w:val="99"/>
    <w:semiHidden/>
    <w:unhideWhenUsed/>
    <w:rsid w:val="00D25069"/>
    <w:rPr>
      <w:color w:val="605E5C"/>
      <w:shd w:val="clear" w:color="auto" w:fill="E1DFDD"/>
    </w:rPr>
  </w:style>
  <w:style w:type="paragraph" w:customStyle="1" w:styleId="Puce1">
    <w:name w:val="Puce 1"/>
    <w:basedOn w:val="Paragraphedeliste"/>
    <w:qFormat/>
    <w:rsid w:val="00D25069"/>
    <w:pPr>
      <w:numPr>
        <w:numId w:val="20"/>
      </w:numPr>
      <w:spacing w:before="60" w:after="60" w:line="276" w:lineRule="auto"/>
      <w:jc w:val="both"/>
    </w:pPr>
    <w:rPr>
      <w:rFonts w:cs="Calibri"/>
      <w:szCs w:val="16"/>
    </w:rPr>
  </w:style>
  <w:style w:type="paragraph" w:customStyle="1" w:styleId="Puce2">
    <w:name w:val="Puce 2"/>
    <w:basedOn w:val="Puce1"/>
    <w:qFormat/>
    <w:rsid w:val="00D25069"/>
    <w:pPr>
      <w:numPr>
        <w:ilvl w:val="1"/>
      </w:numPr>
    </w:pPr>
  </w:style>
  <w:style w:type="paragraph" w:customStyle="1" w:styleId="Puce3">
    <w:name w:val="Puce 3"/>
    <w:basedOn w:val="Puce2"/>
    <w:qFormat/>
    <w:rsid w:val="00D25069"/>
    <w:pPr>
      <w:numPr>
        <w:ilvl w:val="2"/>
      </w:numPr>
      <w:tabs>
        <w:tab w:val="num" w:pos="360"/>
      </w:tabs>
    </w:pPr>
  </w:style>
  <w:style w:type="paragraph" w:styleId="Sous-titre">
    <w:name w:val="Subtitle"/>
    <w:basedOn w:val="Normal"/>
    <w:next w:val="Normal"/>
    <w:link w:val="Sous-titreCar"/>
    <w:uiPriority w:val="11"/>
    <w:qFormat/>
    <w:rsid w:val="00D25069"/>
    <w:pPr>
      <w:numPr>
        <w:ilvl w:val="1"/>
      </w:numPr>
      <w:jc w:val="both"/>
    </w:pPr>
    <w:rPr>
      <w:rFonts w:eastAsiaTheme="minorEastAsia" w:cs="Calibri"/>
      <w:color w:val="5A5A5A" w:themeColor="text1" w:themeTint="A5"/>
      <w:spacing w:val="15"/>
      <w:szCs w:val="16"/>
    </w:rPr>
  </w:style>
  <w:style w:type="character" w:customStyle="1" w:styleId="Sous-titreCar">
    <w:name w:val="Sous-titre Car"/>
    <w:basedOn w:val="Policepardfaut"/>
    <w:link w:val="Sous-titre"/>
    <w:uiPriority w:val="11"/>
    <w:rsid w:val="00D25069"/>
    <w:rPr>
      <w:rFonts w:ascii="Arial" w:eastAsiaTheme="minorEastAsia" w:hAnsi="Arial" w:cs="Calibri"/>
      <w:color w:val="5A5A5A" w:themeColor="text1" w:themeTint="A5"/>
      <w:spacing w:val="15"/>
      <w:szCs w:val="16"/>
    </w:rPr>
  </w:style>
  <w:style w:type="paragraph" w:customStyle="1" w:styleId="Style2">
    <w:name w:val="Style2"/>
    <w:basedOn w:val="Paragraphedeliste"/>
    <w:link w:val="Style2Car"/>
    <w:qFormat/>
    <w:rsid w:val="00D25069"/>
    <w:pPr>
      <w:numPr>
        <w:ilvl w:val="1"/>
        <w:numId w:val="36"/>
      </w:numPr>
      <w:jc w:val="both"/>
    </w:pPr>
    <w:rPr>
      <w:rFonts w:cs="Calibri"/>
      <w:b/>
      <w:color w:val="183C6F"/>
      <w:sz w:val="26"/>
      <w:szCs w:val="26"/>
      <w:lang w:eastAsia="fr-FR"/>
    </w:rPr>
  </w:style>
  <w:style w:type="character" w:customStyle="1" w:styleId="Style2Car">
    <w:name w:val="Style2 Car"/>
    <w:basedOn w:val="ParagraphedelisteCar"/>
    <w:link w:val="Style2"/>
    <w:rsid w:val="00D25069"/>
    <w:rPr>
      <w:rFonts w:ascii="Arial" w:hAnsi="Arial" w:cs="Calibri"/>
      <w:b/>
      <w:color w:val="183C6F"/>
      <w:sz w:val="26"/>
      <w:szCs w:val="26"/>
      <w:lang w:eastAsia="fr-FR"/>
    </w:rPr>
  </w:style>
  <w:style w:type="paragraph" w:customStyle="1" w:styleId="Style3">
    <w:name w:val="Style3"/>
    <w:basedOn w:val="Paragraphedeliste"/>
    <w:qFormat/>
    <w:rsid w:val="00D25069"/>
    <w:pPr>
      <w:numPr>
        <w:ilvl w:val="2"/>
        <w:numId w:val="36"/>
      </w:numPr>
      <w:jc w:val="both"/>
    </w:pPr>
    <w:rPr>
      <w:rFonts w:cs="Calibri"/>
      <w:b/>
      <w:color w:val="5B9BD5" w:themeColor="accent1"/>
      <w:szCs w:val="16"/>
    </w:rPr>
  </w:style>
  <w:style w:type="paragraph" w:styleId="Titre">
    <w:name w:val="Title"/>
    <w:basedOn w:val="Normal"/>
    <w:next w:val="Normal"/>
    <w:link w:val="TitreCar"/>
    <w:uiPriority w:val="10"/>
    <w:qFormat/>
    <w:rsid w:val="00D25069"/>
    <w:pPr>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rsid w:val="00D25069"/>
    <w:rPr>
      <w:rFonts w:asciiTheme="majorHAnsi" w:eastAsiaTheme="majorEastAsia" w:hAnsiTheme="majorHAnsi" w:cstheme="majorBidi"/>
      <w:spacing w:val="-10"/>
      <w:kern w:val="28"/>
      <w:sz w:val="56"/>
      <w:szCs w:val="56"/>
      <w14:ligatures w14:val="standardContextual"/>
    </w:rPr>
  </w:style>
  <w:style w:type="paragraph" w:customStyle="1" w:styleId="Titre1-ARCHEMC2">
    <w:name w:val="Titre 1 - ARCHE MC2"/>
    <w:basedOn w:val="Titre1"/>
    <w:link w:val="Titre1-ARCHEMC2Car"/>
    <w:qFormat/>
    <w:rsid w:val="00D25069"/>
    <w:rPr>
      <w:rFonts w:ascii="Arial" w:hAnsi="Arial" w:cs="Arial"/>
      <w:b/>
      <w:bCs/>
      <w:color w:val="2C2274"/>
      <w:sz w:val="48"/>
      <w:szCs w:val="48"/>
    </w:rPr>
  </w:style>
  <w:style w:type="character" w:customStyle="1" w:styleId="Titre1-ARCHEMC2Car">
    <w:name w:val="Titre 1 - ARCHE MC2 Car"/>
    <w:basedOn w:val="Titre1Car"/>
    <w:link w:val="Titre1-ARCHEMC2"/>
    <w:rsid w:val="00D25069"/>
    <w:rPr>
      <w:rFonts w:ascii="Arial" w:eastAsiaTheme="majorEastAsia" w:hAnsi="Arial" w:cs="Arial"/>
      <w:b/>
      <w:bCs/>
      <w:color w:val="2C2274"/>
      <w:sz w:val="48"/>
      <w:szCs w:val="48"/>
    </w:rPr>
  </w:style>
  <w:style w:type="paragraph" w:styleId="TM4">
    <w:name w:val="toc 4"/>
    <w:basedOn w:val="Normal"/>
    <w:next w:val="Normal"/>
    <w:autoRedefine/>
    <w:uiPriority w:val="39"/>
    <w:unhideWhenUsed/>
    <w:rsid w:val="00D25069"/>
    <w:pPr>
      <w:spacing w:after="100"/>
      <w:ind w:left="720"/>
      <w:jc w:val="both"/>
    </w:pPr>
    <w:rPr>
      <w:rFonts w:cs="Calibri"/>
      <w:szCs w:val="16"/>
    </w:rPr>
  </w:style>
  <w:style w:type="paragraph" w:styleId="TM5">
    <w:name w:val="toc 5"/>
    <w:basedOn w:val="Normal"/>
    <w:next w:val="Normal"/>
    <w:autoRedefine/>
    <w:uiPriority w:val="39"/>
    <w:unhideWhenUsed/>
    <w:rsid w:val="00D25069"/>
    <w:pPr>
      <w:spacing w:after="100"/>
      <w:ind w:left="880"/>
      <w:jc w:val="both"/>
    </w:pPr>
    <w:rPr>
      <w:rFonts w:eastAsiaTheme="minorEastAsia" w:cs="Calibri"/>
      <w:szCs w:val="16"/>
    </w:rPr>
  </w:style>
  <w:style w:type="paragraph" w:styleId="TM6">
    <w:name w:val="toc 6"/>
    <w:basedOn w:val="Normal"/>
    <w:next w:val="Normal"/>
    <w:autoRedefine/>
    <w:uiPriority w:val="39"/>
    <w:unhideWhenUsed/>
    <w:rsid w:val="00D25069"/>
    <w:pPr>
      <w:spacing w:after="100"/>
      <w:ind w:left="1100"/>
      <w:jc w:val="both"/>
    </w:pPr>
    <w:rPr>
      <w:rFonts w:eastAsiaTheme="minorEastAsia" w:cs="Calibri"/>
      <w:szCs w:val="16"/>
    </w:rPr>
  </w:style>
  <w:style w:type="paragraph" w:styleId="TM7">
    <w:name w:val="toc 7"/>
    <w:basedOn w:val="Normal"/>
    <w:next w:val="Normal"/>
    <w:autoRedefine/>
    <w:uiPriority w:val="39"/>
    <w:unhideWhenUsed/>
    <w:rsid w:val="00D25069"/>
    <w:pPr>
      <w:spacing w:after="100"/>
      <w:ind w:left="1320"/>
      <w:jc w:val="both"/>
    </w:pPr>
    <w:rPr>
      <w:rFonts w:eastAsiaTheme="minorEastAsia" w:cs="Calibri"/>
      <w:szCs w:val="16"/>
    </w:rPr>
  </w:style>
  <w:style w:type="paragraph" w:styleId="TM8">
    <w:name w:val="toc 8"/>
    <w:basedOn w:val="Normal"/>
    <w:next w:val="Normal"/>
    <w:autoRedefine/>
    <w:uiPriority w:val="39"/>
    <w:unhideWhenUsed/>
    <w:rsid w:val="00D25069"/>
    <w:pPr>
      <w:spacing w:after="100"/>
      <w:ind w:left="1540"/>
      <w:jc w:val="both"/>
    </w:pPr>
    <w:rPr>
      <w:rFonts w:eastAsiaTheme="minorEastAsia" w:cs="Calibri"/>
      <w:szCs w:val="16"/>
    </w:rPr>
  </w:style>
  <w:style w:type="paragraph" w:styleId="TM9">
    <w:name w:val="toc 9"/>
    <w:basedOn w:val="Normal"/>
    <w:next w:val="Normal"/>
    <w:autoRedefine/>
    <w:uiPriority w:val="39"/>
    <w:unhideWhenUsed/>
    <w:rsid w:val="00D25069"/>
    <w:pPr>
      <w:spacing w:after="100"/>
      <w:ind w:left="1760"/>
      <w:jc w:val="both"/>
    </w:pPr>
    <w:rPr>
      <w:rFonts w:eastAsiaTheme="minorEastAsia" w:cs="Calibri"/>
      <w:szCs w:val="16"/>
    </w:rPr>
  </w:style>
  <w:style w:type="paragraph" w:customStyle="1" w:styleId="TM1">
    <w:name w:val="TM1"/>
    <w:basedOn w:val="Paragraphedeliste"/>
    <w:qFormat/>
    <w:rsid w:val="00D25069"/>
    <w:pPr>
      <w:numPr>
        <w:numId w:val="36"/>
      </w:numPr>
      <w:jc w:val="both"/>
    </w:pPr>
    <w:rPr>
      <w:rFonts w:cs="Calibri"/>
      <w:b/>
      <w:color w:val="45BA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623628">
      <w:bodyDiv w:val="1"/>
      <w:marLeft w:val="0"/>
      <w:marRight w:val="0"/>
      <w:marTop w:val="0"/>
      <w:marBottom w:val="0"/>
      <w:divBdr>
        <w:top w:val="none" w:sz="0" w:space="0" w:color="auto"/>
        <w:left w:val="none" w:sz="0" w:space="0" w:color="auto"/>
        <w:bottom w:val="none" w:sz="0" w:space="0" w:color="auto"/>
        <w:right w:val="none" w:sz="0" w:space="0" w:color="auto"/>
      </w:divBdr>
    </w:div>
    <w:div w:id="1908611290">
      <w:bodyDiv w:val="1"/>
      <w:marLeft w:val="0"/>
      <w:marRight w:val="0"/>
      <w:marTop w:val="0"/>
      <w:marBottom w:val="0"/>
      <w:divBdr>
        <w:top w:val="none" w:sz="0" w:space="0" w:color="auto"/>
        <w:left w:val="none" w:sz="0" w:space="0" w:color="auto"/>
        <w:bottom w:val="none" w:sz="0" w:space="0" w:color="auto"/>
        <w:right w:val="none" w:sz="0" w:space="0" w:color="auto"/>
      </w:divBdr>
    </w:div>
    <w:div w:id="206714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6" Type="http://schemas.openxmlformats.org/officeDocument/2006/relationships/image" Target="media/image7.png"/><Relationship Id="rId107" Type="http://schemas.openxmlformats.org/officeDocument/2006/relationships/footer" Target="footer1.xml"/><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102" Type="http://schemas.openxmlformats.org/officeDocument/2006/relationships/image" Target="media/image93.png"/><Relationship Id="rId5" Type="http://schemas.openxmlformats.org/officeDocument/2006/relationships/numbering" Target="numbering.xml"/><Relationship Id="rId90" Type="http://schemas.openxmlformats.org/officeDocument/2006/relationships/image" Target="media/image81.png"/><Relationship Id="rId95" Type="http://schemas.openxmlformats.org/officeDocument/2006/relationships/image" Target="media/image86.png"/><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80" Type="http://schemas.openxmlformats.org/officeDocument/2006/relationships/image" Target="media/image71.png"/><Relationship Id="rId85" Type="http://schemas.openxmlformats.org/officeDocument/2006/relationships/image" Target="media/image76.png"/><Relationship Id="rId12" Type="http://schemas.openxmlformats.org/officeDocument/2006/relationships/image" Target="media/image3.png"/><Relationship Id="rId17" Type="http://schemas.openxmlformats.org/officeDocument/2006/relationships/image" Target="media/image8.png"/><Relationship Id="rId33" Type="http://schemas.openxmlformats.org/officeDocument/2006/relationships/image" Target="media/image24.pn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image" Target="media/image94.png"/><Relationship Id="rId108" Type="http://schemas.openxmlformats.org/officeDocument/2006/relationships/header" Target="header2.xml"/><Relationship Id="rId54" Type="http://schemas.openxmlformats.org/officeDocument/2006/relationships/image" Target="media/image45.png"/><Relationship Id="rId70" Type="http://schemas.openxmlformats.org/officeDocument/2006/relationships/image" Target="media/image61.png"/><Relationship Id="rId75" Type="http://schemas.openxmlformats.org/officeDocument/2006/relationships/image" Target="media/image66.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6"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image" Target="media/image92.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fontTable" Target="fontTable.xml"/><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104" Type="http://schemas.openxmlformats.org/officeDocument/2006/relationships/image" Target="media/image95.png"/><Relationship Id="rId7" Type="http://schemas.openxmlformats.org/officeDocument/2006/relationships/settings" Target="setting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theme" Target="theme/theme1.xml"/><Relationship Id="rId61" Type="http://schemas.openxmlformats.org/officeDocument/2006/relationships/image" Target="media/image52.png"/><Relationship Id="rId82" Type="http://schemas.openxmlformats.org/officeDocument/2006/relationships/image" Target="media/image73.emf"/><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image" Target="media/image91.png"/><Relationship Id="rId105" Type="http://schemas.openxmlformats.org/officeDocument/2006/relationships/image" Target="media/image96.png"/><Relationship Id="rId8" Type="http://schemas.openxmlformats.org/officeDocument/2006/relationships/webSettings" Target="webSettings.xml"/><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image" Target="media/image89.png"/><Relationship Id="rId3" Type="http://schemas.openxmlformats.org/officeDocument/2006/relationships/customXml" Target="../customXml/item3.xml"/><Relationship Id="rId25" Type="http://schemas.openxmlformats.org/officeDocument/2006/relationships/image" Target="media/image16.png"/><Relationship Id="rId46" Type="http://schemas.openxmlformats.org/officeDocument/2006/relationships/image" Target="media/image37.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emf"/></Relationships>
</file>

<file path=word/_rels/header1.xml.rels><?xml version="1.0" encoding="UTF-8" standalone="yes"?>
<Relationships xmlns="http://schemas.openxmlformats.org/package/2006/relationships"><Relationship Id="rId1" Type="http://schemas.openxmlformats.org/officeDocument/2006/relationships/image" Target="media/image97.png"/></Relationships>
</file>

<file path=word/_rels/header2.xml.rels><?xml version="1.0" encoding="UTF-8" standalone="yes"?>
<Relationships xmlns="http://schemas.openxmlformats.org/package/2006/relationships"><Relationship Id="rId3" Type="http://schemas.openxmlformats.org/officeDocument/2006/relationships/image" Target="media/image97.png"/><Relationship Id="rId2" Type="http://schemas.openxmlformats.org/officeDocument/2006/relationships/image" Target="media/image99.svg"/><Relationship Id="rId1" Type="http://schemas.openxmlformats.org/officeDocument/2006/relationships/image" Target="media/image9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arnoux\Desktop\doc%20p&#233;dagogique\guide%20pour%20le%20m&#233;decin%20traitant.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TaxCatchAll xmlns="f17bd351-e8cf-4473-9e24-1510fc85005e" xsi:nil="true"/>
    <lcf76f155ced4ddcb4097134ff3c332f xmlns="a9b869dd-22e4-4b6d-a9c0-0292500b157d">
      <Terms xmlns="http://schemas.microsoft.com/office/infopath/2007/PartnerControls"/>
    </lcf76f155ced4ddcb4097134ff3c332f>
    <SharedWithUsers xmlns="f17bd351-e8cf-4473-9e24-1510fc85005e">
      <UserInfo>
        <DisplayName>Anthony AUBERT</DisplayName>
        <AccountId>84</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CFE0674F06EC4F8D4F7AA965F56934" ma:contentTypeVersion="14" ma:contentTypeDescription="Create a new document." ma:contentTypeScope="" ma:versionID="67fd39de14fcd8325294288145ef3893">
  <xsd:schema xmlns:xsd="http://www.w3.org/2001/XMLSchema" xmlns:xs="http://www.w3.org/2001/XMLSchema" xmlns:p="http://schemas.microsoft.com/office/2006/metadata/properties" xmlns:ns2="a9b869dd-22e4-4b6d-a9c0-0292500b157d" xmlns:ns3="f17bd351-e8cf-4473-9e24-1510fc85005e" targetNamespace="http://schemas.microsoft.com/office/2006/metadata/properties" ma:root="true" ma:fieldsID="56bdbd4036990192c037918eaae49737" ns2:_="" ns3:_="">
    <xsd:import namespace="a9b869dd-22e4-4b6d-a9c0-0292500b157d"/>
    <xsd:import namespace="f17bd351-e8cf-4473-9e24-1510fc85005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b869dd-22e4-4b6d-a9c0-0292500b15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6e1f7fe9-1b26-4370-a08a-a88dbd0d265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7bd351-e8cf-4473-9e24-1510fc85005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a7ce965-3293-458d-b3a0-bec8d6a158f8}" ma:internalName="TaxCatchAll" ma:showField="CatchAllData" ma:web="f17bd351-e8cf-4473-9e24-1510fc85005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AC94DD-050B-4D06-8F10-A44FF9D6F651}">
  <ds:schemaRefs>
    <ds:schemaRef ds:uri="http://schemas.microsoft.com/office/2006/metadata/properties"/>
    <ds:schemaRef ds:uri="f17bd351-e8cf-4473-9e24-1510fc85005e"/>
    <ds:schemaRef ds:uri="a9b869dd-22e4-4b6d-a9c0-0292500b157d"/>
    <ds:schemaRef ds:uri="http://schemas.microsoft.com/office/infopath/2007/PartnerControls"/>
  </ds:schemaRefs>
</ds:datastoreItem>
</file>

<file path=customXml/itemProps2.xml><?xml version="1.0" encoding="utf-8"?>
<ds:datastoreItem xmlns:ds="http://schemas.openxmlformats.org/officeDocument/2006/customXml" ds:itemID="{EE2E7772-BC56-42F8-AD5B-097A3FE141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b869dd-22e4-4b6d-a9c0-0292500b157d"/>
    <ds:schemaRef ds:uri="f17bd351-e8cf-4473-9e24-1510fc8500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675B69-2E1A-4A50-A416-9D754C6BB0B5}">
  <ds:schemaRefs>
    <ds:schemaRef ds:uri="http://schemas.openxmlformats.org/officeDocument/2006/bibliography"/>
  </ds:schemaRefs>
</ds:datastoreItem>
</file>

<file path=customXml/itemProps4.xml><?xml version="1.0" encoding="utf-8"?>
<ds:datastoreItem xmlns:ds="http://schemas.openxmlformats.org/officeDocument/2006/customXml" ds:itemID="{7011EEFE-3FAD-43FC-BAAD-43F6E0DFC7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guide pour le médecin traitant.dotx</Template>
  <TotalTime>2375</TotalTime>
  <Pages>26</Pages>
  <Words>2352</Words>
  <Characters>12942</Characters>
  <Application>Microsoft Office Word</Application>
  <DocSecurity>0</DocSecurity>
  <Lines>107</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Barnoux</dc:creator>
  <cp:keywords/>
  <dc:description/>
  <cp:lastModifiedBy>Eric BARNOUX</cp:lastModifiedBy>
  <cp:revision>462</cp:revision>
  <cp:lastPrinted>2019-06-06T12:50:00Z</cp:lastPrinted>
  <dcterms:created xsi:type="dcterms:W3CDTF">2019-08-01T12:46:00Z</dcterms:created>
  <dcterms:modified xsi:type="dcterms:W3CDTF">2026-01-06T07:54:00Z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0x0101004CCFE0674F06EC4F8D4F7AA965F56934</vt:lpwstr>
  </property>
  <property fmtid="{D5CDD505-2E9C-101B-9397-08002B2CF9AE}" pid="3" name="Order">
    <vt:r8>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